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3D78C6" w14:textId="77777777" w:rsidR="00D665F5" w:rsidRPr="00175125" w:rsidRDefault="000C50F8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175125">
        <w:rPr>
          <w:sz w:val="24"/>
          <w:szCs w:val="24"/>
        </w:rPr>
        <w:t>Kraków</w:t>
      </w:r>
      <w:r w:rsidR="00D665F5" w:rsidRPr="00175125">
        <w:rPr>
          <w:sz w:val="24"/>
          <w:szCs w:val="24"/>
        </w:rPr>
        <w:t xml:space="preserve"> dnia: </w:t>
      </w:r>
      <w:r w:rsidRPr="00175125">
        <w:rPr>
          <w:sz w:val="24"/>
          <w:szCs w:val="24"/>
        </w:rPr>
        <w:t>2023-04-12</w:t>
      </w:r>
    </w:p>
    <w:p w14:paraId="6BF1BCE4" w14:textId="77777777" w:rsidR="000C50F8" w:rsidRPr="00175125" w:rsidRDefault="000C50F8" w:rsidP="00577BC6">
      <w:pPr>
        <w:spacing w:after="40"/>
        <w:rPr>
          <w:b/>
          <w:bCs/>
          <w:sz w:val="22"/>
          <w:szCs w:val="22"/>
        </w:rPr>
      </w:pPr>
      <w:r w:rsidRPr="00175125">
        <w:rPr>
          <w:b/>
          <w:bCs/>
          <w:sz w:val="22"/>
          <w:szCs w:val="22"/>
        </w:rPr>
        <w:t>Szpital Miejski Specjalistyczny</w:t>
      </w:r>
    </w:p>
    <w:p w14:paraId="33E85ED4" w14:textId="77777777" w:rsidR="000C50F8" w:rsidRPr="00175125" w:rsidRDefault="000C50F8" w:rsidP="00577BC6">
      <w:pPr>
        <w:spacing w:after="40"/>
        <w:rPr>
          <w:b/>
          <w:bCs/>
          <w:sz w:val="22"/>
          <w:szCs w:val="22"/>
        </w:rPr>
      </w:pPr>
      <w:r w:rsidRPr="00175125">
        <w:rPr>
          <w:b/>
          <w:bCs/>
          <w:sz w:val="22"/>
          <w:szCs w:val="22"/>
        </w:rPr>
        <w:t>im. Gabriela Narutowicza w Krakowie</w:t>
      </w:r>
    </w:p>
    <w:p w14:paraId="0B5B4F79" w14:textId="77777777" w:rsidR="00D665F5" w:rsidRPr="00175125" w:rsidRDefault="000C50F8" w:rsidP="00D665F5">
      <w:pPr>
        <w:rPr>
          <w:sz w:val="22"/>
          <w:szCs w:val="22"/>
        </w:rPr>
      </w:pPr>
      <w:r w:rsidRPr="00175125">
        <w:rPr>
          <w:sz w:val="22"/>
          <w:szCs w:val="22"/>
        </w:rPr>
        <w:t>ul. Prądnicka</w:t>
      </w:r>
      <w:r w:rsidR="00D665F5" w:rsidRPr="00175125">
        <w:rPr>
          <w:sz w:val="22"/>
          <w:szCs w:val="22"/>
        </w:rPr>
        <w:t xml:space="preserve"> </w:t>
      </w:r>
      <w:r w:rsidRPr="00175125">
        <w:rPr>
          <w:sz w:val="22"/>
          <w:szCs w:val="22"/>
        </w:rPr>
        <w:t>35-37</w:t>
      </w:r>
    </w:p>
    <w:p w14:paraId="49049D6A" w14:textId="77777777" w:rsidR="00D665F5" w:rsidRPr="00175125" w:rsidRDefault="000C50F8" w:rsidP="00D665F5">
      <w:pPr>
        <w:rPr>
          <w:sz w:val="22"/>
          <w:szCs w:val="22"/>
        </w:rPr>
      </w:pPr>
      <w:r w:rsidRPr="00175125">
        <w:rPr>
          <w:sz w:val="22"/>
          <w:szCs w:val="22"/>
        </w:rPr>
        <w:t>31-202</w:t>
      </w:r>
      <w:r w:rsidR="00D665F5" w:rsidRPr="00175125">
        <w:rPr>
          <w:sz w:val="22"/>
          <w:szCs w:val="22"/>
        </w:rPr>
        <w:t xml:space="preserve"> </w:t>
      </w:r>
      <w:r w:rsidRPr="00175125">
        <w:rPr>
          <w:sz w:val="22"/>
          <w:szCs w:val="22"/>
        </w:rPr>
        <w:t>Kraków</w:t>
      </w:r>
    </w:p>
    <w:p w14:paraId="7D37E9A2" w14:textId="77777777" w:rsidR="00D665F5" w:rsidRPr="0017512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50AF591" w14:textId="77777777" w:rsidR="00A80738" w:rsidRPr="00175125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175125">
        <w:rPr>
          <w:sz w:val="24"/>
          <w:szCs w:val="24"/>
        </w:rPr>
        <w:t>Znak sprawy:</w:t>
      </w:r>
      <w:r w:rsidRPr="00175125">
        <w:rPr>
          <w:b/>
          <w:sz w:val="24"/>
          <w:szCs w:val="24"/>
        </w:rPr>
        <w:t xml:space="preserve"> </w:t>
      </w:r>
      <w:r w:rsidR="000C50F8" w:rsidRPr="00175125">
        <w:rPr>
          <w:b/>
          <w:sz w:val="24"/>
          <w:szCs w:val="24"/>
        </w:rPr>
        <w:t>ZP/10/2023</w:t>
      </w:r>
      <w:r w:rsidR="00A80738" w:rsidRPr="00175125">
        <w:rPr>
          <w:sz w:val="24"/>
          <w:szCs w:val="24"/>
        </w:rPr>
        <w:tab/>
        <w:t xml:space="preserve"> </w:t>
      </w:r>
    </w:p>
    <w:p w14:paraId="707BB67B" w14:textId="77777777" w:rsidR="00A80738" w:rsidRPr="001751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51481B8" w14:textId="77777777" w:rsidR="00A80738" w:rsidRPr="001751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EC1658F" w14:textId="77777777" w:rsidR="00A80738" w:rsidRPr="00175125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61E023" w14:textId="77777777" w:rsidR="00A80738" w:rsidRPr="001751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175125">
        <w:rPr>
          <w:b/>
          <w:spacing w:val="20"/>
          <w:sz w:val="28"/>
        </w:rPr>
        <w:t>INFORMACJA Z OTWARCIA OFERT</w:t>
      </w:r>
    </w:p>
    <w:p w14:paraId="41E0799A" w14:textId="77777777" w:rsidR="00A80738" w:rsidRPr="0017512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BA5EF72" w14:textId="66F378D5" w:rsidR="00C659E2" w:rsidRPr="00175125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75125">
        <w:rPr>
          <w:bCs/>
          <w:sz w:val="22"/>
          <w:szCs w:val="22"/>
        </w:rPr>
        <w:t xml:space="preserve">Dotyczy </w:t>
      </w:r>
      <w:r w:rsidRPr="00175125">
        <w:rPr>
          <w:sz w:val="22"/>
          <w:szCs w:val="22"/>
        </w:rPr>
        <w:t xml:space="preserve">postępowania o udzielenie zamówienia publicznego prowadzonego w trybie </w:t>
      </w:r>
      <w:r w:rsidR="000C50F8" w:rsidRPr="00175125">
        <w:rPr>
          <w:sz w:val="22"/>
          <w:szCs w:val="22"/>
        </w:rPr>
        <w:t>przetarg</w:t>
      </w:r>
      <w:r w:rsidR="00175125" w:rsidRPr="00175125">
        <w:rPr>
          <w:sz w:val="22"/>
          <w:szCs w:val="22"/>
        </w:rPr>
        <w:t>u</w:t>
      </w:r>
      <w:r w:rsidR="000C50F8" w:rsidRPr="00175125">
        <w:rPr>
          <w:sz w:val="22"/>
          <w:szCs w:val="22"/>
        </w:rPr>
        <w:t xml:space="preserve"> nieograniczon</w:t>
      </w:r>
      <w:r w:rsidR="00175125" w:rsidRPr="00175125">
        <w:rPr>
          <w:sz w:val="22"/>
          <w:szCs w:val="22"/>
        </w:rPr>
        <w:t>ego</w:t>
      </w:r>
      <w:r w:rsidRPr="00175125">
        <w:rPr>
          <w:sz w:val="22"/>
          <w:szCs w:val="22"/>
        </w:rPr>
        <w:t xml:space="preserve"> na:</w:t>
      </w:r>
    </w:p>
    <w:p w14:paraId="07DFD4D7" w14:textId="77777777" w:rsidR="00A80738" w:rsidRPr="00175125" w:rsidRDefault="000C50F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75125">
        <w:rPr>
          <w:b/>
          <w:sz w:val="22"/>
          <w:szCs w:val="22"/>
        </w:rPr>
        <w:t>Zakup i dostawa wszczepialnych i niewszczepialnych wyrobów medycznych dla potrzeb Oddziału Urazowo-Ortopedycznego II</w:t>
      </w:r>
    </w:p>
    <w:p w14:paraId="30F4E937" w14:textId="256F5ECB" w:rsidR="00D665F5" w:rsidRPr="0017512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75125">
        <w:rPr>
          <w:sz w:val="22"/>
          <w:szCs w:val="22"/>
        </w:rPr>
        <w:t>Zamawiający, działając na podstawie art. 22</w:t>
      </w:r>
      <w:r w:rsidR="00FC7F5E" w:rsidRPr="00175125">
        <w:rPr>
          <w:sz w:val="22"/>
          <w:szCs w:val="22"/>
        </w:rPr>
        <w:t>2</w:t>
      </w:r>
      <w:r w:rsidRPr="00175125">
        <w:rPr>
          <w:sz w:val="22"/>
          <w:szCs w:val="22"/>
        </w:rPr>
        <w:t xml:space="preserve"> ust. 5 </w:t>
      </w:r>
      <w:r w:rsidRPr="00175125">
        <w:rPr>
          <w:bCs/>
          <w:sz w:val="22"/>
          <w:szCs w:val="22"/>
        </w:rPr>
        <w:t>ustawy z dnia 11 września 2019 r. Prawo zamówień publicznych</w:t>
      </w:r>
      <w:r w:rsidRPr="00175125">
        <w:rPr>
          <w:sz w:val="22"/>
          <w:szCs w:val="22"/>
        </w:rPr>
        <w:t xml:space="preserve"> udostępnia</w:t>
      </w:r>
      <w:r w:rsidR="00F95C33" w:rsidRPr="00175125">
        <w:rPr>
          <w:sz w:val="22"/>
          <w:szCs w:val="22"/>
        </w:rPr>
        <w:t xml:space="preserve"> </w:t>
      </w:r>
      <w:r w:rsidR="004C7E9B" w:rsidRPr="00175125">
        <w:rPr>
          <w:sz w:val="22"/>
          <w:szCs w:val="22"/>
        </w:rPr>
        <w:t>informacj</w:t>
      </w:r>
      <w:r w:rsidR="00577BC6" w:rsidRPr="00175125">
        <w:rPr>
          <w:sz w:val="22"/>
          <w:szCs w:val="22"/>
        </w:rPr>
        <w:t>ę</w:t>
      </w:r>
      <w:r w:rsidR="00035488" w:rsidRPr="00175125">
        <w:rPr>
          <w:sz w:val="22"/>
          <w:szCs w:val="22"/>
        </w:rPr>
        <w:t xml:space="preserve"> z otwarcia ofert</w:t>
      </w:r>
      <w:r w:rsidR="00577BC6" w:rsidRPr="00175125">
        <w:rPr>
          <w:sz w:val="22"/>
          <w:szCs w:val="22"/>
        </w:rPr>
        <w:t>.</w:t>
      </w:r>
    </w:p>
    <w:p w14:paraId="3EA3A3CB" w14:textId="4C9861F4" w:rsidR="00A80738" w:rsidRPr="0017512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75125">
        <w:rPr>
          <w:sz w:val="22"/>
          <w:szCs w:val="22"/>
        </w:rPr>
        <w:t>Podczas otwarcia ofert, mającego miejsce</w:t>
      </w:r>
      <w:r w:rsidR="00FF4AB1" w:rsidRPr="00175125">
        <w:rPr>
          <w:sz w:val="22"/>
          <w:szCs w:val="22"/>
        </w:rPr>
        <w:t xml:space="preserve"> w dniu </w:t>
      </w:r>
      <w:r w:rsidR="000C50F8" w:rsidRPr="00175125">
        <w:rPr>
          <w:b/>
          <w:bCs/>
          <w:sz w:val="22"/>
          <w:szCs w:val="22"/>
          <w:u w:val="single"/>
        </w:rPr>
        <w:t>12/04/2023</w:t>
      </w:r>
      <w:r w:rsidR="00175125" w:rsidRPr="00175125">
        <w:rPr>
          <w:b/>
          <w:bCs/>
          <w:sz w:val="22"/>
          <w:szCs w:val="22"/>
          <w:u w:val="single"/>
        </w:rPr>
        <w:t xml:space="preserve"> r.</w:t>
      </w:r>
      <w:r w:rsidR="00FF4AB1" w:rsidRPr="00175125">
        <w:rPr>
          <w:b/>
          <w:bCs/>
          <w:sz w:val="22"/>
          <w:szCs w:val="22"/>
          <w:u w:val="single"/>
        </w:rPr>
        <w:t xml:space="preserve"> o godz. </w:t>
      </w:r>
      <w:r w:rsidR="000C50F8" w:rsidRPr="00175125">
        <w:rPr>
          <w:b/>
          <w:bCs/>
          <w:sz w:val="22"/>
          <w:szCs w:val="22"/>
          <w:u w:val="single"/>
        </w:rPr>
        <w:t>12:00</w:t>
      </w:r>
      <w:r w:rsidRPr="0017512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175125" w14:paraId="4CECBC2B" w14:textId="77777777" w:rsidTr="00C82837">
        <w:tc>
          <w:tcPr>
            <w:tcW w:w="993" w:type="dxa"/>
            <w:shd w:val="clear" w:color="auto" w:fill="auto"/>
            <w:vAlign w:val="center"/>
          </w:tcPr>
          <w:p w14:paraId="26CF8128" w14:textId="77777777" w:rsidR="006B27ED" w:rsidRPr="00175125" w:rsidRDefault="006B27ED" w:rsidP="00C82837">
            <w:pPr>
              <w:spacing w:before="120" w:after="120"/>
              <w:jc w:val="center"/>
            </w:pPr>
            <w:r w:rsidRPr="00175125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9AB047" w14:textId="77777777" w:rsidR="006B27ED" w:rsidRPr="00175125" w:rsidRDefault="006B27ED" w:rsidP="00C82837">
            <w:pPr>
              <w:spacing w:before="120" w:after="120"/>
              <w:jc w:val="center"/>
            </w:pPr>
            <w:r w:rsidRPr="00175125">
              <w:t>Nr</w:t>
            </w:r>
            <w:r w:rsidR="00C82837" w:rsidRPr="00175125">
              <w:t xml:space="preserve"> </w:t>
            </w:r>
            <w:r w:rsidRPr="00175125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6957FB" w14:textId="77777777" w:rsidR="006B27ED" w:rsidRPr="00175125" w:rsidRDefault="006B27ED" w:rsidP="00BB547B">
            <w:pPr>
              <w:spacing w:before="120" w:after="120"/>
              <w:jc w:val="center"/>
            </w:pPr>
            <w:r w:rsidRPr="00175125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60F6E7" w14:textId="77777777" w:rsidR="006B27ED" w:rsidRPr="00175125" w:rsidRDefault="006B27ED" w:rsidP="00C82837">
            <w:pPr>
              <w:spacing w:before="120" w:after="120"/>
              <w:jc w:val="center"/>
            </w:pPr>
            <w:r w:rsidRPr="00175125">
              <w:t>Cena oferty</w:t>
            </w:r>
          </w:p>
        </w:tc>
      </w:tr>
      <w:tr w:rsidR="000C50F8" w:rsidRPr="00175125" w14:paraId="51AB5C50" w14:textId="77777777" w:rsidTr="00591035">
        <w:tc>
          <w:tcPr>
            <w:tcW w:w="993" w:type="dxa"/>
            <w:shd w:val="clear" w:color="auto" w:fill="auto"/>
            <w:vAlign w:val="center"/>
          </w:tcPr>
          <w:p w14:paraId="30FBA150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85A92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1</w:t>
            </w:r>
          </w:p>
        </w:tc>
        <w:tc>
          <w:tcPr>
            <w:tcW w:w="4110" w:type="dxa"/>
            <w:shd w:val="clear" w:color="auto" w:fill="auto"/>
          </w:tcPr>
          <w:p w14:paraId="7E676B14" w14:textId="77777777" w:rsidR="000C50F8" w:rsidRPr="00175125" w:rsidRDefault="000C50F8" w:rsidP="00591035">
            <w:pPr>
              <w:spacing w:before="80"/>
            </w:pPr>
            <w:r w:rsidRPr="00175125">
              <w:t>Stryker Polska Spółka z ograniczoną odpowiedzialnością</w:t>
            </w:r>
          </w:p>
          <w:p w14:paraId="6083C883" w14:textId="77777777" w:rsidR="000C50F8" w:rsidRPr="00175125" w:rsidRDefault="000C50F8" w:rsidP="00591035">
            <w:r w:rsidRPr="00175125">
              <w:t>ul. Poleczki</w:t>
            </w:r>
            <w:r w:rsidRPr="00175125">
              <w:t xml:space="preserve"> </w:t>
            </w:r>
            <w:r w:rsidRPr="00175125">
              <w:t>35</w:t>
            </w:r>
            <w:r w:rsidRPr="00175125">
              <w:t xml:space="preserve"> </w:t>
            </w:r>
          </w:p>
          <w:p w14:paraId="3AB0394F" w14:textId="77777777" w:rsidR="000C50F8" w:rsidRPr="00175125" w:rsidRDefault="000C50F8" w:rsidP="00591035">
            <w:pPr>
              <w:spacing w:after="80"/>
              <w:jc w:val="both"/>
            </w:pPr>
            <w:r w:rsidRPr="00175125">
              <w:t>02-822</w:t>
            </w:r>
            <w:r w:rsidRPr="00175125">
              <w:t xml:space="preserve"> </w:t>
            </w:r>
            <w:r w:rsidRPr="001751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935EDF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404 767.80 zł</w:t>
            </w:r>
          </w:p>
        </w:tc>
      </w:tr>
      <w:tr w:rsidR="000C50F8" w:rsidRPr="00175125" w14:paraId="6EB68C6D" w14:textId="77777777" w:rsidTr="00591035">
        <w:tc>
          <w:tcPr>
            <w:tcW w:w="993" w:type="dxa"/>
            <w:shd w:val="clear" w:color="auto" w:fill="auto"/>
            <w:vAlign w:val="center"/>
          </w:tcPr>
          <w:p w14:paraId="360157F5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98253F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3</w:t>
            </w:r>
          </w:p>
        </w:tc>
        <w:tc>
          <w:tcPr>
            <w:tcW w:w="4110" w:type="dxa"/>
            <w:shd w:val="clear" w:color="auto" w:fill="auto"/>
          </w:tcPr>
          <w:p w14:paraId="23D9DA86" w14:textId="77777777" w:rsidR="000C50F8" w:rsidRPr="00175125" w:rsidRDefault="000C50F8" w:rsidP="00591035">
            <w:pPr>
              <w:spacing w:before="80"/>
            </w:pPr>
            <w:r w:rsidRPr="00175125">
              <w:t>Stryker Polska Spółka z ograniczoną odpowiedzialnością</w:t>
            </w:r>
          </w:p>
          <w:p w14:paraId="77A10B3C" w14:textId="77777777" w:rsidR="000C50F8" w:rsidRPr="00175125" w:rsidRDefault="000C50F8" w:rsidP="00591035">
            <w:r w:rsidRPr="00175125">
              <w:t>ul. Poleczki</w:t>
            </w:r>
            <w:r w:rsidRPr="00175125">
              <w:t xml:space="preserve"> </w:t>
            </w:r>
            <w:r w:rsidRPr="00175125">
              <w:t>35</w:t>
            </w:r>
            <w:r w:rsidRPr="00175125">
              <w:t xml:space="preserve"> </w:t>
            </w:r>
          </w:p>
          <w:p w14:paraId="783904B7" w14:textId="77777777" w:rsidR="000C50F8" w:rsidRPr="00175125" w:rsidRDefault="000C50F8" w:rsidP="00591035">
            <w:pPr>
              <w:spacing w:after="80"/>
              <w:jc w:val="both"/>
            </w:pPr>
            <w:r w:rsidRPr="00175125">
              <w:t>02-822</w:t>
            </w:r>
            <w:r w:rsidRPr="00175125">
              <w:t xml:space="preserve"> </w:t>
            </w:r>
            <w:r w:rsidRPr="001751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76CD80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43 524.00 zł</w:t>
            </w:r>
          </w:p>
        </w:tc>
      </w:tr>
      <w:tr w:rsidR="000C50F8" w:rsidRPr="00175125" w14:paraId="5B1C488C" w14:textId="77777777" w:rsidTr="00591035">
        <w:tc>
          <w:tcPr>
            <w:tcW w:w="993" w:type="dxa"/>
            <w:shd w:val="clear" w:color="auto" w:fill="auto"/>
            <w:vAlign w:val="center"/>
          </w:tcPr>
          <w:p w14:paraId="6C362522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3B8D26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4</w:t>
            </w:r>
          </w:p>
        </w:tc>
        <w:tc>
          <w:tcPr>
            <w:tcW w:w="4110" w:type="dxa"/>
            <w:shd w:val="clear" w:color="auto" w:fill="auto"/>
          </w:tcPr>
          <w:p w14:paraId="2BA2D820" w14:textId="77777777" w:rsidR="000C50F8" w:rsidRPr="00175125" w:rsidRDefault="000C50F8" w:rsidP="00591035">
            <w:pPr>
              <w:spacing w:before="80"/>
            </w:pPr>
            <w:r w:rsidRPr="00175125">
              <w:t>Stryker Polska Spółka z ograniczoną odpowiedzialnością</w:t>
            </w:r>
          </w:p>
          <w:p w14:paraId="214A1E11" w14:textId="77777777" w:rsidR="000C50F8" w:rsidRPr="00175125" w:rsidRDefault="000C50F8" w:rsidP="00591035">
            <w:r w:rsidRPr="00175125">
              <w:t>ul. Poleczki</w:t>
            </w:r>
            <w:r w:rsidRPr="00175125">
              <w:t xml:space="preserve"> </w:t>
            </w:r>
            <w:r w:rsidRPr="00175125">
              <w:t>35</w:t>
            </w:r>
            <w:r w:rsidRPr="00175125">
              <w:t xml:space="preserve"> </w:t>
            </w:r>
          </w:p>
          <w:p w14:paraId="33702EDE" w14:textId="77777777" w:rsidR="000C50F8" w:rsidRPr="00175125" w:rsidRDefault="000C50F8" w:rsidP="00591035">
            <w:pPr>
              <w:spacing w:after="80"/>
              <w:jc w:val="both"/>
            </w:pPr>
            <w:r w:rsidRPr="00175125">
              <w:t>02-822</w:t>
            </w:r>
            <w:r w:rsidRPr="00175125">
              <w:t xml:space="preserve"> </w:t>
            </w:r>
            <w:r w:rsidRPr="001751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1C2D96E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493 344.00 zł</w:t>
            </w:r>
          </w:p>
        </w:tc>
      </w:tr>
      <w:tr w:rsidR="000C50F8" w:rsidRPr="00175125" w14:paraId="27441DB2" w14:textId="77777777" w:rsidTr="00591035">
        <w:tc>
          <w:tcPr>
            <w:tcW w:w="993" w:type="dxa"/>
            <w:shd w:val="clear" w:color="auto" w:fill="auto"/>
            <w:vAlign w:val="center"/>
          </w:tcPr>
          <w:p w14:paraId="6717F8CD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B0B76D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5</w:t>
            </w:r>
          </w:p>
        </w:tc>
        <w:tc>
          <w:tcPr>
            <w:tcW w:w="4110" w:type="dxa"/>
            <w:shd w:val="clear" w:color="auto" w:fill="auto"/>
          </w:tcPr>
          <w:p w14:paraId="1F799A1B" w14:textId="77777777" w:rsidR="000C50F8" w:rsidRPr="00175125" w:rsidRDefault="000C50F8" w:rsidP="00591035">
            <w:pPr>
              <w:spacing w:before="80"/>
            </w:pPr>
            <w:r w:rsidRPr="00175125">
              <w:t>Stryker Polska Spółka z ograniczoną odpowiedzialnością</w:t>
            </w:r>
          </w:p>
          <w:p w14:paraId="1719B88E" w14:textId="77777777" w:rsidR="000C50F8" w:rsidRPr="00175125" w:rsidRDefault="000C50F8" w:rsidP="00591035">
            <w:r w:rsidRPr="00175125">
              <w:t>ul. Poleczki</w:t>
            </w:r>
            <w:r w:rsidRPr="00175125">
              <w:t xml:space="preserve"> </w:t>
            </w:r>
            <w:r w:rsidRPr="00175125">
              <w:t>35</w:t>
            </w:r>
            <w:r w:rsidRPr="00175125">
              <w:t xml:space="preserve"> </w:t>
            </w:r>
          </w:p>
          <w:p w14:paraId="50C9E2A5" w14:textId="77777777" w:rsidR="000C50F8" w:rsidRPr="00175125" w:rsidRDefault="000C50F8" w:rsidP="00591035">
            <w:pPr>
              <w:spacing w:after="80"/>
              <w:jc w:val="both"/>
            </w:pPr>
            <w:r w:rsidRPr="00175125">
              <w:t>02-822</w:t>
            </w:r>
            <w:r w:rsidRPr="00175125">
              <w:t xml:space="preserve"> </w:t>
            </w:r>
            <w:r w:rsidRPr="00175125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08C395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23 976.00 zł</w:t>
            </w:r>
          </w:p>
        </w:tc>
      </w:tr>
      <w:tr w:rsidR="000C50F8" w:rsidRPr="00175125" w14:paraId="0159A667" w14:textId="77777777" w:rsidTr="00591035">
        <w:tc>
          <w:tcPr>
            <w:tcW w:w="993" w:type="dxa"/>
            <w:shd w:val="clear" w:color="auto" w:fill="auto"/>
            <w:vAlign w:val="center"/>
          </w:tcPr>
          <w:p w14:paraId="7B340529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5B6EB63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2</w:t>
            </w:r>
          </w:p>
        </w:tc>
        <w:tc>
          <w:tcPr>
            <w:tcW w:w="4110" w:type="dxa"/>
            <w:shd w:val="clear" w:color="auto" w:fill="auto"/>
          </w:tcPr>
          <w:p w14:paraId="2570E140" w14:textId="77777777" w:rsidR="000C50F8" w:rsidRPr="00175125" w:rsidRDefault="000C50F8" w:rsidP="00591035">
            <w:pPr>
              <w:spacing w:before="80"/>
            </w:pPr>
            <w:r w:rsidRPr="00175125">
              <w:t>Good For You Medical Jarosław Brudz</w:t>
            </w:r>
          </w:p>
          <w:p w14:paraId="767E1523" w14:textId="738965D2" w:rsidR="000C50F8" w:rsidRPr="00175125" w:rsidRDefault="000C50F8" w:rsidP="00591035">
            <w:r w:rsidRPr="00175125">
              <w:t>ul.</w:t>
            </w:r>
            <w:r w:rsidR="00175125">
              <w:t xml:space="preserve"> </w:t>
            </w:r>
            <w:r w:rsidRPr="00175125">
              <w:t>Zielna</w:t>
            </w:r>
            <w:r w:rsidRPr="00175125">
              <w:t xml:space="preserve"> </w:t>
            </w:r>
            <w:r w:rsidRPr="00175125">
              <w:t>30</w:t>
            </w:r>
            <w:r w:rsidRPr="00175125">
              <w:t xml:space="preserve"> </w:t>
            </w:r>
          </w:p>
          <w:p w14:paraId="5DFDC517" w14:textId="77777777" w:rsidR="000C50F8" w:rsidRPr="00175125" w:rsidRDefault="000C50F8" w:rsidP="00591035">
            <w:pPr>
              <w:spacing w:after="80"/>
              <w:jc w:val="both"/>
            </w:pPr>
            <w:r w:rsidRPr="00175125">
              <w:t>62-080</w:t>
            </w:r>
            <w:r w:rsidRPr="00175125">
              <w:t xml:space="preserve"> </w:t>
            </w:r>
            <w:r w:rsidRPr="00175125">
              <w:t>Lusowo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7EFA6A" w14:textId="77777777" w:rsidR="000C50F8" w:rsidRPr="00175125" w:rsidRDefault="000C50F8" w:rsidP="00591035">
            <w:pPr>
              <w:spacing w:before="80" w:after="80"/>
              <w:jc w:val="center"/>
            </w:pPr>
            <w:r w:rsidRPr="00175125">
              <w:t>23 976.00 zł</w:t>
            </w:r>
          </w:p>
        </w:tc>
      </w:tr>
      <w:bookmarkEnd w:id="0"/>
    </w:tbl>
    <w:p w14:paraId="3AEECCA8" w14:textId="7914304F" w:rsidR="00C236D3" w:rsidRPr="00175125" w:rsidRDefault="00C236D3" w:rsidP="00175125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175125" w:rsidSect="001751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CA24D1" w14:textId="77777777" w:rsidR="006F334D" w:rsidRDefault="006F334D">
      <w:r>
        <w:separator/>
      </w:r>
    </w:p>
  </w:endnote>
  <w:endnote w:type="continuationSeparator" w:id="0">
    <w:p w14:paraId="4A8EB7A0" w14:textId="77777777" w:rsidR="006F334D" w:rsidRDefault="006F3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909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85F6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B4ED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26D67B2">
        <v:line id="_x0000_s1025" style="position:absolute;left:0;text-align:left;z-index:251657728" from="-3.85pt,8.7pt" to="455.15pt,8.7pt"/>
      </w:pict>
    </w:r>
  </w:p>
  <w:p w14:paraId="256CAC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E5C1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709CE0" w14:textId="77777777" w:rsidR="009F189D" w:rsidRDefault="009F189D">
    <w:pPr>
      <w:pStyle w:val="Stopka"/>
      <w:tabs>
        <w:tab w:val="clear" w:pos="4536"/>
      </w:tabs>
      <w:jc w:val="center"/>
    </w:pPr>
  </w:p>
  <w:p w14:paraId="0E3F1D2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67C7B" w14:textId="77777777" w:rsidR="006F334D" w:rsidRDefault="006F334D">
      <w:r>
        <w:separator/>
      </w:r>
    </w:p>
  </w:footnote>
  <w:footnote w:type="continuationSeparator" w:id="0">
    <w:p w14:paraId="17A09D1B" w14:textId="77777777" w:rsidR="006F334D" w:rsidRDefault="006F33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8646B" w14:textId="77777777" w:rsidR="000C50F8" w:rsidRDefault="000C50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0A960" w14:textId="77777777" w:rsidR="000C50F8" w:rsidRDefault="000C50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0C92F" w14:textId="77777777" w:rsidR="000C50F8" w:rsidRDefault="000C50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34D"/>
    <w:rsid w:val="00007727"/>
    <w:rsid w:val="00017720"/>
    <w:rsid w:val="00035488"/>
    <w:rsid w:val="000C50F8"/>
    <w:rsid w:val="000D7F25"/>
    <w:rsid w:val="000E00E5"/>
    <w:rsid w:val="00173B20"/>
    <w:rsid w:val="00175125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F334D"/>
    <w:rsid w:val="00843263"/>
    <w:rsid w:val="00861E75"/>
    <w:rsid w:val="00867FC1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17C87"/>
  <w15:chartTrackingRefBased/>
  <w15:docId w15:val="{63D39507-F76F-4675-9C86-9236E57D7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178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4</cp:revision>
  <cp:lastPrinted>2023-04-12T10:15:00Z</cp:lastPrinted>
  <dcterms:created xsi:type="dcterms:W3CDTF">2023-04-12T10:13:00Z</dcterms:created>
  <dcterms:modified xsi:type="dcterms:W3CDTF">2023-04-12T10:15:00Z</dcterms:modified>
</cp:coreProperties>
</file>