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7DDAFA4D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  <w:r w:rsidR="00657EA1">
        <w:rPr>
          <w:sz w:val="22"/>
          <w:szCs w:val="22"/>
        </w:rPr>
        <w:t>a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39CBD84F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12523D" w:rsidRPr="0012523D">
        <w:rPr>
          <w:sz w:val="22"/>
          <w:szCs w:val="22"/>
        </w:rPr>
        <w:t xml:space="preserve">wynajem </w:t>
      </w:r>
      <w:r w:rsidR="002D1797" w:rsidRPr="002D1797">
        <w:rPr>
          <w:sz w:val="22"/>
          <w:szCs w:val="22"/>
        </w:rPr>
        <w:t>autokar</w:t>
      </w:r>
      <w:r w:rsidR="00983B15">
        <w:rPr>
          <w:sz w:val="22"/>
          <w:szCs w:val="22"/>
        </w:rPr>
        <w:t>u</w:t>
      </w:r>
      <w:r w:rsidR="002D1797" w:rsidRPr="002D1797">
        <w:rPr>
          <w:sz w:val="22"/>
          <w:szCs w:val="22"/>
        </w:rPr>
        <w:t xml:space="preserve"> </w:t>
      </w:r>
      <w:r w:rsidR="00983B15">
        <w:rPr>
          <w:sz w:val="22"/>
          <w:szCs w:val="22"/>
        </w:rPr>
        <w:t xml:space="preserve">wraz z kierowcą do przewozu studentów </w:t>
      </w:r>
      <w:proofErr w:type="spellStart"/>
      <w:r w:rsidR="00983B15">
        <w:rPr>
          <w:sz w:val="22"/>
          <w:szCs w:val="22"/>
        </w:rPr>
        <w:t>WGGiIŚ</w:t>
      </w:r>
      <w:proofErr w:type="spellEnd"/>
      <w:r w:rsidR="00983B15">
        <w:rPr>
          <w:sz w:val="22"/>
          <w:szCs w:val="22"/>
        </w:rPr>
        <w:t xml:space="preserve"> w czasie zajęć terenowych.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23E8DD09" w:rsidR="00225D2F" w:rsidRPr="00065CB4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983B15">
        <w:rPr>
          <w:sz w:val="22"/>
          <w:szCs w:val="22"/>
        </w:rPr>
        <w:t>1</w:t>
      </w:r>
      <w:r w:rsidR="00EA1005">
        <w:rPr>
          <w:sz w:val="22"/>
          <w:szCs w:val="22"/>
        </w:rPr>
        <w:t xml:space="preserve"> </w:t>
      </w:r>
      <w:r w:rsidR="002D1797">
        <w:rPr>
          <w:sz w:val="22"/>
          <w:szCs w:val="22"/>
        </w:rPr>
        <w:t>autobus</w:t>
      </w:r>
      <w:r w:rsidR="00983B15">
        <w:rPr>
          <w:sz w:val="22"/>
          <w:szCs w:val="22"/>
        </w:rPr>
        <w:t>u</w:t>
      </w:r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657EA1">
        <w:rPr>
          <w:sz w:val="22"/>
          <w:szCs w:val="22"/>
        </w:rPr>
        <w:t>25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i dopuszczon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983B15">
        <w:rPr>
          <w:sz w:val="22"/>
          <w:szCs w:val="22"/>
        </w:rPr>
        <w:t>u</w:t>
      </w:r>
      <w:r w:rsidR="0012523D">
        <w:rPr>
          <w:sz w:val="22"/>
          <w:szCs w:val="22"/>
        </w:rPr>
        <w:t xml:space="preserve"> przeznaczon</w:t>
      </w:r>
      <w:r w:rsidR="00983B15">
        <w:rPr>
          <w:sz w:val="22"/>
          <w:szCs w:val="22"/>
        </w:rPr>
        <w:t>ego</w:t>
      </w:r>
      <w:r w:rsidR="0012523D">
        <w:rPr>
          <w:sz w:val="22"/>
          <w:szCs w:val="22"/>
        </w:rPr>
        <w:t xml:space="preserve"> do realizacji umowy</w:t>
      </w:r>
      <w:r w:rsidR="00065CB4">
        <w:rPr>
          <w:sz w:val="22"/>
          <w:szCs w:val="22"/>
        </w:rPr>
        <w:t xml:space="preserve">: </w:t>
      </w:r>
      <w:r w:rsidR="00657EA1">
        <w:rPr>
          <w:sz w:val="22"/>
          <w:szCs w:val="22"/>
        </w:rPr>
        <w:t>.</w:t>
      </w:r>
      <w:r w:rsidR="00EA1005">
        <w:rPr>
          <w:sz w:val="22"/>
          <w:szCs w:val="22"/>
        </w:rPr>
        <w:t xml:space="preserve">-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</w:p>
    <w:p w14:paraId="1999176D" w14:textId="20AAA98A" w:rsidR="00225D2F" w:rsidRPr="00225D2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55835AD3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każdorazowo nie później niż 15 min. przed planowanym terminem odjazdu na parkingu </w:t>
      </w:r>
      <w:r w:rsidR="00520177">
        <w:rPr>
          <w:sz w:val="22"/>
          <w:szCs w:val="22"/>
        </w:rPr>
        <w:t>przed Biblioteką Główną AGH przy ul. Reymonta w Krakowie</w:t>
      </w:r>
      <w:r w:rsidR="00107A56" w:rsidRPr="00107A56">
        <w:rPr>
          <w:sz w:val="22"/>
          <w:szCs w:val="22"/>
        </w:rPr>
        <w:t>.</w:t>
      </w:r>
    </w:p>
    <w:p w14:paraId="6B862176" w14:textId="104B7D5E" w:rsidR="00BC3CD0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BC3CD0" w:rsidRPr="00BC3CD0">
        <w:rPr>
          <w:sz w:val="22"/>
          <w:szCs w:val="22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14:paraId="4641D811" w14:textId="378BD8BB" w:rsidR="00225D2F" w:rsidRPr="00225D2F" w:rsidRDefault="00BC3CD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06077094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t>10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40F1D792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7E59E5">
        <w:rPr>
          <w:sz w:val="22"/>
          <w:szCs w:val="22"/>
        </w:rPr>
        <w:t>od 1</w:t>
      </w:r>
      <w:r w:rsidR="00657EA1">
        <w:rPr>
          <w:sz w:val="22"/>
          <w:szCs w:val="22"/>
        </w:rPr>
        <w:t>2</w:t>
      </w:r>
      <w:r w:rsidR="007E59E5">
        <w:rPr>
          <w:sz w:val="22"/>
          <w:szCs w:val="22"/>
        </w:rPr>
        <w:t>.05- 02.06.2023.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0C1D466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>Cena za 1 km trasy pozostanie niezmienna w okresie obowiązywania umowy.</w:t>
      </w:r>
    </w:p>
    <w:p w14:paraId="78B966FE" w14:textId="592D3F5F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>, podatki i opłaty drogowe, opłaty parkingowe,  k</w:t>
      </w:r>
      <w:r w:rsidR="00065CB4">
        <w:rPr>
          <w:sz w:val="22"/>
          <w:szCs w:val="22"/>
        </w:rPr>
        <w:t>oszty postoju, autostrad</w:t>
      </w:r>
      <w:r w:rsidR="00536D66">
        <w:rPr>
          <w:sz w:val="22"/>
          <w:szCs w:val="22"/>
        </w:rPr>
        <w:t>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 xml:space="preserve"> wskazanego przez Zleceniodawcę.</w:t>
      </w:r>
    </w:p>
    <w:p w14:paraId="1696D33C" w14:textId="6B170E0D" w:rsidR="00963479" w:rsidRDefault="00520177" w:rsidP="00B6158C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7</w:t>
      </w:r>
      <w:r w:rsidR="00904B3B" w:rsidRPr="00657EA1">
        <w:rPr>
          <w:sz w:val="22"/>
          <w:szCs w:val="22"/>
        </w:rPr>
        <w:t xml:space="preserve">. Gwarantowany zakres umowy – </w:t>
      </w:r>
      <w:r w:rsidR="004223E9">
        <w:rPr>
          <w:sz w:val="22"/>
          <w:szCs w:val="22"/>
        </w:rPr>
        <w:t>2 wyjazdy</w:t>
      </w:r>
      <w:r w:rsidR="00904B3B" w:rsidRPr="00657EA1">
        <w:rPr>
          <w:sz w:val="22"/>
          <w:szCs w:val="22"/>
        </w:rPr>
        <w:t>.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6A69983A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 xml:space="preserve">3 </w:t>
      </w:r>
      <w:r w:rsidR="003E749C" w:rsidRPr="003E749C">
        <w:rPr>
          <w:sz w:val="22"/>
          <w:szCs w:val="22"/>
        </w:rPr>
        <w:t xml:space="preserve">będzie regulowana </w:t>
      </w:r>
      <w:r w:rsidR="00EA1005">
        <w:rPr>
          <w:sz w:val="22"/>
          <w:szCs w:val="22"/>
        </w:rPr>
        <w:t xml:space="preserve">każdorazowo </w:t>
      </w:r>
      <w:r w:rsidR="003E749C" w:rsidRPr="003E749C">
        <w:rPr>
          <w:sz w:val="22"/>
          <w:szCs w:val="22"/>
        </w:rPr>
        <w:t>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657EA1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F59F321" w:rsidR="00BC3CD0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4223E9">
        <w:rPr>
          <w:sz w:val="22"/>
          <w:szCs w:val="22"/>
        </w:rPr>
        <w:t>8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4538ECB0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całkowitego wynagrodzenia brutto określonego w  § 4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2" w:name="_Hlk130982978"/>
      <w:r>
        <w:rPr>
          <w:sz w:val="22"/>
          <w:szCs w:val="22"/>
        </w:rPr>
        <w:t xml:space="preserve">występującej po stronie </w:t>
      </w:r>
      <w:bookmarkEnd w:id="2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33DCE6B8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bookmarkStart w:id="3" w:name="_GoBack"/>
      <w:bookmarkEnd w:id="3"/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657EA1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7AFAF654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wypowiedzenia umowy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 xml:space="preserve">Zleceniodawcy, w wysokości 10 %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342A85AD" w14:textId="22AD9DD5" w:rsidR="007E59E5" w:rsidRPr="007E59E5" w:rsidRDefault="007E59E5" w:rsidP="00BC3C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4CF713B8" w14:textId="7FA5F6CC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7E6740C9" w14:textId="0C89325B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101F1EA4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proofErr w:type="spellStart"/>
      <w:r w:rsidR="00962679" w:rsidRPr="00962679">
        <w:rPr>
          <w:kern w:val="2"/>
          <w:sz w:val="22"/>
          <w:szCs w:val="22"/>
        </w:rPr>
        <w:t>lockdowny</w:t>
      </w:r>
      <w:proofErr w:type="spellEnd"/>
      <w:r w:rsidR="00962679" w:rsidRPr="00962679">
        <w:rPr>
          <w:kern w:val="2"/>
          <w:sz w:val="22"/>
          <w:szCs w:val="22"/>
        </w:rPr>
        <w:t xml:space="preserve">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DFFF02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Załączniki do umowy :</w:t>
      </w:r>
    </w:p>
    <w:p w14:paraId="1C9AC20F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1) </w:t>
      </w:r>
      <w:r>
        <w:rPr>
          <w:rFonts w:ascii="Bookman Old Style" w:hAnsi="Bookman Old Style" w:cs="Times New Roman"/>
          <w:i/>
          <w:iCs/>
          <w:sz w:val="22"/>
          <w:szCs w:val="22"/>
        </w:rPr>
        <w:t>Formularz oferty</w:t>
      </w: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 </w:t>
      </w:r>
    </w:p>
    <w:p w14:paraId="781379EC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2) Oświadczenie dla celów podatkowych dotyczące podmiotów powiązanych</w:t>
      </w:r>
    </w:p>
    <w:p w14:paraId="1E394B55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70BD007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A48C2A6" w14:textId="77777777" w:rsidR="002D1797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546058C8" w14:textId="101E2D9E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0C8B7C6" w14:textId="5F3F1B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31548F7" w14:textId="329CD70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F27406" w14:textId="0159D869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D714890" w14:textId="4DF9807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7C36D36" w14:textId="1F41B21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5A17C3" w14:textId="394E73E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C11327" w14:textId="370875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A8D50D4" w14:textId="7A62AF6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EEF853" w14:textId="08B96B2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C4FCF2B" w14:textId="2CCB79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2CE4D" w14:textId="0D81241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E5217BE" w14:textId="1E658CE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B01DC" w14:textId="44E338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FB6FB3" w14:textId="57F900C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9F37C6" w14:textId="252B4EDE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7D6D5F" w14:textId="2BD99D5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6770068" w14:textId="2E5766C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0EC7B1" w14:textId="540FC49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BF6A9C7" w14:textId="40DC22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363851" w14:textId="331B6C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1B1B6A" w14:textId="30F7837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BD496" w14:textId="03973C3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EE970C" w14:textId="6B258B9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A69E13A" w14:textId="6AF223C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65405A6" w14:textId="4069A88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72A96B" w14:textId="39DA431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54BAAD0" w14:textId="42E4938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FD6595" w14:textId="752EEB6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409CC4D" w14:textId="26EF5F72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D581A" w14:textId="0E99C6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C5DE311" w14:textId="78DCE81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DC120FC" w14:textId="051B40F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198CA6F" w14:textId="5D9AB15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292D045" w14:textId="254CAEB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D6D562" w14:textId="11C4C79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2A1EDC" w14:textId="7BEEB56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B36986" w14:textId="70E3F97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4E553FE" w14:textId="1CD41F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0C93E74" w14:textId="136DB08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219C9FC" w14:textId="6266C9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C4A1E43" w14:textId="6277A4A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F3F92D" w14:textId="04AB05C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0928EA" w14:textId="42E83BD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24C9027" w14:textId="2E431B56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F7C6CAF" w14:textId="4362697D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175BA2D" w14:textId="77777777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3AE1E0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B60B86B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688F9997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80422F3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1BDB01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65199788" w14:textId="77777777" w:rsidR="002D1797" w:rsidRPr="001A7899" w:rsidRDefault="002D1797" w:rsidP="002D1797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21D71E31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4AE09D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33BCD80C" w14:textId="77777777" w:rsidR="002D1797" w:rsidRPr="001A7899" w:rsidRDefault="002D1797" w:rsidP="002D1797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6EB914C1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5E2C7E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DDCBB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7DC310C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5527AD7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283F700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24B8D7C4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23A4847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70F3AFF8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4FB2B7AD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63D47FC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47FF43BF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 xml:space="preserve">dla Akademia Górniczo-Hutnicza im. Stanisława </w:t>
      </w:r>
      <w:r w:rsidRPr="001A7899">
        <w:rPr>
          <w:rFonts w:ascii="Verdana" w:eastAsia="Calibri" w:hAnsi="Verdana" w:cs="Arial"/>
          <w:lang w:eastAsia="en-US"/>
        </w:rPr>
        <w:lastRenderedPageBreak/>
        <w:t>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6D6CEE1" w14:textId="77777777" w:rsidR="002D1797" w:rsidRPr="001A7899" w:rsidRDefault="002D1797" w:rsidP="002D1797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19CB5513" w14:textId="77777777" w:rsidR="002D1797" w:rsidRPr="001A7899" w:rsidRDefault="002D1797" w:rsidP="002D1797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288B6A62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77CF91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6C7F68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609E62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D1797" w:rsidRPr="001A7899" w14:paraId="4E76808A" w14:textId="77777777" w:rsidTr="00A270F6">
        <w:tc>
          <w:tcPr>
            <w:tcW w:w="4105" w:type="dxa"/>
            <w:shd w:val="clear" w:color="auto" w:fill="auto"/>
          </w:tcPr>
          <w:p w14:paraId="3EA8FB21" w14:textId="77777777" w:rsidR="002D1797" w:rsidRPr="001A7899" w:rsidRDefault="002D1797" w:rsidP="00A270F6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3B6FF8C" w14:textId="77777777" w:rsidR="002D1797" w:rsidRPr="001A7899" w:rsidRDefault="002D1797" w:rsidP="00A270F6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32E1084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93C5E64" w14:textId="77777777" w:rsidR="002D1797" w:rsidRPr="001A7899" w:rsidRDefault="002D1797" w:rsidP="002D1797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BFDCBE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84A29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55DE833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EA1BD9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F39BF4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B2C5C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659E02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F8D384" w14:textId="77777777" w:rsidR="002D1797" w:rsidRPr="00C409B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D7B2AC" w14:textId="77777777" w:rsidR="00413AF1" w:rsidRDefault="00413AF1">
      <w:r>
        <w:separator/>
      </w:r>
    </w:p>
  </w:endnote>
  <w:endnote w:type="continuationSeparator" w:id="0">
    <w:p w14:paraId="7FD6D630" w14:textId="77777777" w:rsidR="00413AF1" w:rsidRDefault="0041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64E4E" w14:textId="77777777" w:rsidR="00413AF1" w:rsidRDefault="00413AF1">
      <w:r>
        <w:separator/>
      </w:r>
    </w:p>
  </w:footnote>
  <w:footnote w:type="continuationSeparator" w:id="0">
    <w:p w14:paraId="088C26F8" w14:textId="77777777" w:rsidR="00413AF1" w:rsidRDefault="00413AF1">
      <w:r>
        <w:continuationSeparator/>
      </w:r>
    </w:p>
  </w:footnote>
  <w:footnote w:id="1">
    <w:p w14:paraId="24D75442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3C831A1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24DC88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2D2EBD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66E0A0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C43D68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748C1B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2FD308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2BFB0F9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F51CD8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062E3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BE5ED5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48C5FB" w14:textId="77777777" w:rsidR="002D1797" w:rsidRPr="005F4BFA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4DFF54B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ED2002F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195DDEEC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13DC107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922F358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CDE73F3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D130A38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E7BD120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F1276BD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26220C0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98F5BC3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BC024E7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5547C52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5323DCB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3794CB8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F80FC9F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2682812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1"/>
  </w:num>
  <w:num w:numId="5">
    <w:abstractNumId w:val="30"/>
  </w:num>
  <w:num w:numId="6">
    <w:abstractNumId w:val="20"/>
  </w:num>
  <w:num w:numId="7">
    <w:abstractNumId w:val="34"/>
  </w:num>
  <w:num w:numId="8">
    <w:abstractNumId w:val="22"/>
  </w:num>
  <w:num w:numId="9">
    <w:abstractNumId w:val="3"/>
  </w:num>
  <w:num w:numId="10">
    <w:abstractNumId w:val="16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9"/>
  </w:num>
  <w:num w:numId="16">
    <w:abstractNumId w:val="32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9"/>
  </w:num>
  <w:num w:numId="22">
    <w:abstractNumId w:val="28"/>
  </w:num>
  <w:num w:numId="23">
    <w:abstractNumId w:val="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26"/>
  </w:num>
  <w:num w:numId="28">
    <w:abstractNumId w:val="11"/>
  </w:num>
  <w:num w:numId="29">
    <w:abstractNumId w:val="2"/>
  </w:num>
  <w:num w:numId="30">
    <w:abstractNumId w:val="8"/>
  </w:num>
  <w:num w:numId="31">
    <w:abstractNumId w:val="17"/>
  </w:num>
  <w:num w:numId="32">
    <w:abstractNumId w:val="10"/>
  </w:num>
  <w:num w:numId="33">
    <w:abstractNumId w:val="33"/>
  </w:num>
  <w:num w:numId="34">
    <w:abstractNumId w:val="25"/>
  </w:num>
  <w:num w:numId="35">
    <w:abstractNumId w:val="15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60B79"/>
    <w:rsid w:val="00962679"/>
    <w:rsid w:val="00963479"/>
    <w:rsid w:val="00974798"/>
    <w:rsid w:val="00976B68"/>
    <w:rsid w:val="00983B15"/>
    <w:rsid w:val="00995C8E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B2417"/>
    <w:rsid w:val="00FB47C7"/>
    <w:rsid w:val="00FC6AE2"/>
    <w:rsid w:val="00FD2BD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BC760-7483-472D-AD30-78B01FB4E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1710</Words>
  <Characters>11804</Characters>
  <Application>Microsoft Office Word</Application>
  <DocSecurity>0</DocSecurity>
  <Lines>98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2023-04-05T11:42:00Z</cp:lastPrinted>
  <dcterms:created xsi:type="dcterms:W3CDTF">2023-04-05T11:49:00Z</dcterms:created>
  <dcterms:modified xsi:type="dcterms:W3CDTF">2023-04-05T11:49:00Z</dcterms:modified>
</cp:coreProperties>
</file>