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B21A9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21A9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1A92">
        <w:rPr>
          <w:sz w:val="22"/>
          <w:szCs w:val="22"/>
        </w:rPr>
        <w:t>2023-04-11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21A92" w:rsidRPr="00B21A92" w:rsidRDefault="00B21A92" w:rsidP="00577BC6">
      <w:pPr>
        <w:spacing w:after="40"/>
        <w:rPr>
          <w:b/>
          <w:bCs/>
          <w:sz w:val="22"/>
          <w:szCs w:val="22"/>
        </w:rPr>
      </w:pPr>
      <w:r w:rsidRPr="00B21A92">
        <w:rPr>
          <w:b/>
          <w:bCs/>
          <w:sz w:val="22"/>
          <w:szCs w:val="22"/>
        </w:rPr>
        <w:t>Akademia Górniczo - Hutnicza</w:t>
      </w:r>
    </w:p>
    <w:p w:rsidR="00B21A92" w:rsidRPr="00B21A92" w:rsidRDefault="00B21A92" w:rsidP="00577BC6">
      <w:pPr>
        <w:spacing w:after="40"/>
        <w:rPr>
          <w:b/>
          <w:bCs/>
          <w:sz w:val="22"/>
          <w:szCs w:val="22"/>
        </w:rPr>
      </w:pPr>
      <w:r w:rsidRPr="00B21A92">
        <w:rPr>
          <w:b/>
          <w:bCs/>
          <w:sz w:val="22"/>
          <w:szCs w:val="22"/>
        </w:rPr>
        <w:t>im. Stanisława Staszica w Krakowie</w:t>
      </w:r>
    </w:p>
    <w:p w:rsidR="00D665F5" w:rsidRPr="00D91931" w:rsidRDefault="00B21A92" w:rsidP="00577BC6">
      <w:pPr>
        <w:spacing w:after="40"/>
        <w:rPr>
          <w:b/>
          <w:bCs/>
          <w:sz w:val="22"/>
          <w:szCs w:val="22"/>
        </w:rPr>
      </w:pPr>
      <w:r w:rsidRPr="00B21A92">
        <w:rPr>
          <w:b/>
          <w:bCs/>
          <w:sz w:val="22"/>
          <w:szCs w:val="22"/>
        </w:rPr>
        <w:t>Dział Zamówień Publicznych</w:t>
      </w:r>
    </w:p>
    <w:p w:rsidR="00D665F5" w:rsidRPr="00BD5546" w:rsidRDefault="00B21A92" w:rsidP="00D665F5">
      <w:pPr>
        <w:rPr>
          <w:sz w:val="22"/>
          <w:szCs w:val="22"/>
        </w:rPr>
      </w:pPr>
      <w:r w:rsidRPr="00B21A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1A92">
        <w:rPr>
          <w:sz w:val="22"/>
          <w:szCs w:val="22"/>
        </w:rPr>
        <w:t>30</w:t>
      </w:r>
    </w:p>
    <w:p w:rsidR="00D665F5" w:rsidRPr="00BD5546" w:rsidRDefault="00B21A92" w:rsidP="00D665F5">
      <w:pPr>
        <w:rPr>
          <w:sz w:val="22"/>
          <w:szCs w:val="22"/>
        </w:rPr>
      </w:pPr>
      <w:r w:rsidRPr="00B21A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1A9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1A92" w:rsidRPr="00B21A92">
        <w:rPr>
          <w:b/>
          <w:sz w:val="22"/>
          <w:szCs w:val="22"/>
        </w:rPr>
        <w:t>KC-zp.272-187/23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1A92" w:rsidRPr="00B21A9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21A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1A92">
        <w:rPr>
          <w:b/>
          <w:sz w:val="22"/>
          <w:szCs w:val="22"/>
        </w:rPr>
        <w:t>Dostawa urządzeń AGD dla Miasteczka Studenckiego AGH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1A92" w:rsidRPr="00B21A92">
        <w:rPr>
          <w:sz w:val="22"/>
          <w:szCs w:val="22"/>
        </w:rPr>
        <w:t>11/04/2023</w:t>
      </w:r>
      <w:r w:rsidR="00FF4AB1" w:rsidRPr="00577BC6">
        <w:rPr>
          <w:sz w:val="22"/>
          <w:szCs w:val="22"/>
        </w:rPr>
        <w:t xml:space="preserve"> o godz. </w:t>
      </w:r>
      <w:r w:rsidR="00B21A92" w:rsidRPr="00B21A9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SALTAR Group sp. z o.o.</w:t>
            </w:r>
          </w:p>
          <w:p w:rsidR="00B21A92" w:rsidRPr="00CB5EDB" w:rsidRDefault="00B21A92" w:rsidP="00925C38">
            <w:r w:rsidRPr="00B21A92">
              <w:t>Barwinek</w:t>
            </w:r>
            <w:r w:rsidRPr="00CB5EDB">
              <w:t xml:space="preserve"> </w:t>
            </w:r>
            <w:r w:rsidRPr="00B21A92">
              <w:t>5/26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25-150</w:t>
            </w:r>
            <w:r w:rsidRPr="00CB5EDB">
              <w:t xml:space="preserve"> </w:t>
            </w:r>
            <w:r w:rsidRPr="00B21A92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107 525.00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2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SALTAR Group sp. z o.o.</w:t>
            </w:r>
          </w:p>
          <w:p w:rsidR="00B21A92" w:rsidRPr="00CB5EDB" w:rsidRDefault="00B21A92" w:rsidP="00925C38">
            <w:r w:rsidRPr="00B21A92">
              <w:t>Barwinek</w:t>
            </w:r>
            <w:r w:rsidRPr="00CB5EDB">
              <w:t xml:space="preserve"> </w:t>
            </w:r>
            <w:r w:rsidRPr="00B21A92">
              <w:t>5/26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25-150</w:t>
            </w:r>
            <w:r w:rsidRPr="00CB5EDB">
              <w:t xml:space="preserve"> </w:t>
            </w:r>
            <w:r w:rsidRPr="00B21A92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136 080.00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SALTAR Group sp. z o.o.</w:t>
            </w:r>
          </w:p>
          <w:p w:rsidR="00B21A92" w:rsidRPr="00CB5EDB" w:rsidRDefault="00B21A92" w:rsidP="00925C38">
            <w:r w:rsidRPr="00B21A92">
              <w:t>Barwinek</w:t>
            </w:r>
            <w:r w:rsidRPr="00CB5EDB">
              <w:t xml:space="preserve"> </w:t>
            </w:r>
            <w:r w:rsidRPr="00B21A92">
              <w:t>5/26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25-150</w:t>
            </w:r>
            <w:r w:rsidRPr="00CB5EDB">
              <w:t xml:space="preserve"> </w:t>
            </w:r>
            <w:r w:rsidRPr="00B21A92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151 200.00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SALTAR Group sp. z o.o.</w:t>
            </w:r>
          </w:p>
          <w:p w:rsidR="00B21A92" w:rsidRPr="00CB5EDB" w:rsidRDefault="00B21A92" w:rsidP="00925C38">
            <w:r w:rsidRPr="00B21A92">
              <w:t>Barwinek</w:t>
            </w:r>
            <w:r w:rsidRPr="00CB5EDB">
              <w:t xml:space="preserve"> </w:t>
            </w:r>
            <w:r w:rsidRPr="00B21A92">
              <w:t>5/26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25-150</w:t>
            </w:r>
            <w:r w:rsidRPr="00CB5EDB">
              <w:t xml:space="preserve"> </w:t>
            </w:r>
            <w:r w:rsidRPr="00B21A92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50 285.00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WiMaKS Skwara Sławomir</w:t>
            </w:r>
          </w:p>
          <w:p w:rsidR="00B21A92" w:rsidRPr="00CB5EDB" w:rsidRDefault="00B21A92" w:rsidP="00925C38">
            <w:r w:rsidRPr="00B21A92">
              <w:t>Wyszńskiego</w:t>
            </w:r>
            <w:r w:rsidRPr="00CB5EDB">
              <w:t xml:space="preserve"> </w:t>
            </w:r>
            <w:r w:rsidRPr="00B21A92">
              <w:t>2a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26-300</w:t>
            </w:r>
            <w:r w:rsidRPr="00CB5EDB">
              <w:t xml:space="preserve"> </w:t>
            </w:r>
            <w:r w:rsidRPr="00B21A92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103 258.50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2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WiMaKS Skwara Sławomir</w:t>
            </w:r>
          </w:p>
          <w:p w:rsidR="00B21A92" w:rsidRPr="00CB5EDB" w:rsidRDefault="00B21A92" w:rsidP="00925C38">
            <w:r w:rsidRPr="00B21A92">
              <w:t>Wyszńskiego</w:t>
            </w:r>
            <w:r w:rsidRPr="00CB5EDB">
              <w:t xml:space="preserve"> </w:t>
            </w:r>
            <w:r w:rsidRPr="00B21A92">
              <w:t>2a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26-300</w:t>
            </w:r>
            <w:r w:rsidRPr="00CB5EDB">
              <w:t xml:space="preserve"> </w:t>
            </w:r>
            <w:r w:rsidRPr="00B21A92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100 464.48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WiMaKS Skwara Sławomir</w:t>
            </w:r>
          </w:p>
          <w:p w:rsidR="00B21A92" w:rsidRPr="00CB5EDB" w:rsidRDefault="00B21A92" w:rsidP="00925C38">
            <w:r w:rsidRPr="00B21A92">
              <w:t>Wyszńskiego</w:t>
            </w:r>
            <w:r w:rsidRPr="00CB5EDB">
              <w:t xml:space="preserve"> </w:t>
            </w:r>
            <w:r w:rsidRPr="00B21A92">
              <w:t>2a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26-300</w:t>
            </w:r>
            <w:r w:rsidRPr="00CB5EDB">
              <w:t xml:space="preserve"> </w:t>
            </w:r>
            <w:r w:rsidRPr="00B21A92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115 179.66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WiMaKS Skwara Sławomir</w:t>
            </w:r>
          </w:p>
          <w:p w:rsidR="00B21A92" w:rsidRPr="00CB5EDB" w:rsidRDefault="00B21A92" w:rsidP="00925C38">
            <w:r w:rsidRPr="00B21A92">
              <w:t>Wyszńskiego</w:t>
            </w:r>
            <w:r w:rsidRPr="00CB5EDB">
              <w:t xml:space="preserve"> </w:t>
            </w:r>
            <w:r w:rsidRPr="00B21A92">
              <w:t>2a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26-300</w:t>
            </w:r>
            <w:r w:rsidRPr="00CB5EDB">
              <w:t xml:space="preserve"> </w:t>
            </w:r>
            <w:r w:rsidRPr="00B21A92">
              <w:t>Opoczno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55 308.18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TAS Tomasz Orlikowski</w:t>
            </w:r>
          </w:p>
          <w:p w:rsidR="00B21A92" w:rsidRPr="00CB5EDB" w:rsidRDefault="00B21A92" w:rsidP="00925C38">
            <w:r w:rsidRPr="00B21A92">
              <w:t>ul. Grunwaldzka</w:t>
            </w:r>
            <w:r w:rsidRPr="00CB5EDB">
              <w:t xml:space="preserve"> </w:t>
            </w:r>
            <w:r w:rsidRPr="00B21A92">
              <w:t>12/83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99-300</w:t>
            </w:r>
            <w:r w:rsidRPr="00CB5EDB">
              <w:t xml:space="preserve"> </w:t>
            </w:r>
            <w:r w:rsidRPr="00B21A9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101 844.00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2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TAS Tomasz Orlikowski</w:t>
            </w:r>
          </w:p>
          <w:p w:rsidR="00B21A92" w:rsidRPr="00CB5EDB" w:rsidRDefault="00B21A92" w:rsidP="00925C38">
            <w:r w:rsidRPr="00B21A92">
              <w:t>ul. Grunwaldzka</w:t>
            </w:r>
            <w:r w:rsidRPr="00CB5EDB">
              <w:t xml:space="preserve"> </w:t>
            </w:r>
            <w:r w:rsidRPr="00B21A92">
              <w:t>12/83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99-300</w:t>
            </w:r>
            <w:r w:rsidRPr="00CB5EDB">
              <w:t xml:space="preserve"> </w:t>
            </w:r>
            <w:r w:rsidRPr="00B21A9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112 636.02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TAS Tomasz Orlikowski</w:t>
            </w:r>
          </w:p>
          <w:p w:rsidR="00B21A92" w:rsidRPr="00CB5EDB" w:rsidRDefault="00B21A92" w:rsidP="00925C38">
            <w:r w:rsidRPr="00B21A92">
              <w:t>ul. Grunwaldzka</w:t>
            </w:r>
            <w:r w:rsidRPr="00CB5EDB">
              <w:t xml:space="preserve"> </w:t>
            </w:r>
            <w:r w:rsidRPr="00B21A92">
              <w:t>12/83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99-300</w:t>
            </w:r>
            <w:r w:rsidRPr="00CB5EDB">
              <w:t xml:space="preserve"> </w:t>
            </w:r>
            <w:r w:rsidRPr="00B21A9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122 471.10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TAS Tomasz Orlikowski</w:t>
            </w:r>
          </w:p>
          <w:p w:rsidR="00B21A92" w:rsidRPr="00CB5EDB" w:rsidRDefault="00B21A92" w:rsidP="00925C38">
            <w:r w:rsidRPr="00B21A92">
              <w:t>ul. Grunwaldzka</w:t>
            </w:r>
            <w:r w:rsidRPr="00CB5EDB">
              <w:t xml:space="preserve"> </w:t>
            </w:r>
            <w:r w:rsidRPr="00B21A92">
              <w:t>12/83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99-300</w:t>
            </w:r>
            <w:r w:rsidRPr="00CB5EDB">
              <w:t xml:space="preserve"> </w:t>
            </w:r>
            <w:r w:rsidRPr="00B21A9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57 688.23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PHU BMS Sp.jawna Z.Bielecki, T.Białowąs</w:t>
            </w:r>
          </w:p>
          <w:p w:rsidR="00B21A92" w:rsidRPr="00CB5EDB" w:rsidRDefault="00B21A92" w:rsidP="00925C38">
            <w:r w:rsidRPr="00B21A92">
              <w:t>ul. Staszica</w:t>
            </w:r>
            <w:r w:rsidRPr="00CB5EDB">
              <w:t xml:space="preserve"> </w:t>
            </w:r>
            <w:r w:rsidRPr="00B21A92">
              <w:t>22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32-500</w:t>
            </w:r>
            <w:r w:rsidRPr="00CB5EDB">
              <w:t xml:space="preserve"> </w:t>
            </w:r>
            <w:r w:rsidRPr="00B21A92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100 429.50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2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PHU BMS Sp.jawna Z.Bielecki, T.Białowąs</w:t>
            </w:r>
          </w:p>
          <w:p w:rsidR="00B21A92" w:rsidRPr="00CB5EDB" w:rsidRDefault="00B21A92" w:rsidP="00925C38">
            <w:r w:rsidRPr="00B21A92">
              <w:t>ul. Staszica</w:t>
            </w:r>
            <w:r w:rsidRPr="00CB5EDB">
              <w:t xml:space="preserve"> </w:t>
            </w:r>
            <w:r w:rsidRPr="00B21A92">
              <w:t>22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32-500</w:t>
            </w:r>
            <w:r w:rsidRPr="00CB5EDB">
              <w:t xml:space="preserve"> </w:t>
            </w:r>
            <w:r w:rsidRPr="00B21A92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117 802.02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PHU BMS Sp.jawna Z.Bielecki, T.Białowąs</w:t>
            </w:r>
          </w:p>
          <w:p w:rsidR="00B21A92" w:rsidRPr="00CB5EDB" w:rsidRDefault="00B21A92" w:rsidP="00925C38">
            <w:r w:rsidRPr="00B21A92">
              <w:t>ul. Staszica</w:t>
            </w:r>
            <w:r w:rsidRPr="00CB5EDB">
              <w:t xml:space="preserve"> </w:t>
            </w:r>
            <w:r w:rsidRPr="00B21A92">
              <w:t>22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32-500</w:t>
            </w:r>
            <w:r w:rsidRPr="00CB5EDB">
              <w:t xml:space="preserve"> </w:t>
            </w:r>
            <w:r w:rsidRPr="00B21A92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132 825.24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PHU BMS Sp.jawna Z.Bielecki, T.Białowąs</w:t>
            </w:r>
          </w:p>
          <w:p w:rsidR="00B21A92" w:rsidRPr="00CB5EDB" w:rsidRDefault="00B21A92" w:rsidP="00925C38">
            <w:r w:rsidRPr="00B21A92">
              <w:t>ul. Staszica</w:t>
            </w:r>
            <w:r w:rsidRPr="00CB5EDB">
              <w:t xml:space="preserve"> </w:t>
            </w:r>
            <w:r w:rsidRPr="00B21A92">
              <w:t>22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32-500</w:t>
            </w:r>
            <w:r w:rsidRPr="00CB5EDB">
              <w:t xml:space="preserve"> </w:t>
            </w:r>
            <w:r w:rsidRPr="00B21A92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60 340.11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Elmar Anna Karnas</w:t>
            </w:r>
          </w:p>
          <w:p w:rsidR="00B21A92" w:rsidRPr="00CB5EDB" w:rsidRDefault="00B21A92" w:rsidP="00925C38">
            <w:r w:rsidRPr="00B21A92">
              <w:t>3 Maja</w:t>
            </w:r>
            <w:r w:rsidRPr="00CB5EDB">
              <w:t xml:space="preserve"> </w:t>
            </w:r>
            <w:r w:rsidRPr="00B21A92">
              <w:t>1/3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36-030</w:t>
            </w:r>
            <w:r w:rsidRPr="00CB5EDB">
              <w:t xml:space="preserve"> </w:t>
            </w:r>
            <w:r w:rsidRPr="00B21A92">
              <w:t>Błażowa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117 403.50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Elmar Anna Karnas</w:t>
            </w:r>
          </w:p>
          <w:p w:rsidR="00B21A92" w:rsidRPr="00CB5EDB" w:rsidRDefault="00B21A92" w:rsidP="00925C38">
            <w:r w:rsidRPr="00B21A92">
              <w:t>3 Maja</w:t>
            </w:r>
            <w:r w:rsidRPr="00CB5EDB">
              <w:t xml:space="preserve"> </w:t>
            </w:r>
            <w:r w:rsidRPr="00B21A92">
              <w:t>1/3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36-030</w:t>
            </w:r>
            <w:r w:rsidRPr="00CB5EDB">
              <w:t xml:space="preserve"> </w:t>
            </w:r>
            <w:r w:rsidRPr="00B21A92">
              <w:t>Błażowa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142 015.80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Elmar Anna Karnas</w:t>
            </w:r>
          </w:p>
          <w:p w:rsidR="00B21A92" w:rsidRPr="00CB5EDB" w:rsidRDefault="00B21A92" w:rsidP="00925C38">
            <w:r w:rsidRPr="00B21A92">
              <w:t>3 Maja</w:t>
            </w:r>
            <w:r w:rsidRPr="00CB5EDB">
              <w:t xml:space="preserve"> </w:t>
            </w:r>
            <w:r w:rsidRPr="00B21A92">
              <w:t>1/3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36-030</w:t>
            </w:r>
            <w:r w:rsidRPr="00CB5EDB">
              <w:t xml:space="preserve"> </w:t>
            </w:r>
            <w:r w:rsidRPr="00B21A92">
              <w:t>Błażowa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62 397.90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PHU RIVAGIS Paweł Król</w:t>
            </w:r>
          </w:p>
          <w:p w:rsidR="00B21A92" w:rsidRPr="00CB5EDB" w:rsidRDefault="00B21A92" w:rsidP="00925C38">
            <w:r w:rsidRPr="00B21A92">
              <w:t>Krańcowa</w:t>
            </w:r>
            <w:r w:rsidRPr="00CB5EDB">
              <w:t xml:space="preserve"> </w:t>
            </w:r>
            <w:r w:rsidRPr="00B21A92">
              <w:t>1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82-500</w:t>
            </w:r>
            <w:r w:rsidRPr="00CB5EDB">
              <w:t xml:space="preserve"> </w:t>
            </w:r>
            <w:r w:rsidRPr="00B21A92">
              <w:t>Kwidzyń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101 943.02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2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PHU RIVAGIS Paweł Król</w:t>
            </w:r>
          </w:p>
          <w:p w:rsidR="00B21A92" w:rsidRPr="00CB5EDB" w:rsidRDefault="00B21A92" w:rsidP="00925C38">
            <w:r w:rsidRPr="00B21A92">
              <w:t>Krańcowa</w:t>
            </w:r>
            <w:r w:rsidRPr="00CB5EDB">
              <w:t xml:space="preserve"> </w:t>
            </w:r>
            <w:r w:rsidRPr="00B21A92">
              <w:t>1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82-500</w:t>
            </w:r>
            <w:r w:rsidRPr="00CB5EDB">
              <w:t xml:space="preserve"> </w:t>
            </w:r>
            <w:r w:rsidRPr="00B21A92">
              <w:t>Kwidzyń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108 320.69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PHU RIVAGIS Paweł Król</w:t>
            </w:r>
          </w:p>
          <w:p w:rsidR="00B21A92" w:rsidRPr="00CB5EDB" w:rsidRDefault="00B21A92" w:rsidP="00925C38">
            <w:r w:rsidRPr="00B21A92">
              <w:t>Krańcowa</w:t>
            </w:r>
            <w:r w:rsidRPr="00CB5EDB">
              <w:t xml:space="preserve"> </w:t>
            </w:r>
            <w:r w:rsidRPr="00B21A92">
              <w:t>1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82-500</w:t>
            </w:r>
            <w:r w:rsidRPr="00CB5EDB">
              <w:t xml:space="preserve"> </w:t>
            </w:r>
            <w:r w:rsidRPr="00B21A92">
              <w:t>Kwidzyń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128 826.93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4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PHU RIVAGIS Paweł Król</w:t>
            </w:r>
          </w:p>
          <w:p w:rsidR="00B21A92" w:rsidRPr="00CB5EDB" w:rsidRDefault="00B21A92" w:rsidP="00925C38">
            <w:r w:rsidRPr="00B21A92">
              <w:t>Krańcowa</w:t>
            </w:r>
            <w:r w:rsidRPr="00CB5EDB">
              <w:t xml:space="preserve"> </w:t>
            </w:r>
            <w:r w:rsidRPr="00B21A92">
              <w:t>1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82-500</w:t>
            </w:r>
            <w:r w:rsidRPr="00CB5EDB">
              <w:t xml:space="preserve"> </w:t>
            </w:r>
            <w:r w:rsidRPr="00B21A92">
              <w:t>Kwidzyń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58 087.90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ZONEO OLEKSIEWICZ SPÓŁKA KOMANDYTOWO-AKCYJNA</w:t>
            </w:r>
          </w:p>
          <w:p w:rsidR="00B21A92" w:rsidRPr="00CB5EDB" w:rsidRDefault="00B21A92" w:rsidP="00925C38">
            <w:r w:rsidRPr="00B21A92">
              <w:t>NOSKOWSKIEGO</w:t>
            </w:r>
            <w:r w:rsidRPr="00CB5EDB">
              <w:t xml:space="preserve"> </w:t>
            </w:r>
            <w:r w:rsidRPr="00B21A92">
              <w:t>1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99-300</w:t>
            </w:r>
            <w:r w:rsidRPr="00CB5EDB">
              <w:t xml:space="preserve"> </w:t>
            </w:r>
            <w:r w:rsidRPr="00B21A9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91 942.50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2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ZONEO OLEKSIEWICZ SPÓŁKA KOMANDYTOWO-AKCYJNA</w:t>
            </w:r>
          </w:p>
          <w:p w:rsidR="00B21A92" w:rsidRPr="00CB5EDB" w:rsidRDefault="00B21A92" w:rsidP="00925C38">
            <w:r w:rsidRPr="00B21A92">
              <w:t>NOSKOWSKIEGO</w:t>
            </w:r>
            <w:r w:rsidRPr="00CB5EDB">
              <w:t xml:space="preserve"> </w:t>
            </w:r>
            <w:r w:rsidRPr="00B21A92">
              <w:t>1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99-300</w:t>
            </w:r>
            <w:r w:rsidRPr="00CB5EDB">
              <w:t xml:space="preserve"> </w:t>
            </w:r>
            <w:r w:rsidRPr="00B21A9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120 333.36 zł</w:t>
            </w:r>
          </w:p>
        </w:tc>
      </w:tr>
      <w:tr w:rsidR="00B21A92" w:rsidRPr="00075CD0" w:rsidTr="00925C38">
        <w:tc>
          <w:tcPr>
            <w:tcW w:w="993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3</w:t>
            </w:r>
          </w:p>
        </w:tc>
        <w:tc>
          <w:tcPr>
            <w:tcW w:w="4110" w:type="dxa"/>
            <w:shd w:val="clear" w:color="auto" w:fill="auto"/>
          </w:tcPr>
          <w:p w:rsidR="00B21A92" w:rsidRPr="00C82837" w:rsidRDefault="00B21A92" w:rsidP="00925C38">
            <w:pPr>
              <w:spacing w:before="40"/>
            </w:pPr>
            <w:r w:rsidRPr="00B21A92">
              <w:t>ZONEO OLEKSIEWICZ SPÓŁKA KOMANDYTOWO-AKCYJNA</w:t>
            </w:r>
          </w:p>
          <w:p w:rsidR="00B21A92" w:rsidRPr="00CB5EDB" w:rsidRDefault="00B21A92" w:rsidP="00925C38">
            <w:r w:rsidRPr="00B21A92">
              <w:t>NOSKOWSKIEGO</w:t>
            </w:r>
            <w:r w:rsidRPr="00CB5EDB">
              <w:t xml:space="preserve"> </w:t>
            </w:r>
            <w:r w:rsidRPr="00B21A92">
              <w:t>1</w:t>
            </w:r>
            <w:r w:rsidRPr="00CB5EDB">
              <w:t xml:space="preserve"> </w:t>
            </w:r>
          </w:p>
          <w:p w:rsidR="00B21A92" w:rsidRPr="00CB5EDB" w:rsidRDefault="00B21A92" w:rsidP="00925C38">
            <w:pPr>
              <w:spacing w:after="120"/>
              <w:jc w:val="both"/>
            </w:pPr>
            <w:r w:rsidRPr="00B21A92">
              <w:t>99-300</w:t>
            </w:r>
            <w:r w:rsidRPr="00CB5EDB">
              <w:t xml:space="preserve"> </w:t>
            </w:r>
            <w:r w:rsidRPr="00B21A92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A92" w:rsidRPr="00CB5EDB" w:rsidRDefault="00B21A92" w:rsidP="00925C38">
            <w:pPr>
              <w:spacing w:before="120" w:after="120"/>
              <w:jc w:val="center"/>
            </w:pPr>
            <w:r w:rsidRPr="00B21A92">
              <w:t>127 800.69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48A0" w:rsidRDefault="00B048A0">
      <w:r>
        <w:separator/>
      </w:r>
    </w:p>
  </w:endnote>
  <w:endnote w:type="continuationSeparator" w:id="0">
    <w:p w:rsidR="00B048A0" w:rsidRDefault="00B04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48A0" w:rsidRDefault="00B048A0">
      <w:r>
        <w:separator/>
      </w:r>
    </w:p>
  </w:footnote>
  <w:footnote w:type="continuationSeparator" w:id="0">
    <w:p w:rsidR="00B048A0" w:rsidRDefault="00B04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1A92" w:rsidRDefault="00B21A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1A92" w:rsidRDefault="00B21A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1A92" w:rsidRDefault="00B21A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8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048A0"/>
    <w:rsid w:val="00B21A92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C01F386-32B8-4E47-822B-BFF259CD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2023-04-11T10:59:00Z</dcterms:created>
  <dcterms:modified xsi:type="dcterms:W3CDTF">2023-04-11T10:59:00Z</dcterms:modified>
</cp:coreProperties>
</file>