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6F5A7" w14:textId="77777777" w:rsidR="00906A41" w:rsidRDefault="00906A41" w:rsidP="00D665F5">
      <w:pPr>
        <w:spacing w:after="240"/>
        <w:jc w:val="right"/>
        <w:rPr>
          <w:sz w:val="22"/>
          <w:szCs w:val="22"/>
        </w:rPr>
      </w:pPr>
    </w:p>
    <w:p w14:paraId="16287328" w14:textId="18639850" w:rsidR="00D665F5" w:rsidRDefault="00F62102" w:rsidP="00D665F5">
      <w:pPr>
        <w:spacing w:after="240"/>
        <w:jc w:val="right"/>
        <w:rPr>
          <w:sz w:val="22"/>
          <w:szCs w:val="22"/>
        </w:rPr>
      </w:pPr>
      <w:r w:rsidRPr="00F6210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62102">
        <w:rPr>
          <w:sz w:val="22"/>
          <w:szCs w:val="22"/>
        </w:rPr>
        <w:t>2023-04-11</w:t>
      </w:r>
    </w:p>
    <w:p w14:paraId="489C4000" w14:textId="77777777" w:rsidR="00F62102" w:rsidRPr="00F62102" w:rsidRDefault="00F62102" w:rsidP="00577BC6">
      <w:pPr>
        <w:spacing w:after="40"/>
        <w:rPr>
          <w:b/>
          <w:bCs/>
          <w:sz w:val="22"/>
          <w:szCs w:val="22"/>
        </w:rPr>
      </w:pPr>
      <w:r w:rsidRPr="00F62102">
        <w:rPr>
          <w:b/>
          <w:bCs/>
          <w:sz w:val="22"/>
          <w:szCs w:val="22"/>
        </w:rPr>
        <w:t>Akademia Górniczo - Hutnicza</w:t>
      </w:r>
    </w:p>
    <w:p w14:paraId="2D50150C" w14:textId="77777777" w:rsidR="00F62102" w:rsidRPr="00F62102" w:rsidRDefault="00F62102" w:rsidP="00577BC6">
      <w:pPr>
        <w:spacing w:after="40"/>
        <w:rPr>
          <w:b/>
          <w:bCs/>
          <w:sz w:val="22"/>
          <w:szCs w:val="22"/>
        </w:rPr>
      </w:pPr>
      <w:r w:rsidRPr="00F62102">
        <w:rPr>
          <w:b/>
          <w:bCs/>
          <w:sz w:val="22"/>
          <w:szCs w:val="22"/>
        </w:rPr>
        <w:t>im. Stanisława Staszica w Krakowie</w:t>
      </w:r>
    </w:p>
    <w:p w14:paraId="7444270D" w14:textId="77777777" w:rsidR="00D665F5" w:rsidRPr="00D91931" w:rsidRDefault="00F62102" w:rsidP="00577BC6">
      <w:pPr>
        <w:spacing w:after="40"/>
        <w:rPr>
          <w:b/>
          <w:bCs/>
          <w:sz w:val="22"/>
          <w:szCs w:val="22"/>
        </w:rPr>
      </w:pPr>
      <w:r w:rsidRPr="00F62102">
        <w:rPr>
          <w:b/>
          <w:bCs/>
          <w:sz w:val="22"/>
          <w:szCs w:val="22"/>
        </w:rPr>
        <w:t>Dział Zamówień Publicznych</w:t>
      </w:r>
    </w:p>
    <w:p w14:paraId="759B18AD" w14:textId="77777777" w:rsidR="00D665F5" w:rsidRPr="00BD5546" w:rsidRDefault="00F62102" w:rsidP="00D665F5">
      <w:pPr>
        <w:rPr>
          <w:sz w:val="22"/>
          <w:szCs w:val="22"/>
        </w:rPr>
      </w:pPr>
      <w:r w:rsidRPr="00F6210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62102">
        <w:rPr>
          <w:sz w:val="22"/>
          <w:szCs w:val="22"/>
        </w:rPr>
        <w:t>30</w:t>
      </w:r>
    </w:p>
    <w:p w14:paraId="5A0EA7E5" w14:textId="77777777" w:rsidR="00D665F5" w:rsidRPr="00BD5546" w:rsidRDefault="00F62102" w:rsidP="00D665F5">
      <w:pPr>
        <w:rPr>
          <w:sz w:val="22"/>
          <w:szCs w:val="22"/>
        </w:rPr>
      </w:pPr>
      <w:r w:rsidRPr="00F6210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62102">
        <w:rPr>
          <w:sz w:val="22"/>
          <w:szCs w:val="22"/>
        </w:rPr>
        <w:t>Kraków</w:t>
      </w:r>
    </w:p>
    <w:p w14:paraId="7F4BF08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2102" w:rsidRPr="00F62102">
        <w:rPr>
          <w:b/>
          <w:sz w:val="22"/>
          <w:szCs w:val="22"/>
        </w:rPr>
        <w:t>KC-</w:t>
      </w:r>
      <w:proofErr w:type="spellStart"/>
      <w:r w:rsidR="00F62102" w:rsidRPr="00F62102">
        <w:rPr>
          <w:b/>
          <w:sz w:val="22"/>
          <w:szCs w:val="22"/>
        </w:rPr>
        <w:t>zp</w:t>
      </w:r>
      <w:proofErr w:type="spellEnd"/>
      <w:r w:rsidR="00F62102" w:rsidRPr="00F62102">
        <w:rPr>
          <w:b/>
          <w:sz w:val="22"/>
          <w:szCs w:val="22"/>
        </w:rPr>
        <w:t>. 272-149/23</w:t>
      </w:r>
      <w:r w:rsidR="00A80738">
        <w:rPr>
          <w:sz w:val="24"/>
        </w:rPr>
        <w:tab/>
        <w:t xml:space="preserve"> </w:t>
      </w:r>
    </w:p>
    <w:p w14:paraId="1F5854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FD91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C513D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6977F4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CFB25B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62102" w:rsidRPr="00F62102">
        <w:rPr>
          <w:sz w:val="22"/>
          <w:szCs w:val="22"/>
        </w:rPr>
        <w:t xml:space="preserve">Tryb podstawowy bez negocjacji - art. 275 pkt. 1 ustawy </w:t>
      </w:r>
      <w:proofErr w:type="spellStart"/>
      <w:r w:rsidR="00F62102" w:rsidRPr="00F6210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9E252D7" w14:textId="77777777" w:rsidR="00A80738" w:rsidRPr="00577BC6" w:rsidRDefault="00F6210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62102">
        <w:rPr>
          <w:b/>
          <w:sz w:val="22"/>
          <w:szCs w:val="22"/>
        </w:rPr>
        <w:t>Wykonanie usługi audytu w ramach projektu Fundacji na Rzecz Nauki Polskiej realizowanego przez Wydział Fizyki i Informatyki Stosowanej AGH finansowanego ze środków Europejskiego Funduszu Rozwoju Regionalnego w ramach programu "TEAM-NET" pt.: "</w:t>
      </w:r>
      <w:proofErr w:type="spellStart"/>
      <w:r w:rsidRPr="00F62102">
        <w:rPr>
          <w:b/>
          <w:sz w:val="22"/>
          <w:szCs w:val="22"/>
        </w:rPr>
        <w:t>Rekonfigurowalny</w:t>
      </w:r>
      <w:proofErr w:type="spellEnd"/>
      <w:r w:rsidRPr="00F62102">
        <w:rPr>
          <w:b/>
          <w:sz w:val="22"/>
          <w:szCs w:val="22"/>
        </w:rPr>
        <w:t xml:space="preserve"> detektor do pomiaru przestrzennego rozkładu dawki promieniowania dla zastosowań w przygotowaniu indywidualnych planów leczenia pacjentów", nr umowy POIR.04.04.00-00-15E5/18 - KC-</w:t>
      </w:r>
      <w:proofErr w:type="spellStart"/>
      <w:r w:rsidRPr="00F62102">
        <w:rPr>
          <w:b/>
          <w:sz w:val="22"/>
          <w:szCs w:val="22"/>
        </w:rPr>
        <w:t>zp</w:t>
      </w:r>
      <w:proofErr w:type="spellEnd"/>
      <w:r w:rsidRPr="00F62102">
        <w:rPr>
          <w:b/>
          <w:sz w:val="22"/>
          <w:szCs w:val="22"/>
        </w:rPr>
        <w:t>. 272-149/23</w:t>
      </w:r>
    </w:p>
    <w:p w14:paraId="0A90E40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389169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62102" w:rsidRPr="00F62102">
        <w:rPr>
          <w:sz w:val="22"/>
          <w:szCs w:val="22"/>
        </w:rPr>
        <w:t>11/04/2023</w:t>
      </w:r>
      <w:r w:rsidR="00FF4AB1" w:rsidRPr="00577BC6">
        <w:rPr>
          <w:sz w:val="22"/>
          <w:szCs w:val="22"/>
        </w:rPr>
        <w:t xml:space="preserve"> o godz. </w:t>
      </w:r>
      <w:r w:rsidR="00F62102" w:rsidRPr="00F6210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0E6CFB3" w14:textId="77777777" w:rsidTr="00285D77">
        <w:tc>
          <w:tcPr>
            <w:tcW w:w="993" w:type="dxa"/>
            <w:shd w:val="clear" w:color="auto" w:fill="auto"/>
            <w:vAlign w:val="center"/>
          </w:tcPr>
          <w:p w14:paraId="6D35941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B7E6D4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33F91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62102" w:rsidRPr="00493F8C" w14:paraId="2AC92BAF" w14:textId="77777777" w:rsidTr="00285D77">
        <w:tc>
          <w:tcPr>
            <w:tcW w:w="993" w:type="dxa"/>
            <w:shd w:val="clear" w:color="auto" w:fill="auto"/>
            <w:vAlign w:val="center"/>
          </w:tcPr>
          <w:p w14:paraId="61BAEDA7" w14:textId="77777777" w:rsidR="00F62102" w:rsidRPr="00490DC0" w:rsidRDefault="00F62102" w:rsidP="0023286C">
            <w:pPr>
              <w:spacing w:before="120" w:after="120"/>
              <w:jc w:val="center"/>
            </w:pPr>
            <w:r w:rsidRPr="00F62102">
              <w:t>1</w:t>
            </w:r>
          </w:p>
        </w:tc>
        <w:tc>
          <w:tcPr>
            <w:tcW w:w="5244" w:type="dxa"/>
            <w:shd w:val="clear" w:color="auto" w:fill="auto"/>
          </w:tcPr>
          <w:p w14:paraId="5B3C0199" w14:textId="77777777" w:rsidR="00F62102" w:rsidRPr="00490DC0" w:rsidRDefault="00F62102" w:rsidP="0023286C">
            <w:pPr>
              <w:spacing w:before="40"/>
            </w:pPr>
            <w:proofErr w:type="spellStart"/>
            <w:r w:rsidRPr="00F62102">
              <w:t>Audim</w:t>
            </w:r>
            <w:proofErr w:type="spellEnd"/>
            <w:r w:rsidRPr="00F62102">
              <w:t xml:space="preserve">-Andrzej </w:t>
            </w:r>
            <w:proofErr w:type="spellStart"/>
            <w:r w:rsidRPr="00F62102">
              <w:t>Dwórnik</w:t>
            </w:r>
            <w:proofErr w:type="spellEnd"/>
          </w:p>
          <w:p w14:paraId="281633EF" w14:textId="3F0338BD" w:rsidR="00F62102" w:rsidRPr="00490DC0" w:rsidRDefault="00285D77" w:rsidP="0023286C">
            <w:r>
              <w:t xml:space="preserve">ul. </w:t>
            </w:r>
            <w:r w:rsidR="00F62102" w:rsidRPr="00F62102">
              <w:t>Działkowa</w:t>
            </w:r>
            <w:r w:rsidR="00F62102" w:rsidRPr="00490DC0">
              <w:t xml:space="preserve"> </w:t>
            </w:r>
            <w:r w:rsidR="00F62102" w:rsidRPr="00F62102">
              <w:t>26/8</w:t>
            </w:r>
            <w:r w:rsidR="00F62102" w:rsidRPr="00490DC0">
              <w:t xml:space="preserve"> </w:t>
            </w:r>
          </w:p>
          <w:p w14:paraId="76D31A22" w14:textId="77777777" w:rsidR="00F62102" w:rsidRPr="00490DC0" w:rsidRDefault="00F62102" w:rsidP="0023286C">
            <w:pPr>
              <w:spacing w:after="40"/>
              <w:jc w:val="both"/>
            </w:pPr>
            <w:r w:rsidRPr="00F62102">
              <w:t>50-538</w:t>
            </w:r>
            <w:r w:rsidRPr="00490DC0">
              <w:t xml:space="preserve"> </w:t>
            </w:r>
            <w:r w:rsidRPr="00F6210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9E810A" w14:textId="77777777" w:rsidR="00F62102" w:rsidRPr="00490DC0" w:rsidRDefault="00F62102" w:rsidP="0023286C">
            <w:pPr>
              <w:spacing w:before="120" w:after="120"/>
              <w:jc w:val="both"/>
            </w:pPr>
            <w:r w:rsidRPr="00F62102">
              <w:t>5 902.77 zł</w:t>
            </w:r>
          </w:p>
        </w:tc>
      </w:tr>
      <w:tr w:rsidR="00F62102" w:rsidRPr="00493F8C" w14:paraId="7FA3FA24" w14:textId="77777777" w:rsidTr="00285D77">
        <w:tc>
          <w:tcPr>
            <w:tcW w:w="993" w:type="dxa"/>
            <w:shd w:val="clear" w:color="auto" w:fill="auto"/>
            <w:vAlign w:val="center"/>
          </w:tcPr>
          <w:p w14:paraId="029DA442" w14:textId="77777777" w:rsidR="00F62102" w:rsidRPr="00490DC0" w:rsidRDefault="00F62102" w:rsidP="0023286C">
            <w:pPr>
              <w:spacing w:before="120" w:after="120"/>
              <w:jc w:val="center"/>
            </w:pPr>
            <w:r w:rsidRPr="00F62102">
              <w:t>2</w:t>
            </w:r>
          </w:p>
        </w:tc>
        <w:tc>
          <w:tcPr>
            <w:tcW w:w="5244" w:type="dxa"/>
            <w:shd w:val="clear" w:color="auto" w:fill="auto"/>
          </w:tcPr>
          <w:p w14:paraId="74B3169F" w14:textId="2FDB015D" w:rsidR="00F62102" w:rsidRPr="00490DC0" w:rsidRDefault="00F62102" w:rsidP="0023286C">
            <w:pPr>
              <w:spacing w:before="40"/>
            </w:pPr>
            <w:proofErr w:type="spellStart"/>
            <w:r w:rsidRPr="00F62102">
              <w:t>C</w:t>
            </w:r>
            <w:r w:rsidR="00F15A89" w:rsidRPr="00F62102">
              <w:t>oncept</w:t>
            </w:r>
            <w:proofErr w:type="spellEnd"/>
            <w:r w:rsidRPr="00F62102">
              <w:t xml:space="preserve"> F</w:t>
            </w:r>
            <w:r w:rsidR="00F15A89" w:rsidRPr="00F62102">
              <w:t>inance</w:t>
            </w:r>
            <w:r w:rsidRPr="00F62102">
              <w:t xml:space="preserve"> A</w:t>
            </w:r>
            <w:r w:rsidR="00F15A89" w:rsidRPr="00F62102">
              <w:t xml:space="preserve">udyt i </w:t>
            </w:r>
            <w:r w:rsidRPr="00F62102">
              <w:t>D</w:t>
            </w:r>
            <w:r w:rsidR="00F15A89" w:rsidRPr="00F62102">
              <w:t>oradztwo</w:t>
            </w:r>
            <w:r w:rsidRPr="00F62102">
              <w:t xml:space="preserve"> R</w:t>
            </w:r>
            <w:r w:rsidR="00F15A89" w:rsidRPr="00F62102">
              <w:t>afał</w:t>
            </w:r>
            <w:r w:rsidRPr="00F62102">
              <w:t xml:space="preserve"> </w:t>
            </w:r>
            <w:proofErr w:type="spellStart"/>
            <w:r w:rsidRPr="00F62102">
              <w:t>D</w:t>
            </w:r>
            <w:r w:rsidR="00F15A89" w:rsidRPr="00F62102">
              <w:t>urkacz</w:t>
            </w:r>
            <w:proofErr w:type="spellEnd"/>
          </w:p>
          <w:p w14:paraId="1577B6C5" w14:textId="0A1D22FB" w:rsidR="00F62102" w:rsidRPr="00490DC0" w:rsidRDefault="00285D77" w:rsidP="0023286C">
            <w:r>
              <w:t xml:space="preserve">ul. </w:t>
            </w:r>
            <w:r w:rsidR="00F62102" w:rsidRPr="00F62102">
              <w:t>Piotrkowska</w:t>
            </w:r>
            <w:r w:rsidR="00F62102" w:rsidRPr="00490DC0">
              <w:t xml:space="preserve"> </w:t>
            </w:r>
            <w:r w:rsidR="00F62102" w:rsidRPr="00F62102">
              <w:t>270/1408</w:t>
            </w:r>
            <w:r w:rsidR="00F62102" w:rsidRPr="00490DC0">
              <w:t xml:space="preserve"> </w:t>
            </w:r>
          </w:p>
          <w:p w14:paraId="2CAB686D" w14:textId="77777777" w:rsidR="00F62102" w:rsidRPr="00490DC0" w:rsidRDefault="00F62102" w:rsidP="0023286C">
            <w:pPr>
              <w:spacing w:after="40"/>
              <w:jc w:val="both"/>
            </w:pPr>
            <w:r w:rsidRPr="00F62102">
              <w:t>90-361</w:t>
            </w:r>
            <w:r w:rsidRPr="00490DC0">
              <w:t xml:space="preserve"> </w:t>
            </w:r>
            <w:r w:rsidRPr="00F62102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D1F4AA" w14:textId="77777777" w:rsidR="00F62102" w:rsidRPr="00490DC0" w:rsidRDefault="00F62102" w:rsidP="0023286C">
            <w:pPr>
              <w:spacing w:before="120" w:after="120"/>
              <w:jc w:val="both"/>
            </w:pPr>
            <w:r w:rsidRPr="00F62102">
              <w:t>12 300.00 zł</w:t>
            </w:r>
          </w:p>
        </w:tc>
      </w:tr>
      <w:tr w:rsidR="00F62102" w:rsidRPr="00493F8C" w14:paraId="1FCDDF39" w14:textId="77777777" w:rsidTr="00285D77">
        <w:tc>
          <w:tcPr>
            <w:tcW w:w="993" w:type="dxa"/>
            <w:shd w:val="clear" w:color="auto" w:fill="auto"/>
            <w:vAlign w:val="center"/>
          </w:tcPr>
          <w:p w14:paraId="50C035DB" w14:textId="77777777" w:rsidR="00F62102" w:rsidRPr="00490DC0" w:rsidRDefault="00F62102" w:rsidP="0023286C">
            <w:pPr>
              <w:spacing w:before="120" w:after="120"/>
              <w:jc w:val="center"/>
            </w:pPr>
            <w:r w:rsidRPr="00F62102">
              <w:t>3</w:t>
            </w:r>
          </w:p>
        </w:tc>
        <w:tc>
          <w:tcPr>
            <w:tcW w:w="5244" w:type="dxa"/>
            <w:shd w:val="clear" w:color="auto" w:fill="auto"/>
          </w:tcPr>
          <w:p w14:paraId="78DEF948" w14:textId="77777777" w:rsidR="00F62102" w:rsidRPr="00490DC0" w:rsidRDefault="00F62102" w:rsidP="0023286C">
            <w:pPr>
              <w:spacing w:before="40"/>
            </w:pPr>
            <w:r w:rsidRPr="00F62102">
              <w:t>KPW Audytor Sp. z o. o.</w:t>
            </w:r>
          </w:p>
          <w:p w14:paraId="1D0E407C" w14:textId="1EA93B9A" w:rsidR="00F62102" w:rsidRPr="00490DC0" w:rsidRDefault="00285D77" w:rsidP="0023286C">
            <w:r>
              <w:t xml:space="preserve">ul. </w:t>
            </w:r>
            <w:r w:rsidR="00F62102" w:rsidRPr="00F62102">
              <w:t>Tymienieckiego</w:t>
            </w:r>
            <w:r w:rsidR="00F62102" w:rsidRPr="00490DC0">
              <w:t xml:space="preserve"> </w:t>
            </w:r>
            <w:r w:rsidR="00F62102" w:rsidRPr="00F62102">
              <w:t>25c/410</w:t>
            </w:r>
            <w:r w:rsidR="00F62102" w:rsidRPr="00490DC0">
              <w:t xml:space="preserve"> </w:t>
            </w:r>
          </w:p>
          <w:p w14:paraId="46CC9C4E" w14:textId="77777777" w:rsidR="00F62102" w:rsidRPr="00490DC0" w:rsidRDefault="00F62102" w:rsidP="0023286C">
            <w:pPr>
              <w:spacing w:after="40"/>
              <w:jc w:val="both"/>
            </w:pPr>
            <w:r w:rsidRPr="00F62102">
              <w:t>90-350</w:t>
            </w:r>
            <w:r w:rsidRPr="00490DC0">
              <w:t xml:space="preserve"> </w:t>
            </w:r>
            <w:r w:rsidRPr="00F62102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952C36" w14:textId="77777777" w:rsidR="00F62102" w:rsidRPr="00490DC0" w:rsidRDefault="00F62102" w:rsidP="0023286C">
            <w:pPr>
              <w:spacing w:before="120" w:after="120"/>
              <w:jc w:val="both"/>
            </w:pPr>
            <w:r w:rsidRPr="00F62102">
              <w:t>28 290.00 zł</w:t>
            </w:r>
          </w:p>
        </w:tc>
      </w:tr>
      <w:tr w:rsidR="00F62102" w:rsidRPr="00493F8C" w14:paraId="34CD7F1B" w14:textId="77777777" w:rsidTr="00285D77">
        <w:tc>
          <w:tcPr>
            <w:tcW w:w="993" w:type="dxa"/>
            <w:shd w:val="clear" w:color="auto" w:fill="auto"/>
            <w:vAlign w:val="center"/>
          </w:tcPr>
          <w:p w14:paraId="37F94BC0" w14:textId="77777777" w:rsidR="00F62102" w:rsidRPr="00490DC0" w:rsidRDefault="00F62102" w:rsidP="0023286C">
            <w:pPr>
              <w:spacing w:before="120" w:after="120"/>
              <w:jc w:val="center"/>
            </w:pPr>
            <w:r w:rsidRPr="00F62102">
              <w:t>4</w:t>
            </w:r>
          </w:p>
        </w:tc>
        <w:tc>
          <w:tcPr>
            <w:tcW w:w="5244" w:type="dxa"/>
            <w:shd w:val="clear" w:color="auto" w:fill="auto"/>
          </w:tcPr>
          <w:p w14:paraId="71DBC782" w14:textId="54B83523" w:rsidR="00F62102" w:rsidRPr="00490DC0" w:rsidRDefault="00F62102" w:rsidP="0023286C">
            <w:pPr>
              <w:spacing w:before="40"/>
            </w:pPr>
            <w:r w:rsidRPr="00F62102">
              <w:t xml:space="preserve">DPC </w:t>
            </w:r>
            <w:proofErr w:type="spellStart"/>
            <w:r w:rsidRPr="00F62102">
              <w:t>A</w:t>
            </w:r>
            <w:r w:rsidR="00285D77">
              <w:t>udit</w:t>
            </w:r>
            <w:proofErr w:type="spellEnd"/>
            <w:r w:rsidR="00285D77">
              <w:t xml:space="preserve"> Partner Sp. z o.o.</w:t>
            </w:r>
          </w:p>
          <w:p w14:paraId="1781C05D" w14:textId="77777777" w:rsidR="00F62102" w:rsidRPr="00490DC0" w:rsidRDefault="00F62102" w:rsidP="0023286C">
            <w:r w:rsidRPr="00F62102">
              <w:t>ul. Armii Krajowej</w:t>
            </w:r>
            <w:r w:rsidRPr="00490DC0">
              <w:t xml:space="preserve"> </w:t>
            </w:r>
            <w:r w:rsidRPr="00F62102">
              <w:t>15/7</w:t>
            </w:r>
            <w:r w:rsidRPr="00490DC0">
              <w:t xml:space="preserve"> </w:t>
            </w:r>
          </w:p>
          <w:p w14:paraId="67BD6642" w14:textId="77777777" w:rsidR="00F62102" w:rsidRPr="00490DC0" w:rsidRDefault="00F62102" w:rsidP="0023286C">
            <w:pPr>
              <w:spacing w:after="40"/>
              <w:jc w:val="both"/>
            </w:pPr>
            <w:r w:rsidRPr="00F62102">
              <w:t>45-071</w:t>
            </w:r>
            <w:r w:rsidRPr="00490DC0">
              <w:t xml:space="preserve"> </w:t>
            </w:r>
            <w:r w:rsidRPr="00F62102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08CDD6" w14:textId="77777777" w:rsidR="00F62102" w:rsidRPr="00490DC0" w:rsidRDefault="00F62102" w:rsidP="0023286C">
            <w:pPr>
              <w:spacing w:before="120" w:after="120"/>
              <w:jc w:val="both"/>
            </w:pPr>
            <w:r w:rsidRPr="00F62102">
              <w:t>14 514.00 zł</w:t>
            </w:r>
          </w:p>
        </w:tc>
      </w:tr>
      <w:tr w:rsidR="00F62102" w:rsidRPr="00493F8C" w14:paraId="65B5A179" w14:textId="77777777" w:rsidTr="00285D77">
        <w:tc>
          <w:tcPr>
            <w:tcW w:w="993" w:type="dxa"/>
            <w:shd w:val="clear" w:color="auto" w:fill="auto"/>
            <w:vAlign w:val="center"/>
          </w:tcPr>
          <w:p w14:paraId="4A920C05" w14:textId="77777777" w:rsidR="00F62102" w:rsidRPr="00490DC0" w:rsidRDefault="00F62102" w:rsidP="0023286C">
            <w:pPr>
              <w:spacing w:before="120" w:after="120"/>
              <w:jc w:val="center"/>
            </w:pPr>
            <w:r w:rsidRPr="00F62102">
              <w:t>5</w:t>
            </w:r>
          </w:p>
        </w:tc>
        <w:tc>
          <w:tcPr>
            <w:tcW w:w="5244" w:type="dxa"/>
            <w:shd w:val="clear" w:color="auto" w:fill="auto"/>
          </w:tcPr>
          <w:p w14:paraId="5FE3F428" w14:textId="77777777" w:rsidR="00F62102" w:rsidRPr="00490DC0" w:rsidRDefault="00F62102" w:rsidP="0023286C">
            <w:pPr>
              <w:spacing w:before="40"/>
            </w:pPr>
            <w:r w:rsidRPr="00F62102">
              <w:t xml:space="preserve">Grupa </w:t>
            </w:r>
            <w:proofErr w:type="spellStart"/>
            <w:r w:rsidRPr="00F62102">
              <w:t>Gumułka</w:t>
            </w:r>
            <w:proofErr w:type="spellEnd"/>
            <w:r w:rsidRPr="00F62102">
              <w:t xml:space="preserve"> - </w:t>
            </w:r>
            <w:proofErr w:type="spellStart"/>
            <w:r w:rsidRPr="00F62102">
              <w:t>Euroedukacja</w:t>
            </w:r>
            <w:proofErr w:type="spellEnd"/>
            <w:r w:rsidRPr="00F62102">
              <w:t xml:space="preserve"> Sp. z o.o.</w:t>
            </w:r>
          </w:p>
          <w:p w14:paraId="471A824A" w14:textId="7B84EFED" w:rsidR="00F62102" w:rsidRPr="00490DC0" w:rsidRDefault="00285D77" w:rsidP="0023286C">
            <w:r>
              <w:t xml:space="preserve">ul. </w:t>
            </w:r>
            <w:r w:rsidR="00F62102" w:rsidRPr="00F62102">
              <w:t>Matejki</w:t>
            </w:r>
            <w:r w:rsidR="00F62102" w:rsidRPr="00490DC0">
              <w:t xml:space="preserve"> </w:t>
            </w:r>
            <w:r w:rsidR="00F62102" w:rsidRPr="00F62102">
              <w:t>4</w:t>
            </w:r>
            <w:r w:rsidR="00F62102" w:rsidRPr="00490DC0">
              <w:t xml:space="preserve"> </w:t>
            </w:r>
          </w:p>
          <w:p w14:paraId="5F052FF7" w14:textId="77777777" w:rsidR="00F62102" w:rsidRPr="00490DC0" w:rsidRDefault="00F62102" w:rsidP="0023286C">
            <w:pPr>
              <w:spacing w:after="40"/>
              <w:jc w:val="both"/>
            </w:pPr>
            <w:r w:rsidRPr="00F62102">
              <w:t>40-077</w:t>
            </w:r>
            <w:r w:rsidRPr="00490DC0">
              <w:t xml:space="preserve"> </w:t>
            </w:r>
            <w:r w:rsidRPr="00F621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0E03D3" w14:textId="77777777" w:rsidR="00F62102" w:rsidRPr="00490DC0" w:rsidRDefault="00F62102" w:rsidP="0023286C">
            <w:pPr>
              <w:spacing w:before="120" w:after="120"/>
              <w:jc w:val="both"/>
            </w:pPr>
            <w:r w:rsidRPr="00F62102">
              <w:t>30 135.00 zł</w:t>
            </w:r>
          </w:p>
        </w:tc>
      </w:tr>
      <w:tr w:rsidR="00F62102" w:rsidRPr="00493F8C" w14:paraId="77117090" w14:textId="77777777" w:rsidTr="00285D77">
        <w:tc>
          <w:tcPr>
            <w:tcW w:w="993" w:type="dxa"/>
            <w:shd w:val="clear" w:color="auto" w:fill="auto"/>
            <w:vAlign w:val="center"/>
          </w:tcPr>
          <w:p w14:paraId="04008769" w14:textId="77777777" w:rsidR="00F62102" w:rsidRPr="00490DC0" w:rsidRDefault="00F62102" w:rsidP="0023286C">
            <w:pPr>
              <w:spacing w:before="120" w:after="120"/>
              <w:jc w:val="center"/>
            </w:pPr>
            <w:r w:rsidRPr="00F62102">
              <w:t>6</w:t>
            </w:r>
          </w:p>
        </w:tc>
        <w:tc>
          <w:tcPr>
            <w:tcW w:w="5244" w:type="dxa"/>
            <w:shd w:val="clear" w:color="auto" w:fill="auto"/>
          </w:tcPr>
          <w:p w14:paraId="23578291" w14:textId="35F55B32" w:rsidR="00F62102" w:rsidRPr="00490DC0" w:rsidRDefault="00F62102" w:rsidP="0023286C">
            <w:pPr>
              <w:spacing w:before="40"/>
            </w:pPr>
            <w:r w:rsidRPr="00F62102">
              <w:t xml:space="preserve">AS AUDYT SZKOLENIA Jacek </w:t>
            </w:r>
            <w:proofErr w:type="spellStart"/>
            <w:r w:rsidRPr="00F62102">
              <w:t>Sudomirski</w:t>
            </w:r>
            <w:proofErr w:type="spellEnd"/>
          </w:p>
          <w:p w14:paraId="6F38A9B9" w14:textId="77777777" w:rsidR="00F62102" w:rsidRPr="00490DC0" w:rsidRDefault="00F62102" w:rsidP="0023286C">
            <w:r w:rsidRPr="00F62102">
              <w:t>ul. Podhalańska</w:t>
            </w:r>
            <w:r w:rsidRPr="00490DC0">
              <w:t xml:space="preserve"> </w:t>
            </w:r>
            <w:r w:rsidRPr="00F62102">
              <w:t>10/11</w:t>
            </w:r>
            <w:r w:rsidRPr="00490DC0">
              <w:t xml:space="preserve"> </w:t>
            </w:r>
          </w:p>
          <w:p w14:paraId="6BD40F1F" w14:textId="77777777" w:rsidR="00F62102" w:rsidRPr="00490DC0" w:rsidRDefault="00F62102" w:rsidP="0023286C">
            <w:pPr>
              <w:spacing w:after="40"/>
              <w:jc w:val="both"/>
            </w:pPr>
            <w:r w:rsidRPr="00F62102">
              <w:t>85-132</w:t>
            </w:r>
            <w:r w:rsidRPr="00490DC0">
              <w:t xml:space="preserve"> </w:t>
            </w:r>
            <w:r w:rsidRPr="00F62102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550E46" w14:textId="77777777" w:rsidR="00F62102" w:rsidRPr="00490DC0" w:rsidRDefault="00F62102" w:rsidP="0023286C">
            <w:pPr>
              <w:spacing w:before="120" w:after="120"/>
              <w:jc w:val="both"/>
            </w:pPr>
            <w:r w:rsidRPr="00F62102">
              <w:t>4 883.10 zł</w:t>
            </w:r>
          </w:p>
        </w:tc>
      </w:tr>
    </w:tbl>
    <w:p w14:paraId="73183C0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906A41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6149F" w14:textId="77777777" w:rsidR="003B53B2" w:rsidRDefault="003B53B2">
      <w:r>
        <w:separator/>
      </w:r>
    </w:p>
  </w:endnote>
  <w:endnote w:type="continuationSeparator" w:id="0">
    <w:p w14:paraId="2E897A0C" w14:textId="77777777" w:rsidR="003B53B2" w:rsidRDefault="003B5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A71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4956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24631" w14:textId="77777777" w:rsidR="009F189D" w:rsidRDefault="00F15A8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8C0EAD">
        <v:line id="_x0000_s1025" style="position:absolute;left:0;text-align:left;z-index:251657728" from="-3.85pt,8.7pt" to="455.15pt,8.7pt"/>
      </w:pict>
    </w:r>
  </w:p>
  <w:p w14:paraId="064B9D6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362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1D1874" w14:textId="77777777" w:rsidR="009F189D" w:rsidRDefault="009F189D">
    <w:pPr>
      <w:pStyle w:val="Stopka"/>
      <w:tabs>
        <w:tab w:val="clear" w:pos="4536"/>
      </w:tabs>
      <w:jc w:val="center"/>
    </w:pPr>
  </w:p>
  <w:p w14:paraId="4B400E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61776" w14:textId="77777777" w:rsidR="003B53B2" w:rsidRDefault="003B53B2">
      <w:r>
        <w:separator/>
      </w:r>
    </w:p>
  </w:footnote>
  <w:footnote w:type="continuationSeparator" w:id="0">
    <w:p w14:paraId="2B7DEC29" w14:textId="77777777" w:rsidR="003B53B2" w:rsidRDefault="003B5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BE8D7" w14:textId="77777777" w:rsidR="00F62102" w:rsidRDefault="00F62102" w:rsidP="00906A41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9570C" w14:textId="77777777" w:rsidR="00906A41" w:rsidRDefault="00F15A89" w:rsidP="00906A41">
    <w:r>
      <w:pict w14:anchorId="62E586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1027" type="#_x0000_t75" style="position:absolute;margin-left:-22.1pt;margin-top:0;width:492.75pt;height:38.1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wrapcoords="14729 0 -33 847 -33 18635 4110 20329 14729 21176 21600 21176 21600 0 14729 0">
          <v:imagedata r:id="rId1" o:title=""/>
          <w10:wrap type="tight"/>
        </v:shape>
      </w:pict>
    </w:r>
  </w:p>
  <w:p w14:paraId="68C76EB1" w14:textId="77777777" w:rsidR="00906A41" w:rsidRDefault="00906A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53B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5D77"/>
    <w:rsid w:val="003B53B2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06A41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15A89"/>
    <w:rsid w:val="00F44906"/>
    <w:rsid w:val="00F6210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8CE489"/>
  <w15:chartTrackingRefBased/>
  <w15:docId w15:val="{9E36B6C3-28A6-48C1-AA9C-BE1AB59B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245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2023-04-11T10:11:00Z</cp:lastPrinted>
  <dcterms:created xsi:type="dcterms:W3CDTF">2023-04-11T10:49:00Z</dcterms:created>
  <dcterms:modified xsi:type="dcterms:W3CDTF">2023-04-11T10:49:00Z</dcterms:modified>
</cp:coreProperties>
</file>