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ED33E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13970" t="1397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969AA2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100828" w:rsidRPr="00100828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ED33E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00828" w:rsidRPr="00100828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F42F3B" w:rsidRPr="00F42F3B">
        <w:rPr>
          <w:b/>
          <w:sz w:val="24"/>
          <w:szCs w:val="24"/>
        </w:rPr>
        <w:t>Dostawa energii elektrycznej w okresie od 1.06.2023-30.06.2023 dla Akademii Górniczo Hutniczej im. Stanisława Staszica w Krakowie - KC-zp.272-201/23</w:t>
      </w:r>
      <w:r w:rsidR="00100828" w:rsidRPr="00100828">
        <w:rPr>
          <w:b/>
          <w:sz w:val="24"/>
          <w:szCs w:val="24"/>
        </w:rPr>
        <w:t>- KC-zp.272-</w:t>
      </w:r>
      <w:r w:rsidR="00F42F3B">
        <w:rPr>
          <w:b/>
          <w:sz w:val="24"/>
          <w:szCs w:val="24"/>
        </w:rPr>
        <w:t>201/23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89515F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79" w:type="dxa"/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Łączny </w:t>
            </w:r>
            <w:r w:rsidR="00F42F3B">
              <w:rPr>
                <w:b/>
                <w:color w:val="000000"/>
              </w:rPr>
              <w:t>miesięczny</w:t>
            </w:r>
            <w:r>
              <w:rPr>
                <w:b/>
                <w:color w:val="000000"/>
              </w:rPr>
              <w:t xml:space="preserve"> wolumen</w:t>
            </w:r>
          </w:p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506" w:type="dxa"/>
          </w:tcPr>
          <w:p w:rsidR="0089515F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…………. GWh</w:t>
            </w: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26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F42F3B" w:rsidRDefault="00F42F3B" w:rsidP="00DD5E6B">
      <w:pPr>
        <w:spacing w:line="360" w:lineRule="auto"/>
        <w:jc w:val="both"/>
        <w:rPr>
          <w:b/>
          <w:sz w:val="24"/>
          <w:szCs w:val="24"/>
        </w:rPr>
      </w:pPr>
    </w:p>
    <w:p w:rsidR="00F42F3B" w:rsidRPr="00557391" w:rsidRDefault="00F42F3B" w:rsidP="00F42F3B">
      <w:pPr>
        <w:jc w:val="center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Dokument </w:t>
      </w:r>
      <w:r w:rsidRPr="00557391">
        <w:rPr>
          <w:b/>
          <w:color w:val="FF0000"/>
          <w:sz w:val="18"/>
          <w:szCs w:val="18"/>
        </w:rPr>
        <w:t>należy sporządzić w postaci elektronicznej i podpisać kwalifikowanym podpisem elektronicznym.</w:t>
      </w:r>
    </w:p>
    <w:p w:rsidR="00F42F3B" w:rsidRDefault="00F42F3B" w:rsidP="00F42F3B">
      <w:pPr>
        <w:tabs>
          <w:tab w:val="left" w:pos="426"/>
        </w:tabs>
        <w:spacing w:line="264" w:lineRule="auto"/>
        <w:ind w:left="426" w:right="1"/>
        <w:jc w:val="both"/>
      </w:pPr>
    </w:p>
    <w:p w:rsidR="00F42F3B" w:rsidRPr="00E93A60" w:rsidRDefault="00F42F3B" w:rsidP="00DD5E6B">
      <w:pPr>
        <w:spacing w:line="360" w:lineRule="auto"/>
        <w:jc w:val="both"/>
        <w:rPr>
          <w:b/>
          <w:sz w:val="24"/>
          <w:szCs w:val="24"/>
        </w:rPr>
      </w:pPr>
    </w:p>
    <w:sectPr w:rsidR="00F42F3B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1B9" w:rsidRDefault="001C71B9">
      <w:r>
        <w:separator/>
      </w:r>
    </w:p>
  </w:endnote>
  <w:endnote w:type="continuationSeparator" w:id="0">
    <w:p w:rsidR="001C71B9" w:rsidRDefault="001C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1B9" w:rsidRDefault="001C71B9">
      <w:r>
        <w:separator/>
      </w:r>
    </w:p>
  </w:footnote>
  <w:footnote w:type="continuationSeparator" w:id="0">
    <w:p w:rsidR="001C71B9" w:rsidRDefault="001C71B9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9342B6">
        <w:t>7</w:t>
      </w:r>
      <w:bookmarkStart w:id="0" w:name="_GoBack"/>
      <w:bookmarkEnd w:id="0"/>
      <w:r>
        <w:t>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B0C"/>
    <w:rsid w:val="00054B56"/>
    <w:rsid w:val="000C4504"/>
    <w:rsid w:val="00100828"/>
    <w:rsid w:val="001C71B9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774B0C"/>
    <w:rsid w:val="0089515F"/>
    <w:rsid w:val="008D3D57"/>
    <w:rsid w:val="009342B6"/>
    <w:rsid w:val="00A1762A"/>
    <w:rsid w:val="00A54666"/>
    <w:rsid w:val="00B538A0"/>
    <w:rsid w:val="00C1516B"/>
    <w:rsid w:val="00CD0D35"/>
    <w:rsid w:val="00DD5E6B"/>
    <w:rsid w:val="00E154E9"/>
    <w:rsid w:val="00E43856"/>
    <w:rsid w:val="00E93A60"/>
    <w:rsid w:val="00EB64E2"/>
    <w:rsid w:val="00ED33E8"/>
    <w:rsid w:val="00F42F3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59EB8"/>
  <w15:chartTrackingRefBased/>
  <w15:docId w15:val="{8131818B-FF79-42B9-B672-FBE01677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C1E88-1293-4A97-B8CA-F9D8822C8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2023-04-03T08:45:00Z</dcterms:created>
  <dcterms:modified xsi:type="dcterms:W3CDTF">2023-04-03T08:47:00Z</dcterms:modified>
</cp:coreProperties>
</file>