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4ED" w:rsidRPr="003424ED" w:rsidRDefault="003424ED" w:rsidP="003424E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24ED">
        <w:rPr>
          <w:rFonts w:ascii="Times New Roman" w:eastAsia="Times New Roman" w:hAnsi="Times New Roman"/>
          <w:noProof/>
          <w:sz w:val="20"/>
          <w:szCs w:val="20"/>
          <w:lang w:eastAsia="pl-PL"/>
        </w:rPr>
        <w:fldChar w:fldCharType="begin"/>
      </w:r>
      <w:r w:rsidRPr="003424ED">
        <w:rPr>
          <w:rFonts w:ascii="Times New Roman" w:eastAsia="Times New Roman" w:hAnsi="Times New Roman"/>
          <w:noProof/>
          <w:sz w:val="20"/>
          <w:szCs w:val="20"/>
          <w:lang w:eastAsia="pl-PL"/>
        </w:rPr>
        <w:instrText xml:space="preserve"> INCLUDEPICTURE  "cid:image002.jpg@01D48594.E25B5F40" \* MERGEFORMATINET </w:instrText>
      </w:r>
      <w:r w:rsidRPr="003424ED">
        <w:rPr>
          <w:rFonts w:ascii="Times New Roman" w:eastAsia="Times New Roman" w:hAnsi="Times New Roman"/>
          <w:noProof/>
          <w:sz w:val="20"/>
          <w:szCs w:val="20"/>
          <w:lang w:eastAsia="pl-PL"/>
        </w:rPr>
        <w:fldChar w:fldCharType="separate"/>
      </w:r>
      <w:r w:rsidRPr="003424ED">
        <w:rPr>
          <w:rFonts w:ascii="Times New Roman" w:eastAsia="Times New Roman" w:hAnsi="Times New Roman"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pt;height:48.75pt;visibility:visible">
            <v:imagedata r:id="rId8" r:href="rId9"/>
          </v:shape>
        </w:pict>
      </w:r>
      <w:r w:rsidRPr="003424ED">
        <w:rPr>
          <w:rFonts w:ascii="Times New Roman" w:eastAsia="Times New Roman" w:hAnsi="Times New Roman"/>
          <w:noProof/>
          <w:sz w:val="20"/>
          <w:szCs w:val="20"/>
          <w:lang w:eastAsia="pl-PL"/>
        </w:rPr>
        <w:fldChar w:fldCharType="end"/>
      </w:r>
    </w:p>
    <w:p w:rsidR="003424ED" w:rsidRDefault="003424ED" w:rsidP="00E20E7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E20E7B" w:rsidRPr="001905D5" w:rsidRDefault="00E20E7B" w:rsidP="00E20E7B">
      <w:pPr>
        <w:spacing w:after="0" w:line="24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E20E7B" w:rsidRPr="001905D5" w:rsidRDefault="00E20E7B" w:rsidP="00E20E7B">
      <w:pPr>
        <w:keepNext/>
        <w:spacing w:after="0" w:line="24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20E7B" w:rsidRPr="001905D5" w:rsidRDefault="00E20E7B" w:rsidP="00E20E7B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E20E7B" w:rsidRPr="001905D5" w:rsidRDefault="00E20E7B" w:rsidP="00E20E7B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E20E7B" w:rsidRPr="001905D5" w:rsidRDefault="00E20E7B" w:rsidP="00E20E7B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E20E7B" w:rsidRPr="001905D5" w:rsidRDefault="00E20E7B" w:rsidP="00E20E7B">
      <w:pPr>
        <w:spacing w:after="0" w:line="240" w:lineRule="auto"/>
        <w:rPr>
          <w:rFonts w:ascii="Verdana" w:hAnsi="Verdana" w:cs="Arial"/>
          <w:b/>
          <w:sz w:val="16"/>
          <w:szCs w:val="16"/>
        </w:rPr>
      </w:pPr>
    </w:p>
    <w:p w:rsidR="00E20E7B" w:rsidRPr="001905D5" w:rsidRDefault="00E20E7B" w:rsidP="00E20E7B">
      <w:pPr>
        <w:spacing w:after="0" w:line="240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E20E7B" w:rsidRPr="001905D5" w:rsidRDefault="00E20E7B" w:rsidP="00E20E7B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20E7B" w:rsidRPr="001905D5" w:rsidRDefault="00E20E7B" w:rsidP="00E20E7B">
      <w:pPr>
        <w:spacing w:line="240" w:lineRule="auto"/>
        <w:ind w:right="5953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20E7B" w:rsidRPr="001905D5" w:rsidRDefault="00E20E7B" w:rsidP="00E20E7B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20E7B" w:rsidRPr="001905D5" w:rsidRDefault="00E20E7B" w:rsidP="00E20E7B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20E7B" w:rsidRDefault="00E20E7B" w:rsidP="00E20E7B">
      <w:pPr>
        <w:spacing w:line="240" w:lineRule="auto"/>
        <w:rPr>
          <w:rFonts w:ascii="Arial" w:hAnsi="Arial" w:cs="Arial"/>
        </w:rPr>
      </w:pPr>
    </w:p>
    <w:p w:rsidR="00E20E7B" w:rsidRDefault="00E20E7B" w:rsidP="00E20E7B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E20E7B" w:rsidRPr="003A114E" w:rsidRDefault="00E20E7B" w:rsidP="00E20E7B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 składane na podstawie art. 125 ust. 1 ustawy z dnia 11 września 2019 r.</w:t>
      </w:r>
    </w:p>
    <w:p w:rsidR="00E20E7B" w:rsidRPr="003A114E" w:rsidRDefault="00E20E7B" w:rsidP="00E20E7B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E20E7B" w:rsidRPr="003A114E" w:rsidRDefault="00E20E7B" w:rsidP="00E20E7B">
      <w:pPr>
        <w:widowControl w:val="0"/>
        <w:spacing w:before="240" w:after="24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20E7B" w:rsidRDefault="00E20E7B" w:rsidP="00E20E7B">
      <w:pPr>
        <w:widowControl w:val="0"/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</w:t>
      </w:r>
      <w:r w:rsidRPr="00173AF9">
        <w:rPr>
          <w:rFonts w:eastAsia="Times New Roman" w:cs="Calibri"/>
          <w:sz w:val="24"/>
          <w:lang w:eastAsia="pl-PL"/>
        </w:rPr>
        <w:t xml:space="preserve">. </w:t>
      </w:r>
      <w:r w:rsidRPr="00747738">
        <w:rPr>
          <w:b/>
          <w:bCs/>
          <w:iCs/>
          <w:color w:val="000000"/>
          <w:lang w:eastAsia="x-none"/>
        </w:rPr>
        <w:t>Usługa dostarczania biletów lotniczych dla 7 osób, na trasie Kraków -Helsinki - Kraków - Kc-zp.272-113/23</w:t>
      </w:r>
      <w:r>
        <w:rPr>
          <w:b/>
          <w:bCs/>
          <w:iCs/>
          <w:color w:val="000000"/>
          <w:lang w:eastAsia="x-none"/>
        </w:rPr>
        <w:t xml:space="preserve">,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E20E7B" w:rsidRPr="003A114E" w:rsidRDefault="00E20E7B" w:rsidP="00E20E7B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20E7B" w:rsidRPr="003A114E" w:rsidRDefault="00E20E7B" w:rsidP="00E20E7B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E20E7B" w:rsidRDefault="00E20E7B" w:rsidP="00E20E7B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E20E7B" w:rsidRPr="00FC4771" w:rsidRDefault="00E20E7B" w:rsidP="00E20E7B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E20E7B" w:rsidRPr="003424ED" w:rsidRDefault="00E20E7B" w:rsidP="00E20E7B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  <w:bookmarkStart w:id="0" w:name="_GoBack"/>
      <w:bookmarkEnd w:id="0"/>
    </w:p>
    <w:p w:rsidR="00E20E7B" w:rsidRPr="001905D5" w:rsidRDefault="00E20E7B" w:rsidP="00E20E7B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E20E7B" w:rsidRDefault="00E20E7B" w:rsidP="00E20E7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20E7B" w:rsidRDefault="00E20E7B" w:rsidP="00E20E7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E20E7B" w:rsidRPr="001905D5" w:rsidRDefault="00E20E7B" w:rsidP="00E20E7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E20E7B" w:rsidRPr="00423B06" w:rsidRDefault="00E20E7B" w:rsidP="00E20E7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E20E7B" w:rsidRDefault="00E20E7B" w:rsidP="00E20E7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8F5" w:rsidRDefault="005C38F5" w:rsidP="0038231F">
      <w:pPr>
        <w:spacing w:after="0" w:line="240" w:lineRule="auto"/>
      </w:pPr>
      <w:r>
        <w:separator/>
      </w:r>
    </w:p>
  </w:endnote>
  <w:endnote w:type="continuationSeparator" w:id="0">
    <w:p w:rsidR="005C38F5" w:rsidRDefault="005C38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8F5" w:rsidRDefault="005C38F5" w:rsidP="0038231F">
      <w:pPr>
        <w:spacing w:after="0" w:line="240" w:lineRule="auto"/>
      </w:pPr>
      <w:r>
        <w:separator/>
      </w:r>
    </w:p>
  </w:footnote>
  <w:footnote w:type="continuationSeparator" w:id="0">
    <w:p w:rsidR="005C38F5" w:rsidRDefault="005C38F5" w:rsidP="0038231F">
      <w:pPr>
        <w:spacing w:after="0" w:line="240" w:lineRule="auto"/>
      </w:pPr>
      <w:r>
        <w:continuationSeparator/>
      </w:r>
    </w:p>
  </w:footnote>
  <w:footnote w:id="1">
    <w:p w:rsidR="00E20E7B" w:rsidRPr="0024624C" w:rsidRDefault="00E20E7B" w:rsidP="00E20E7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E20E7B" w:rsidRPr="008D4C56" w:rsidRDefault="00E20E7B" w:rsidP="00E20E7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CA5" w:rsidRDefault="00800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8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4E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8F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0CA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0E7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139484"/>
  <w15:chartTrackingRefBased/>
  <w15:docId w15:val="{E45A17BC-62F0-4A1F-B973-0E1E939D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0E7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2.jpg@01D48594.E25B5F40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D10E7-71CF-433D-8795-1C2B390C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2023-03-31T09:07:00Z</dcterms:created>
  <dcterms:modified xsi:type="dcterms:W3CDTF">2023-03-31T09:07:00Z</dcterms:modified>
</cp:coreProperties>
</file>