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46BE8" w14:textId="77777777" w:rsidR="00F11A0E" w:rsidRPr="00E874DC" w:rsidRDefault="00F11A0E" w:rsidP="00F11A0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6DC75C7" w14:textId="77777777" w:rsidR="00F11A0E" w:rsidRDefault="00F11A0E" w:rsidP="00F11A0E">
      <w:pPr>
        <w:spacing w:before="48" w:line="240" w:lineRule="atLeast"/>
        <w:jc w:val="right"/>
        <w:rPr>
          <w:b/>
          <w:sz w:val="24"/>
          <w:szCs w:val="24"/>
          <w:lang w:val="pl-PL"/>
        </w:rPr>
      </w:pPr>
    </w:p>
    <w:p w14:paraId="629F2C9B" w14:textId="77777777" w:rsidR="00F11A0E" w:rsidRDefault="00F11A0E" w:rsidP="00F11A0E">
      <w:pPr>
        <w:spacing w:before="48" w:line="240" w:lineRule="atLeast"/>
        <w:jc w:val="center"/>
        <w:rPr>
          <w:b/>
          <w:sz w:val="24"/>
          <w:szCs w:val="24"/>
          <w:lang w:val="pl-PL"/>
        </w:rPr>
      </w:pPr>
      <w:r>
        <w:rPr>
          <w:b/>
          <w:sz w:val="24"/>
          <w:szCs w:val="24"/>
          <w:lang w:val="pl-PL"/>
        </w:rPr>
        <w:t>WZÓR UMOWY</w:t>
      </w:r>
    </w:p>
    <w:p w14:paraId="0F7F23EF" w14:textId="77777777" w:rsidR="00F11A0E" w:rsidRDefault="00F11A0E" w:rsidP="00F11A0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B923156" w14:textId="77777777" w:rsidR="00F11A0E" w:rsidRPr="00622485" w:rsidRDefault="00F11A0E" w:rsidP="00F11A0E">
      <w:pPr>
        <w:spacing w:before="48" w:line="240" w:lineRule="atLeast"/>
        <w:jc w:val="center"/>
        <w:rPr>
          <w:b/>
          <w:sz w:val="22"/>
          <w:szCs w:val="22"/>
          <w:lang w:val="pl-PL"/>
        </w:rPr>
      </w:pPr>
    </w:p>
    <w:p w14:paraId="527B7BD8" w14:textId="2598962E"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w:t>
      </w:r>
      <w:r>
        <w:rPr>
          <w:rFonts w:ascii="Times New Roman" w:hAnsi="Times New Roman"/>
          <w:sz w:val="22"/>
          <w:szCs w:val="22"/>
        </w:rPr>
        <w:t>173</w:t>
      </w:r>
      <w:r w:rsidRPr="00622485">
        <w:rPr>
          <w:rFonts w:ascii="Times New Roman" w:hAnsi="Times New Roman"/>
          <w:sz w:val="22"/>
          <w:szCs w:val="22"/>
        </w:rPr>
        <w:t>/2</w:t>
      </w:r>
      <w:r>
        <w:rPr>
          <w:rFonts w:ascii="Times New Roman" w:hAnsi="Times New Roman"/>
          <w:sz w:val="22"/>
          <w:szCs w:val="22"/>
        </w:rPr>
        <w:t>3</w:t>
      </w:r>
      <w:r w:rsidRPr="00622485">
        <w:rPr>
          <w:rFonts w:ascii="Times New Roman" w:hAnsi="Times New Roman"/>
          <w:sz w:val="22"/>
          <w:szCs w:val="22"/>
        </w:rPr>
        <w:t xml:space="preserve"> </w:t>
      </w:r>
    </w:p>
    <w:p w14:paraId="664AF1DF"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642DE122"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4F22CF7C"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057EA4BD"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66828E38" w14:textId="77777777" w:rsidR="00F11A0E" w:rsidRPr="00622485" w:rsidRDefault="00F11A0E" w:rsidP="00F11A0E">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3996F6F3"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6F8CA4BC"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0198C60C"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5CF276AD"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5CBFAD27" w14:textId="77777777" w:rsidR="00F11A0E" w:rsidRPr="00622485" w:rsidRDefault="00F11A0E" w:rsidP="00F11A0E">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4062A276"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22FF54EC"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3869A339"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47A7921B"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029CEBD5" w14:textId="77777777" w:rsidR="00F11A0E" w:rsidRPr="00622485" w:rsidRDefault="00F11A0E" w:rsidP="00F11A0E">
      <w:pPr>
        <w:pStyle w:val="Tekstpodstawowy"/>
        <w:ind w:right="-47"/>
        <w:jc w:val="center"/>
        <w:rPr>
          <w:rFonts w:ascii="Times New Roman" w:hAnsi="Times New Roman"/>
          <w:sz w:val="22"/>
          <w:szCs w:val="22"/>
        </w:rPr>
      </w:pPr>
    </w:p>
    <w:p w14:paraId="590FEB92"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52CD2BCA" w14:textId="23B50F36" w:rsidR="00F11A0E" w:rsidRPr="00622485" w:rsidRDefault="00F11A0E" w:rsidP="00F11A0E">
      <w:pPr>
        <w:pStyle w:val="Tekstpodstawowy"/>
        <w:numPr>
          <w:ilvl w:val="0"/>
          <w:numId w:val="2"/>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dostawa </w:t>
      </w:r>
      <w:r w:rsidR="00EB637E" w:rsidRPr="00EB637E">
        <w:rPr>
          <w:rFonts w:ascii="Times New Roman" w:hAnsi="Times New Roman"/>
          <w:sz w:val="22"/>
          <w:szCs w:val="22"/>
        </w:rPr>
        <w:t xml:space="preserve">licencji aktywacyjnych (kontynuacja subskrypcji pakietu bezpieczeństwa) dla dwóch urządzeń </w:t>
      </w:r>
      <w:proofErr w:type="spellStart"/>
      <w:r w:rsidR="00EB637E" w:rsidRPr="00EB637E">
        <w:rPr>
          <w:rFonts w:ascii="Times New Roman" w:hAnsi="Times New Roman"/>
          <w:sz w:val="22"/>
          <w:szCs w:val="22"/>
        </w:rPr>
        <w:t>FortiGate</w:t>
      </w:r>
      <w:proofErr w:type="spellEnd"/>
      <w:r w:rsidR="00EB637E" w:rsidRPr="00EB637E">
        <w:rPr>
          <w:rFonts w:ascii="Times New Roman" w:hAnsi="Times New Roman"/>
          <w:sz w:val="22"/>
          <w:szCs w:val="22"/>
        </w:rPr>
        <w:t xml:space="preserve"> 600E (s/n: FG6H0ETB19903434, FG6H0ETB19903366) na okres 36 miesięcy na potrzeby CRI AGH</w:t>
      </w:r>
      <w:r w:rsidR="00EB637E">
        <w:rPr>
          <w:rFonts w:ascii="Times New Roman" w:hAnsi="Times New Roman"/>
          <w:sz w:val="22"/>
          <w:szCs w:val="22"/>
        </w:rPr>
        <w:t xml:space="preserve"> </w:t>
      </w:r>
      <w:r w:rsidRPr="00622485">
        <w:rPr>
          <w:rFonts w:ascii="Times New Roman" w:hAnsi="Times New Roman"/>
          <w:sz w:val="22"/>
          <w:szCs w:val="22"/>
        </w:rPr>
        <w:t>zgodnie ze złożoną ofertą (załącznik nr 1 do Umowy).</w:t>
      </w:r>
    </w:p>
    <w:p w14:paraId="2415B682" w14:textId="77777777" w:rsidR="00F11A0E" w:rsidRPr="00622485" w:rsidRDefault="00F11A0E" w:rsidP="00F11A0E">
      <w:pPr>
        <w:pStyle w:val="Tekstpodstawowy"/>
        <w:ind w:right="-47"/>
        <w:jc w:val="center"/>
        <w:rPr>
          <w:rFonts w:ascii="Times New Roman" w:hAnsi="Times New Roman"/>
          <w:sz w:val="22"/>
          <w:szCs w:val="22"/>
        </w:rPr>
      </w:pPr>
    </w:p>
    <w:p w14:paraId="70074FB2"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638961E3" w14:textId="77777777" w:rsidR="00F11A0E" w:rsidRPr="00622485" w:rsidRDefault="00F11A0E" w:rsidP="00F11A0E">
      <w:pPr>
        <w:pStyle w:val="Tekstpodstawowy"/>
        <w:numPr>
          <w:ilvl w:val="0"/>
          <w:numId w:val="3"/>
        </w:numPr>
        <w:tabs>
          <w:tab w:val="clear" w:pos="720"/>
          <w:tab w:val="num" w:pos="0"/>
        </w:tabs>
        <w:ind w:left="360" w:right="-47"/>
        <w:jc w:val="both"/>
        <w:rPr>
          <w:rFonts w:ascii="Times New Roman" w:hAnsi="Times New Roman"/>
          <w:i/>
          <w:sz w:val="22"/>
          <w:szCs w:val="22"/>
        </w:rPr>
      </w:pPr>
      <w:r w:rsidRPr="00622485">
        <w:rPr>
          <w:rFonts w:ascii="Times New Roman" w:hAnsi="Times New Roman"/>
          <w:sz w:val="22"/>
          <w:szCs w:val="22"/>
        </w:rPr>
        <w:t>Sprzedawca zobowiązuje się dokonać dostawy przedmiotu zamówienia zawierającego</w:t>
      </w:r>
    </w:p>
    <w:p w14:paraId="2D1B58AB" w14:textId="1FB6F69F" w:rsidR="006F40BF" w:rsidRPr="006F40BF" w:rsidRDefault="006F40BF" w:rsidP="006F40BF">
      <w:pPr>
        <w:numPr>
          <w:ilvl w:val="0"/>
          <w:numId w:val="20"/>
        </w:numPr>
        <w:spacing w:line="276" w:lineRule="auto"/>
        <w:rPr>
          <w:b/>
          <w:bCs/>
          <w:sz w:val="24"/>
          <w:szCs w:val="24"/>
          <w:lang w:val="pl-PL"/>
        </w:rPr>
      </w:pPr>
      <w:r w:rsidRPr="006F40BF">
        <w:rPr>
          <w:sz w:val="24"/>
          <w:szCs w:val="24"/>
          <w:lang w:val="pl-PL"/>
        </w:rPr>
        <w:t>ochron</w:t>
      </w:r>
      <w:r>
        <w:rPr>
          <w:sz w:val="24"/>
          <w:szCs w:val="24"/>
          <w:lang w:val="pl-PL"/>
        </w:rPr>
        <w:t>ę</w:t>
      </w:r>
      <w:r w:rsidRPr="006F40BF">
        <w:rPr>
          <w:sz w:val="24"/>
          <w:szCs w:val="24"/>
          <w:lang w:val="pl-PL"/>
        </w:rPr>
        <w:t xml:space="preserve"> przed atakami – systemy wykrywania i zapobiegania włamaniom – </w:t>
      </w:r>
      <w:proofErr w:type="spellStart"/>
      <w:r w:rsidRPr="006F40BF">
        <w:rPr>
          <w:sz w:val="24"/>
          <w:szCs w:val="24"/>
          <w:lang w:val="pl-PL"/>
        </w:rPr>
        <w:t>Intrusion</w:t>
      </w:r>
      <w:proofErr w:type="spellEnd"/>
      <w:r w:rsidRPr="006F40BF">
        <w:rPr>
          <w:sz w:val="24"/>
          <w:szCs w:val="24"/>
          <w:lang w:val="pl-PL"/>
        </w:rPr>
        <w:t xml:space="preserve"> </w:t>
      </w:r>
      <w:proofErr w:type="spellStart"/>
      <w:r w:rsidRPr="006F40BF">
        <w:rPr>
          <w:sz w:val="24"/>
          <w:szCs w:val="24"/>
          <w:lang w:val="pl-PL"/>
        </w:rPr>
        <w:t>Prevention</w:t>
      </w:r>
      <w:proofErr w:type="spellEnd"/>
      <w:r w:rsidRPr="006F40BF">
        <w:rPr>
          <w:sz w:val="24"/>
          <w:szCs w:val="24"/>
          <w:lang w:val="pl-PL"/>
        </w:rPr>
        <w:t xml:space="preserve"> System [IPS/IDS],</w:t>
      </w:r>
    </w:p>
    <w:p w14:paraId="2B9E5E1D" w14:textId="6AC942E1" w:rsidR="006F40BF" w:rsidRPr="006F40BF" w:rsidRDefault="006F40BF" w:rsidP="006F40BF">
      <w:pPr>
        <w:numPr>
          <w:ilvl w:val="0"/>
          <w:numId w:val="20"/>
        </w:numPr>
        <w:spacing w:line="276" w:lineRule="auto"/>
        <w:rPr>
          <w:b/>
          <w:bCs/>
          <w:sz w:val="24"/>
          <w:szCs w:val="24"/>
          <w:lang w:val="pl-PL"/>
        </w:rPr>
      </w:pPr>
      <w:r w:rsidRPr="006F40BF">
        <w:rPr>
          <w:sz w:val="24"/>
          <w:szCs w:val="24"/>
          <w:lang w:val="pl-PL"/>
        </w:rPr>
        <w:t>ochron</w:t>
      </w:r>
      <w:r>
        <w:rPr>
          <w:sz w:val="24"/>
          <w:szCs w:val="24"/>
          <w:lang w:val="pl-PL"/>
        </w:rPr>
        <w:t>ę</w:t>
      </w:r>
      <w:r w:rsidRPr="006F40BF">
        <w:rPr>
          <w:sz w:val="24"/>
          <w:szCs w:val="24"/>
          <w:lang w:val="pl-PL"/>
        </w:rPr>
        <w:t xml:space="preserve"> przed wirusami – antywirus [AV] (dla protokołów SMTP, POP3, IMAP, http, FTP, IM),</w:t>
      </w:r>
    </w:p>
    <w:p w14:paraId="731DB658" w14:textId="6E2470DF" w:rsidR="006F40BF" w:rsidRPr="006F40BF" w:rsidRDefault="006F40BF" w:rsidP="006F40BF">
      <w:pPr>
        <w:numPr>
          <w:ilvl w:val="0"/>
          <w:numId w:val="20"/>
        </w:numPr>
        <w:spacing w:line="276" w:lineRule="auto"/>
        <w:rPr>
          <w:b/>
          <w:bCs/>
          <w:sz w:val="24"/>
          <w:szCs w:val="24"/>
          <w:lang w:val="pl-PL"/>
        </w:rPr>
      </w:pPr>
      <w:r w:rsidRPr="006F40BF">
        <w:rPr>
          <w:sz w:val="24"/>
          <w:szCs w:val="24"/>
          <w:lang w:val="pl-PL"/>
        </w:rPr>
        <w:t>kontrol</w:t>
      </w:r>
      <w:r>
        <w:rPr>
          <w:sz w:val="24"/>
          <w:szCs w:val="24"/>
          <w:lang w:val="pl-PL"/>
        </w:rPr>
        <w:t>ę</w:t>
      </w:r>
      <w:r w:rsidRPr="006F40BF">
        <w:rPr>
          <w:sz w:val="24"/>
          <w:szCs w:val="24"/>
          <w:lang w:val="pl-PL"/>
        </w:rPr>
        <w:t xml:space="preserve"> treści – Web </w:t>
      </w:r>
      <w:proofErr w:type="spellStart"/>
      <w:r w:rsidRPr="006F40BF">
        <w:rPr>
          <w:sz w:val="24"/>
          <w:szCs w:val="24"/>
          <w:lang w:val="pl-PL"/>
        </w:rPr>
        <w:t>Filter</w:t>
      </w:r>
      <w:proofErr w:type="spellEnd"/>
      <w:r w:rsidRPr="006F40BF">
        <w:rPr>
          <w:sz w:val="24"/>
          <w:szCs w:val="24"/>
          <w:lang w:val="pl-PL"/>
        </w:rPr>
        <w:t xml:space="preserve"> [WF]</w:t>
      </w:r>
    </w:p>
    <w:p w14:paraId="02FD25A9" w14:textId="110A763D" w:rsidR="006F40BF" w:rsidRPr="006F40BF" w:rsidRDefault="006F40BF" w:rsidP="006F40BF">
      <w:pPr>
        <w:numPr>
          <w:ilvl w:val="0"/>
          <w:numId w:val="20"/>
        </w:numPr>
        <w:spacing w:line="276" w:lineRule="auto"/>
        <w:rPr>
          <w:b/>
          <w:bCs/>
          <w:sz w:val="24"/>
          <w:szCs w:val="24"/>
        </w:rPr>
      </w:pPr>
      <w:proofErr w:type="spellStart"/>
      <w:r w:rsidRPr="006F40BF">
        <w:rPr>
          <w:sz w:val="24"/>
          <w:szCs w:val="24"/>
        </w:rPr>
        <w:t>kontrol</w:t>
      </w:r>
      <w:r>
        <w:rPr>
          <w:sz w:val="24"/>
          <w:szCs w:val="24"/>
        </w:rPr>
        <w:t>ę</w:t>
      </w:r>
      <w:proofErr w:type="spellEnd"/>
      <w:r w:rsidRPr="006F40BF">
        <w:rPr>
          <w:sz w:val="24"/>
          <w:szCs w:val="24"/>
        </w:rPr>
        <w:t xml:space="preserve"> </w:t>
      </w:r>
      <w:proofErr w:type="spellStart"/>
      <w:r w:rsidRPr="006F40BF">
        <w:rPr>
          <w:sz w:val="24"/>
          <w:szCs w:val="24"/>
        </w:rPr>
        <w:t>aplikacji</w:t>
      </w:r>
      <w:proofErr w:type="spellEnd"/>
      <w:r w:rsidRPr="006F40BF">
        <w:rPr>
          <w:sz w:val="24"/>
          <w:szCs w:val="24"/>
        </w:rPr>
        <w:t xml:space="preserve"> – Application Control [AP],</w:t>
      </w:r>
    </w:p>
    <w:p w14:paraId="552D67CA" w14:textId="77777777" w:rsidR="006F40BF" w:rsidRPr="006F40BF" w:rsidRDefault="006F40BF" w:rsidP="006F40BF">
      <w:pPr>
        <w:numPr>
          <w:ilvl w:val="0"/>
          <w:numId w:val="20"/>
        </w:numPr>
        <w:spacing w:line="276" w:lineRule="auto"/>
        <w:rPr>
          <w:b/>
          <w:bCs/>
          <w:sz w:val="24"/>
          <w:szCs w:val="24"/>
          <w:lang w:val="pl-PL"/>
        </w:rPr>
      </w:pPr>
      <w:r w:rsidRPr="006F40BF">
        <w:rPr>
          <w:sz w:val="24"/>
          <w:szCs w:val="24"/>
          <w:lang w:val="pl-PL"/>
        </w:rPr>
        <w:t>kontrol</w:t>
      </w:r>
      <w:r>
        <w:rPr>
          <w:sz w:val="24"/>
          <w:szCs w:val="24"/>
          <w:lang w:val="pl-PL"/>
        </w:rPr>
        <w:t>ę</w:t>
      </w:r>
      <w:r w:rsidRPr="006F40BF">
        <w:rPr>
          <w:sz w:val="24"/>
          <w:szCs w:val="24"/>
          <w:lang w:val="pl-PL"/>
        </w:rPr>
        <w:t xml:space="preserve"> zawartości poczty – </w:t>
      </w:r>
      <w:proofErr w:type="spellStart"/>
      <w:r w:rsidRPr="006F40BF">
        <w:rPr>
          <w:sz w:val="24"/>
          <w:szCs w:val="24"/>
          <w:lang w:val="pl-PL"/>
        </w:rPr>
        <w:t>antyspam</w:t>
      </w:r>
      <w:proofErr w:type="spellEnd"/>
      <w:r w:rsidRPr="006F40BF">
        <w:rPr>
          <w:sz w:val="24"/>
          <w:szCs w:val="24"/>
          <w:lang w:val="pl-PL"/>
        </w:rPr>
        <w:t xml:space="preserve"> [AS] (dla protokołów SMTP, POP3, IMAP),</w:t>
      </w:r>
    </w:p>
    <w:p w14:paraId="35303F93" w14:textId="7DF5AE51" w:rsidR="006F40BF" w:rsidRPr="006F40BF" w:rsidRDefault="006F40BF" w:rsidP="006F40BF">
      <w:pPr>
        <w:numPr>
          <w:ilvl w:val="0"/>
          <w:numId w:val="20"/>
        </w:numPr>
        <w:spacing w:line="276" w:lineRule="auto"/>
        <w:rPr>
          <w:b/>
          <w:bCs/>
          <w:sz w:val="24"/>
          <w:szCs w:val="24"/>
          <w:lang w:val="pl-PL"/>
        </w:rPr>
      </w:pPr>
      <w:r w:rsidRPr="006F40BF">
        <w:rPr>
          <w:sz w:val="24"/>
          <w:szCs w:val="24"/>
          <w:lang w:val="pl-PL"/>
        </w:rPr>
        <w:t>dostęp do aktualizacji oprogramowania oraz wsparcie techniczne w trybie 24x7</w:t>
      </w:r>
    </w:p>
    <w:p w14:paraId="3C54D431" w14:textId="146DF812" w:rsidR="00F11A0E" w:rsidRPr="00622485" w:rsidRDefault="00F11A0E" w:rsidP="00F11A0E">
      <w:pPr>
        <w:pStyle w:val="HTML-wstpniesformatowany"/>
        <w:numPr>
          <w:ilvl w:val="0"/>
          <w:numId w:val="3"/>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622485">
        <w:rPr>
          <w:rFonts w:ascii="Times New Roman" w:hAnsi="Times New Roman" w:cs="Times New Roman"/>
          <w:sz w:val="22"/>
          <w:szCs w:val="22"/>
        </w:rPr>
        <w:t>Okres obowiązywania subskrypcji:</w:t>
      </w:r>
      <w:r w:rsidRPr="00622485">
        <w:rPr>
          <w:rFonts w:ascii="Times New Roman" w:hAnsi="Times New Roman" w:cs="Times New Roman"/>
          <w:sz w:val="22"/>
          <w:szCs w:val="22"/>
        </w:rPr>
        <w:br/>
        <w:t>(1) od ………………...202</w:t>
      </w:r>
      <w:r w:rsidR="00EB637E">
        <w:rPr>
          <w:rFonts w:ascii="Times New Roman" w:hAnsi="Times New Roman" w:cs="Times New Roman"/>
          <w:sz w:val="22"/>
          <w:szCs w:val="22"/>
        </w:rPr>
        <w:t>3</w:t>
      </w:r>
      <w:r w:rsidRPr="00622485">
        <w:rPr>
          <w:rFonts w:ascii="Times New Roman" w:hAnsi="Times New Roman" w:cs="Times New Roman"/>
          <w:sz w:val="22"/>
          <w:szCs w:val="22"/>
        </w:rPr>
        <w:t xml:space="preserve"> do ……………….202</w:t>
      </w:r>
      <w:r w:rsidR="00EB637E">
        <w:rPr>
          <w:rFonts w:ascii="Times New Roman" w:hAnsi="Times New Roman" w:cs="Times New Roman"/>
          <w:sz w:val="22"/>
          <w:szCs w:val="22"/>
        </w:rPr>
        <w:t>6</w:t>
      </w:r>
      <w:r w:rsidRPr="00622485">
        <w:rPr>
          <w:rFonts w:ascii="Times New Roman" w:hAnsi="Times New Roman" w:cs="Times New Roman"/>
          <w:sz w:val="22"/>
          <w:szCs w:val="22"/>
        </w:rPr>
        <w:br/>
      </w:r>
    </w:p>
    <w:p w14:paraId="1D5D3C50" w14:textId="77777777" w:rsidR="00F11A0E" w:rsidRPr="00622485" w:rsidRDefault="00F11A0E" w:rsidP="00F11A0E">
      <w:pPr>
        <w:pStyle w:val="Tekstpodstawowy"/>
        <w:ind w:right="-47"/>
        <w:jc w:val="center"/>
        <w:rPr>
          <w:rFonts w:ascii="Times New Roman" w:hAnsi="Times New Roman"/>
          <w:sz w:val="22"/>
          <w:szCs w:val="22"/>
        </w:rPr>
      </w:pPr>
    </w:p>
    <w:p w14:paraId="1CDF7ABE"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44748EE9" w14:textId="77777777" w:rsidR="00F11A0E" w:rsidRPr="00622485" w:rsidRDefault="00F11A0E" w:rsidP="00F11A0E">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469B49D9" w14:textId="77777777" w:rsidR="00F11A0E" w:rsidRPr="00622485" w:rsidRDefault="00F11A0E" w:rsidP="00F11A0E">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4E6CF56E" w14:textId="77777777" w:rsidR="00F11A0E" w:rsidRPr="00622485" w:rsidRDefault="00F11A0E" w:rsidP="00F11A0E">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45105082" w14:textId="77777777" w:rsidR="00F11A0E" w:rsidRPr="00622485" w:rsidRDefault="00F11A0E" w:rsidP="00F11A0E">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DED5303" w14:textId="77777777" w:rsidR="00F11A0E" w:rsidRPr="00622485" w:rsidRDefault="00F11A0E" w:rsidP="00F11A0E">
      <w:pPr>
        <w:pStyle w:val="Tekstpodstawowy"/>
        <w:ind w:right="-47"/>
        <w:jc w:val="both"/>
        <w:rPr>
          <w:rFonts w:ascii="Times New Roman" w:hAnsi="Times New Roman"/>
          <w:sz w:val="22"/>
          <w:szCs w:val="22"/>
        </w:rPr>
      </w:pPr>
    </w:p>
    <w:p w14:paraId="34964E04"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4</w:t>
      </w:r>
    </w:p>
    <w:p w14:paraId="053BC493" w14:textId="77777777" w:rsidR="00F11A0E" w:rsidRPr="00622485" w:rsidRDefault="00F11A0E" w:rsidP="00F11A0E">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0F0FC10" w14:textId="77777777" w:rsidR="00F11A0E" w:rsidRPr="00622485" w:rsidRDefault="00F11A0E" w:rsidP="00F11A0E">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1802E8A7" w14:textId="77777777" w:rsidR="00F11A0E" w:rsidRPr="00622485" w:rsidRDefault="00F11A0E" w:rsidP="00F11A0E">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2A4054A" w14:textId="77777777" w:rsidR="00F11A0E" w:rsidRPr="00622485" w:rsidRDefault="00F11A0E" w:rsidP="00F11A0E">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296BD1AF" w14:textId="77777777" w:rsidR="00F11A0E" w:rsidRPr="00622485" w:rsidRDefault="00F11A0E" w:rsidP="00F11A0E">
      <w:pPr>
        <w:pStyle w:val="Tekstpodstawowy"/>
        <w:ind w:right="-47"/>
        <w:jc w:val="center"/>
        <w:rPr>
          <w:rFonts w:ascii="Times New Roman" w:hAnsi="Times New Roman"/>
          <w:sz w:val="22"/>
          <w:szCs w:val="22"/>
        </w:rPr>
      </w:pPr>
    </w:p>
    <w:p w14:paraId="2857EC56"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501256D7" w14:textId="77777777" w:rsidR="00F11A0E" w:rsidRPr="00622485" w:rsidRDefault="00F11A0E" w:rsidP="00F11A0E">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6A9A4767" w14:textId="77777777" w:rsidR="00F11A0E" w:rsidRPr="00622485" w:rsidRDefault="00F11A0E" w:rsidP="00F11A0E">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3BB21754" w14:textId="77777777" w:rsidR="00F11A0E" w:rsidRPr="00622485" w:rsidRDefault="00F11A0E" w:rsidP="00F11A0E">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3A35D459" w14:textId="77777777" w:rsidR="00F11A0E" w:rsidRPr="00622485" w:rsidRDefault="00F11A0E" w:rsidP="00F11A0E">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3E202436" w14:textId="32BE9CB5" w:rsidR="00F11A0E" w:rsidRPr="00622485" w:rsidRDefault="00F11A0E" w:rsidP="00F11A0E">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sidR="00EB637E">
        <w:rPr>
          <w:rFonts w:ascii="Times New Roman" w:hAnsi="Times New Roman"/>
          <w:sz w:val="22"/>
          <w:szCs w:val="22"/>
        </w:rPr>
        <w:t>winy</w:t>
      </w:r>
      <w:r w:rsidRPr="00622485">
        <w:rPr>
          <w:rFonts w:ascii="Times New Roman" w:hAnsi="Times New Roman"/>
          <w:sz w:val="22"/>
          <w:szCs w:val="22"/>
        </w:rPr>
        <w:t xml:space="preserve"> Sprzedawcy, w wysokości 10% całkowitego wynagrodzenia netto określonego w  § 3 ust. 1;</w:t>
      </w:r>
    </w:p>
    <w:p w14:paraId="721A0933" w14:textId="0D8334A6" w:rsidR="00F11A0E" w:rsidRPr="00622485" w:rsidRDefault="00F11A0E" w:rsidP="00F11A0E">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sidR="00EB637E">
        <w:rPr>
          <w:rFonts w:ascii="Times New Roman" w:hAnsi="Times New Roman"/>
          <w:sz w:val="22"/>
          <w:szCs w:val="22"/>
        </w:rPr>
        <w:t>winy</w:t>
      </w:r>
      <w:r w:rsidRPr="00622485">
        <w:rPr>
          <w:rFonts w:ascii="Times New Roman" w:hAnsi="Times New Roman"/>
          <w:sz w:val="22"/>
          <w:szCs w:val="22"/>
        </w:rPr>
        <w:t xml:space="preserve"> Sprzedawcy, w wysokości 10% wartości netto części przedmiotu umowy, której dotyczy odstąpienie;</w:t>
      </w:r>
    </w:p>
    <w:p w14:paraId="6BDFE4B5" w14:textId="77777777" w:rsidR="00F11A0E" w:rsidRPr="00622485" w:rsidRDefault="00F11A0E" w:rsidP="00F11A0E">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0755E546" w14:textId="36644B64" w:rsidR="00F11A0E" w:rsidRPr="00622485" w:rsidRDefault="00F11A0E" w:rsidP="00F11A0E">
      <w:pPr>
        <w:pStyle w:val="Tekstpodstawowy"/>
        <w:numPr>
          <w:ilvl w:val="0"/>
          <w:numId w:val="8"/>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sidR="00EB637E">
        <w:rPr>
          <w:rFonts w:ascii="Times New Roman" w:hAnsi="Times New Roman"/>
          <w:sz w:val="22"/>
          <w:szCs w:val="22"/>
        </w:rPr>
        <w:t>winy</w:t>
      </w:r>
      <w:r w:rsidRPr="00622485">
        <w:rPr>
          <w:rFonts w:ascii="Times New Roman" w:hAnsi="Times New Roman"/>
          <w:sz w:val="22"/>
          <w:szCs w:val="22"/>
        </w:rPr>
        <w:t xml:space="preserve"> Kupującego, w wysokości 10% całkowitego wynagrodzenia netto określonego w § 3 ust. 1;</w:t>
      </w:r>
    </w:p>
    <w:p w14:paraId="0549691A" w14:textId="760CAF73" w:rsidR="00F11A0E" w:rsidRPr="00622485" w:rsidRDefault="00F11A0E" w:rsidP="00F11A0E">
      <w:pPr>
        <w:pStyle w:val="Tekstpodstawowy"/>
        <w:numPr>
          <w:ilvl w:val="0"/>
          <w:numId w:val="8"/>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sidR="00EB637E">
        <w:rPr>
          <w:rFonts w:ascii="Times New Roman" w:hAnsi="Times New Roman"/>
          <w:sz w:val="22"/>
          <w:szCs w:val="22"/>
        </w:rPr>
        <w:t>winy</w:t>
      </w:r>
      <w:r w:rsidRPr="00622485">
        <w:rPr>
          <w:rFonts w:ascii="Times New Roman" w:hAnsi="Times New Roman"/>
          <w:sz w:val="22"/>
          <w:szCs w:val="22"/>
        </w:rPr>
        <w:t xml:space="preserve"> Kupującego, w wysokości 10% wartości netto części przedmiotu umowy, której dotyczy odstąpienie</w:t>
      </w:r>
    </w:p>
    <w:p w14:paraId="6C51C689" w14:textId="77777777" w:rsidR="00F11A0E" w:rsidRPr="00622485" w:rsidRDefault="00F11A0E" w:rsidP="00F11A0E">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183A6989" w14:textId="77777777" w:rsidR="00F11A0E" w:rsidRPr="00622485" w:rsidRDefault="00F11A0E" w:rsidP="00F11A0E">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3EF78AD" w14:textId="77777777" w:rsidR="00F11A0E" w:rsidRPr="00622485" w:rsidRDefault="00F11A0E" w:rsidP="00F11A0E">
      <w:pPr>
        <w:pStyle w:val="Tekstpodstawowy"/>
        <w:ind w:right="-47"/>
        <w:rPr>
          <w:rFonts w:ascii="Times New Roman" w:hAnsi="Times New Roman"/>
          <w:sz w:val="22"/>
          <w:szCs w:val="22"/>
        </w:rPr>
      </w:pPr>
    </w:p>
    <w:p w14:paraId="64F53865"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2E8179B2" w14:textId="77777777" w:rsidR="00F11A0E" w:rsidRPr="00622485" w:rsidRDefault="00F11A0E" w:rsidP="00F11A0E">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382676EF" w14:textId="77777777" w:rsidR="00F11A0E" w:rsidRPr="00622485" w:rsidRDefault="00F11A0E" w:rsidP="00F11A0E">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36AD7D6D" w14:textId="77777777" w:rsidR="00F11A0E" w:rsidRPr="00622485" w:rsidRDefault="00F11A0E" w:rsidP="00F11A0E">
      <w:pPr>
        <w:pStyle w:val="Tekstpodstawowy"/>
        <w:ind w:right="-47"/>
        <w:jc w:val="center"/>
        <w:rPr>
          <w:rFonts w:ascii="Times New Roman" w:hAnsi="Times New Roman"/>
          <w:sz w:val="22"/>
          <w:szCs w:val="22"/>
        </w:rPr>
      </w:pPr>
    </w:p>
    <w:p w14:paraId="38B186D4" w14:textId="77777777" w:rsidR="00F11A0E" w:rsidRPr="00622485" w:rsidRDefault="00F11A0E" w:rsidP="00F11A0E">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0D8E50C1" w14:textId="0496CA81" w:rsidR="00F11A0E" w:rsidRPr="00622485" w:rsidRDefault="00F11A0E" w:rsidP="00F11A0E">
      <w:pPr>
        <w:numPr>
          <w:ilvl w:val="0"/>
          <w:numId w:val="7"/>
        </w:numPr>
        <w:ind w:left="284"/>
        <w:jc w:val="both"/>
        <w:rPr>
          <w:bCs/>
          <w:sz w:val="22"/>
          <w:szCs w:val="22"/>
          <w:lang w:val="pl-PL" w:eastAsia="en-US"/>
        </w:rPr>
      </w:pPr>
      <w:r w:rsidRPr="00622485">
        <w:rPr>
          <w:sz w:val="22"/>
          <w:szCs w:val="22"/>
          <w:lang w:val="pl-PL"/>
        </w:rPr>
        <w:t xml:space="preserve">Sprzedawca udziela </w:t>
      </w:r>
      <w:r w:rsidR="00EB637E">
        <w:rPr>
          <w:sz w:val="22"/>
          <w:szCs w:val="22"/>
          <w:lang w:val="pl-PL"/>
        </w:rPr>
        <w:t>36</w:t>
      </w:r>
      <w:r w:rsidRPr="00622485">
        <w:rPr>
          <w:sz w:val="22"/>
          <w:szCs w:val="22"/>
          <w:lang w:val="pl-PL"/>
        </w:rPr>
        <w:t xml:space="preserve"> miesięcznej gwarancji na zakupioną subskrypcję będącą przedmiotem niniejszej umowy. </w:t>
      </w:r>
    </w:p>
    <w:p w14:paraId="27BCB882" w14:textId="77777777" w:rsidR="00F11A0E" w:rsidRPr="00622485" w:rsidRDefault="00F11A0E" w:rsidP="00F11A0E">
      <w:pPr>
        <w:numPr>
          <w:ilvl w:val="0"/>
          <w:numId w:val="7"/>
        </w:numPr>
        <w:ind w:left="284"/>
        <w:jc w:val="both"/>
        <w:rPr>
          <w:bCs/>
          <w:sz w:val="22"/>
          <w:szCs w:val="22"/>
          <w:lang w:val="pl-PL" w:eastAsia="en-US"/>
        </w:rPr>
      </w:pPr>
      <w:r w:rsidRPr="00622485">
        <w:rPr>
          <w:sz w:val="22"/>
          <w:szCs w:val="22"/>
          <w:lang w:val="pl-PL"/>
        </w:rPr>
        <w:t>Sprzedawca udziela Kupującemu gwarancji, że dostarczony przedmiot zamówienia jest fabrycznie nowy i wolny od wad fizycznych i wad prawnych.</w:t>
      </w:r>
    </w:p>
    <w:p w14:paraId="0DFF1624"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lastRenderedPageBreak/>
        <w:t xml:space="preserve">Sprzedawca zapewni wykonanie napraw w okresie gwarancyjnym w siedzibie użytkownika bądź przewóz do serwisu na własny koszt.  </w:t>
      </w:r>
    </w:p>
    <w:p w14:paraId="0E011E6D"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t>Koszty transportu, serwisowania, przeglądów okresowych, koszty materiałów wymienianych oraz koszty wymiany tych materiałów ponosi Sprzedawca.</w:t>
      </w:r>
    </w:p>
    <w:p w14:paraId="5BF8E9AD"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772986E2"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0F2881AB"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20033073" w14:textId="77777777" w:rsidR="00F11A0E" w:rsidRPr="00622485" w:rsidRDefault="00F11A0E" w:rsidP="00F11A0E">
      <w:pPr>
        <w:numPr>
          <w:ilvl w:val="0"/>
          <w:numId w:val="7"/>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35666F83" w14:textId="77777777" w:rsidR="00F11A0E" w:rsidRPr="00622485" w:rsidRDefault="00F11A0E" w:rsidP="00F11A0E">
      <w:pPr>
        <w:numPr>
          <w:ilvl w:val="0"/>
          <w:numId w:val="7"/>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0D639" w14:textId="77777777" w:rsidR="00F11A0E" w:rsidRPr="00622485" w:rsidRDefault="00F11A0E" w:rsidP="00F11A0E">
      <w:pPr>
        <w:numPr>
          <w:ilvl w:val="0"/>
          <w:numId w:val="7"/>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27B7162F" w14:textId="77777777" w:rsidR="00F11A0E" w:rsidRPr="00622485" w:rsidRDefault="00F11A0E" w:rsidP="00F11A0E">
      <w:pPr>
        <w:numPr>
          <w:ilvl w:val="0"/>
          <w:numId w:val="7"/>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5DADBDF" w14:textId="77777777" w:rsidR="00F11A0E" w:rsidRPr="00622485" w:rsidRDefault="00F11A0E" w:rsidP="00F11A0E">
      <w:pPr>
        <w:numPr>
          <w:ilvl w:val="0"/>
          <w:numId w:val="7"/>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831C8D7" w14:textId="77777777" w:rsidR="00F11A0E" w:rsidRPr="00622485" w:rsidRDefault="00F11A0E" w:rsidP="00F11A0E">
      <w:pPr>
        <w:pStyle w:val="Tekstpodstawowy"/>
        <w:ind w:left="284" w:right="-47"/>
        <w:jc w:val="both"/>
        <w:rPr>
          <w:rFonts w:ascii="Times New Roman" w:hAnsi="Times New Roman"/>
          <w:sz w:val="22"/>
          <w:szCs w:val="22"/>
        </w:rPr>
      </w:pPr>
    </w:p>
    <w:p w14:paraId="18F296E1" w14:textId="77777777" w:rsidR="00F11A0E" w:rsidRPr="00622485" w:rsidRDefault="00F11A0E" w:rsidP="00F11A0E">
      <w:pPr>
        <w:pStyle w:val="Tekstpodstawowy"/>
        <w:ind w:right="-47"/>
        <w:jc w:val="center"/>
        <w:rPr>
          <w:rFonts w:ascii="Times New Roman" w:hAnsi="Times New Roman"/>
          <w:b/>
          <w:bCs/>
          <w:sz w:val="22"/>
          <w:szCs w:val="22"/>
        </w:rPr>
      </w:pPr>
    </w:p>
    <w:p w14:paraId="2D93071D" w14:textId="77777777" w:rsidR="00F11A0E" w:rsidRPr="00622485" w:rsidRDefault="00F11A0E" w:rsidP="00F11A0E">
      <w:pPr>
        <w:pStyle w:val="Tekstpodstawowy"/>
        <w:ind w:right="-47"/>
        <w:jc w:val="center"/>
        <w:rPr>
          <w:rFonts w:ascii="Times New Roman" w:hAnsi="Times New Roman"/>
          <w:b/>
          <w:bCs/>
          <w:sz w:val="22"/>
          <w:szCs w:val="22"/>
        </w:rPr>
      </w:pPr>
    </w:p>
    <w:p w14:paraId="7C84A10C" w14:textId="77777777" w:rsidR="00F11A0E" w:rsidRPr="00622485" w:rsidRDefault="00F11A0E" w:rsidP="00F11A0E">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07234E70"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084C293" w14:textId="77777777" w:rsidR="00F11A0E" w:rsidRPr="00622485" w:rsidRDefault="00F11A0E" w:rsidP="00F11A0E">
      <w:pPr>
        <w:pStyle w:val="Tekstpodstawowy"/>
        <w:ind w:left="284" w:right="-47"/>
        <w:jc w:val="both"/>
        <w:rPr>
          <w:rFonts w:ascii="Times New Roman" w:hAnsi="Times New Roman"/>
          <w:sz w:val="22"/>
          <w:szCs w:val="22"/>
        </w:rPr>
      </w:pPr>
    </w:p>
    <w:p w14:paraId="302981D5"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436688BE"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4F98BBFC" w14:textId="77777777" w:rsidR="00F11A0E" w:rsidRPr="00622485" w:rsidRDefault="00F11A0E" w:rsidP="00F11A0E">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t>pod rygorem nieważności.</w:t>
      </w:r>
    </w:p>
    <w:p w14:paraId="3170A005" w14:textId="77777777" w:rsidR="00F11A0E" w:rsidRPr="00622485" w:rsidRDefault="00F11A0E" w:rsidP="00F11A0E">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48B7A1C1" w14:textId="77777777" w:rsidR="00F11A0E" w:rsidRPr="00622485" w:rsidRDefault="00F11A0E" w:rsidP="00F11A0E">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47C53CF5" w14:textId="77777777" w:rsidR="00F11A0E" w:rsidRPr="00622485" w:rsidRDefault="00F11A0E" w:rsidP="00F11A0E">
      <w:pPr>
        <w:numPr>
          <w:ilvl w:val="0"/>
          <w:numId w:val="11"/>
        </w:numPr>
        <w:suppressAutoHyphens/>
        <w:autoSpaceDN w:val="0"/>
        <w:spacing w:after="147"/>
        <w:jc w:val="both"/>
        <w:rPr>
          <w:sz w:val="22"/>
          <w:szCs w:val="22"/>
          <w:lang w:val="pl-PL"/>
        </w:rPr>
      </w:pPr>
      <w:r w:rsidRPr="0062248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r>
      <w:r w:rsidRPr="00622485">
        <w:rPr>
          <w:sz w:val="22"/>
          <w:szCs w:val="22"/>
          <w:lang w:val="pl-PL"/>
        </w:rPr>
        <w:lastRenderedPageBreak/>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4C066A8" w14:textId="77777777" w:rsidR="00F11A0E" w:rsidRPr="00622485" w:rsidRDefault="00F11A0E" w:rsidP="00F11A0E">
      <w:pPr>
        <w:numPr>
          <w:ilvl w:val="0"/>
          <w:numId w:val="11"/>
        </w:numPr>
        <w:suppressAutoHyphens/>
        <w:autoSpaceDN w:val="0"/>
        <w:spacing w:after="147"/>
        <w:jc w:val="both"/>
        <w:rPr>
          <w:sz w:val="22"/>
          <w:szCs w:val="22"/>
          <w:lang w:val="pl-PL"/>
        </w:rPr>
      </w:pPr>
      <w:r w:rsidRPr="00622485">
        <w:rPr>
          <w:color w:val="000000"/>
          <w:sz w:val="22"/>
          <w:szCs w:val="22"/>
          <w:lang w:val="pl-PL"/>
        </w:rPr>
        <w:t>zmiany powszechnie obowiązujących przepisów prawa w zakresie mającym wpływ na realizację Umowy;</w:t>
      </w:r>
    </w:p>
    <w:p w14:paraId="28ED5D08" w14:textId="77777777" w:rsidR="00C529EB" w:rsidRDefault="00F11A0E" w:rsidP="00C529EB">
      <w:pPr>
        <w:numPr>
          <w:ilvl w:val="0"/>
          <w:numId w:val="11"/>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17978220" w14:textId="2B5CF9F1" w:rsidR="00C529EB" w:rsidRPr="00C529EB" w:rsidRDefault="00C529EB" w:rsidP="00C529EB">
      <w:pPr>
        <w:numPr>
          <w:ilvl w:val="0"/>
          <w:numId w:val="11"/>
        </w:numPr>
        <w:suppressAutoHyphens/>
        <w:autoSpaceDN w:val="0"/>
        <w:spacing w:after="147"/>
        <w:jc w:val="both"/>
        <w:rPr>
          <w:sz w:val="22"/>
          <w:szCs w:val="22"/>
          <w:lang w:val="pl-PL"/>
        </w:rPr>
      </w:pPr>
      <w:r w:rsidRPr="00C529EB">
        <w:rPr>
          <w:sz w:val="22"/>
          <w:szCs w:val="22"/>
          <w:lang w:val="pl-PL"/>
        </w:rPr>
        <w:t xml:space="preserve">Strony przewidują możliwość zmiany poziomu maksymalnego wynagrodzenia, o którym mowa w </w:t>
      </w:r>
      <w:r w:rsidRPr="00C529EB">
        <w:rPr>
          <w:b/>
          <w:bCs/>
          <w:sz w:val="22"/>
          <w:szCs w:val="22"/>
          <w:lang w:val="pl-PL"/>
        </w:rPr>
        <w:t xml:space="preserve">§ 3 ust. 3 </w:t>
      </w:r>
      <w:r w:rsidRPr="00C529E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2A67C7F0" w14:textId="77777777" w:rsidR="00C529EB" w:rsidRPr="005B5FBB" w:rsidRDefault="00C529EB" w:rsidP="00C529EB">
      <w:pPr>
        <w:pStyle w:val="Akapitzlist"/>
        <w:ind w:left="0"/>
        <w:jc w:val="both"/>
        <w:rPr>
          <w:sz w:val="22"/>
          <w:szCs w:val="22"/>
          <w:lang w:val="pl-PL"/>
        </w:rPr>
      </w:pPr>
    </w:p>
    <w:p w14:paraId="6A6E1282" w14:textId="77777777" w:rsidR="00C529EB" w:rsidRPr="005B5FBB" w:rsidRDefault="00C529EB" w:rsidP="00C529EB">
      <w:pPr>
        <w:pStyle w:val="Akapitzlist"/>
        <w:numPr>
          <w:ilvl w:val="0"/>
          <w:numId w:val="18"/>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1BC8FAA4" w14:textId="77777777" w:rsidR="00C529EB" w:rsidRPr="005B5FBB" w:rsidRDefault="00C529EB" w:rsidP="00C529EB">
      <w:pPr>
        <w:numPr>
          <w:ilvl w:val="0"/>
          <w:numId w:val="18"/>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08443142" w14:textId="77777777" w:rsidR="00C529EB" w:rsidRPr="005B5FBB" w:rsidRDefault="00C529EB" w:rsidP="00C529EB">
      <w:pPr>
        <w:pStyle w:val="Akapitzlist"/>
        <w:numPr>
          <w:ilvl w:val="0"/>
          <w:numId w:val="18"/>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3B2275FC" w14:textId="77777777" w:rsidR="00C529EB" w:rsidRPr="005B5FBB" w:rsidRDefault="00C529EB" w:rsidP="00C529EB">
      <w:pPr>
        <w:pStyle w:val="Akapitzlist"/>
        <w:numPr>
          <w:ilvl w:val="0"/>
          <w:numId w:val="18"/>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415298D" w14:textId="09DB13D2" w:rsidR="00C529EB" w:rsidRPr="005B5FBB" w:rsidRDefault="00C529EB" w:rsidP="00C529EB">
      <w:pPr>
        <w:pStyle w:val="Akapitzlist"/>
        <w:numPr>
          <w:ilvl w:val="0"/>
          <w:numId w:val="18"/>
        </w:numPr>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xml:space="preserve">§ </w:t>
      </w:r>
      <w:r>
        <w:rPr>
          <w:b/>
          <w:bCs/>
          <w:sz w:val="22"/>
          <w:szCs w:val="22"/>
          <w:lang w:val="pl-PL"/>
        </w:rPr>
        <w:t>3</w:t>
      </w:r>
      <w:r w:rsidRPr="005B5FBB">
        <w:rPr>
          <w:b/>
          <w:bCs/>
          <w:sz w:val="22"/>
          <w:szCs w:val="22"/>
          <w:lang w:val="pl-PL"/>
        </w:rPr>
        <w:t xml:space="preserve"> ust. </w:t>
      </w:r>
      <w:r>
        <w:rPr>
          <w:b/>
          <w:bCs/>
          <w:sz w:val="22"/>
          <w:szCs w:val="22"/>
          <w:lang w:val="pl-PL"/>
        </w:rPr>
        <w:t>3</w:t>
      </w:r>
      <w:r w:rsidRPr="005B5FBB">
        <w:rPr>
          <w:b/>
          <w:bCs/>
          <w:sz w:val="22"/>
          <w:szCs w:val="22"/>
          <w:lang w:val="pl-PL"/>
        </w:rPr>
        <w:t xml:space="preserve"> niniejszej  Umowy</w:t>
      </w:r>
      <w:r w:rsidRPr="005B5FBB">
        <w:rPr>
          <w:sz w:val="22"/>
          <w:szCs w:val="22"/>
          <w:lang w:val="pl-PL"/>
        </w:rPr>
        <w:t xml:space="preserve">. </w:t>
      </w:r>
    </w:p>
    <w:p w14:paraId="2AE7DA5E" w14:textId="77777777" w:rsidR="00C529EB" w:rsidRPr="005B5FBB" w:rsidRDefault="00C529EB" w:rsidP="00C529EB">
      <w:pPr>
        <w:pStyle w:val="Akapitzlist"/>
        <w:jc w:val="both"/>
        <w:rPr>
          <w:sz w:val="22"/>
          <w:szCs w:val="22"/>
          <w:lang w:val="pl-PL"/>
        </w:rPr>
      </w:pPr>
    </w:p>
    <w:p w14:paraId="1BB12151" w14:textId="531A80ED" w:rsidR="00C529EB" w:rsidRPr="005B5FBB" w:rsidRDefault="00C529EB" w:rsidP="00C529EB">
      <w:pPr>
        <w:pStyle w:val="Akapitzlist"/>
        <w:numPr>
          <w:ilvl w:val="0"/>
          <w:numId w:val="11"/>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7557D9BE"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46494C81"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508BBB8"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B1646EE"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0ABDE11"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C732890" w14:textId="77777777" w:rsidR="00C529EB" w:rsidRPr="005B5FBB" w:rsidRDefault="00C529EB" w:rsidP="00C529EB">
      <w:pPr>
        <w:pStyle w:val="Akapitzlist"/>
        <w:numPr>
          <w:ilvl w:val="0"/>
          <w:numId w:val="19"/>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28E7F5DB" w14:textId="77777777" w:rsidR="00C529EB" w:rsidRPr="005B5FBB" w:rsidRDefault="00C529EB" w:rsidP="00C529EB">
      <w:pPr>
        <w:pStyle w:val="Akapitzlist"/>
        <w:jc w:val="both"/>
        <w:rPr>
          <w:sz w:val="22"/>
          <w:szCs w:val="22"/>
          <w:lang w:val="pl-PL"/>
        </w:rPr>
      </w:pPr>
      <w:r w:rsidRPr="005B5FBB">
        <w:rPr>
          <w:sz w:val="22"/>
          <w:szCs w:val="22"/>
          <w:lang w:val="pl-PL"/>
        </w:rPr>
        <w:lastRenderedPageBreak/>
        <w:t>Wykonawca, w terminie 14 dni od dnia złożenia wniosku, dokona jego oceny i podejmie decyzję o ewentualnej zmianie wysokości wynagrodzenia lub  odmówi wprowadzania zmiany, przedstawiając swoje stanowisko.</w:t>
      </w:r>
    </w:p>
    <w:p w14:paraId="65CF885B" w14:textId="77777777" w:rsidR="00C529EB" w:rsidRPr="005B5FBB" w:rsidRDefault="00C529EB" w:rsidP="00C529EB">
      <w:pPr>
        <w:pStyle w:val="Akapitzlist"/>
        <w:jc w:val="both"/>
        <w:rPr>
          <w:sz w:val="22"/>
          <w:szCs w:val="22"/>
          <w:lang w:val="pl-PL"/>
        </w:rPr>
      </w:pPr>
    </w:p>
    <w:p w14:paraId="65AEF4EE" w14:textId="46394326" w:rsidR="00C529EB" w:rsidRPr="00C571AE" w:rsidRDefault="00C529EB" w:rsidP="00C529EB">
      <w:pPr>
        <w:pStyle w:val="Akapitzlist"/>
        <w:numPr>
          <w:ilvl w:val="0"/>
          <w:numId w:val="11"/>
        </w:numPr>
        <w:spacing w:after="160" w:line="259" w:lineRule="auto"/>
        <w:jc w:val="both"/>
        <w:rPr>
          <w:sz w:val="22"/>
          <w:szCs w:val="22"/>
          <w:lang w:val="pl-PL"/>
        </w:rPr>
      </w:pPr>
      <w:r w:rsidRPr="00C571AE">
        <w:rPr>
          <w:sz w:val="22"/>
          <w:szCs w:val="22"/>
          <w:lang w:val="pl-PL"/>
        </w:rPr>
        <w:t xml:space="preserve">Wykonawca, którego wynagrodzenie zostało zmienione zgodnie z § </w:t>
      </w:r>
      <w:r>
        <w:rPr>
          <w:sz w:val="22"/>
          <w:szCs w:val="22"/>
          <w:lang w:val="pl-PL"/>
        </w:rPr>
        <w:t>9</w:t>
      </w:r>
      <w:r w:rsidRPr="00C571AE">
        <w:rPr>
          <w:sz w:val="22"/>
          <w:szCs w:val="22"/>
          <w:lang w:val="pl-PL"/>
        </w:rPr>
        <w:t xml:space="preserve"> ust. 3 pkt </w:t>
      </w:r>
      <w:r>
        <w:rPr>
          <w:sz w:val="22"/>
          <w:szCs w:val="22"/>
          <w:lang w:val="pl-PL"/>
        </w:rPr>
        <w:t>4</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C8FB641" w14:textId="77777777" w:rsidR="00F11A0E" w:rsidRPr="00622485" w:rsidRDefault="00F11A0E" w:rsidP="00F11A0E">
      <w:pPr>
        <w:widowControl w:val="0"/>
        <w:numPr>
          <w:ilvl w:val="0"/>
          <w:numId w:val="10"/>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04FA245" w14:textId="77777777" w:rsidR="00F11A0E" w:rsidRPr="00622485" w:rsidRDefault="00F11A0E" w:rsidP="00F11A0E">
      <w:pPr>
        <w:widowControl w:val="0"/>
        <w:numPr>
          <w:ilvl w:val="0"/>
          <w:numId w:val="10"/>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A1115EC" w14:textId="77777777" w:rsidR="00F11A0E" w:rsidRPr="00622485" w:rsidRDefault="00F11A0E" w:rsidP="00F11A0E">
      <w:pPr>
        <w:widowControl w:val="0"/>
        <w:suppressAutoHyphens/>
        <w:autoSpaceDN w:val="0"/>
        <w:ind w:left="360"/>
        <w:jc w:val="center"/>
        <w:textAlignment w:val="baseline"/>
        <w:rPr>
          <w:rFonts w:eastAsia="SimSun"/>
          <w:b/>
          <w:bCs/>
          <w:color w:val="000000"/>
          <w:kern w:val="2"/>
          <w:sz w:val="22"/>
          <w:szCs w:val="22"/>
          <w:lang w:val="pl-PL"/>
        </w:rPr>
      </w:pPr>
    </w:p>
    <w:p w14:paraId="3C82C518" w14:textId="77777777" w:rsidR="00F11A0E" w:rsidRPr="00622485" w:rsidRDefault="00F11A0E" w:rsidP="00F11A0E">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7FCFF2B2" w14:textId="77777777" w:rsidR="00F11A0E" w:rsidRPr="00622485" w:rsidRDefault="00F11A0E" w:rsidP="00F11A0E">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79E93B8" w14:textId="77777777" w:rsidR="00F11A0E" w:rsidRPr="00622485" w:rsidRDefault="00F11A0E" w:rsidP="00F11A0E">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95D9D4" w14:textId="77777777" w:rsidR="00F11A0E" w:rsidRPr="00622485" w:rsidRDefault="00F11A0E" w:rsidP="00F11A0E">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D267A5" w14:textId="77777777" w:rsidR="00F11A0E" w:rsidRPr="00622485" w:rsidRDefault="00F11A0E" w:rsidP="00F11A0E">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6DEDF4F"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0F29C6A6"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50B685D3" w14:textId="77777777" w:rsidR="00F11A0E" w:rsidRPr="00622485" w:rsidRDefault="00F11A0E" w:rsidP="00F11A0E">
      <w:pPr>
        <w:pStyle w:val="Tekstpodstawowy"/>
        <w:ind w:right="-47"/>
        <w:jc w:val="center"/>
        <w:rPr>
          <w:rFonts w:ascii="Times New Roman" w:hAnsi="Times New Roman"/>
          <w:sz w:val="22"/>
          <w:szCs w:val="22"/>
        </w:rPr>
      </w:pPr>
    </w:p>
    <w:p w14:paraId="0538E059" w14:textId="77777777" w:rsidR="00F11A0E" w:rsidRPr="00622485" w:rsidRDefault="00F11A0E" w:rsidP="00F11A0E">
      <w:pPr>
        <w:pStyle w:val="Tekstpodstawowy"/>
        <w:ind w:right="-47"/>
        <w:jc w:val="center"/>
        <w:rPr>
          <w:rFonts w:ascii="Times New Roman" w:hAnsi="Times New Roman"/>
          <w:sz w:val="22"/>
          <w:szCs w:val="22"/>
        </w:rPr>
      </w:pPr>
    </w:p>
    <w:p w14:paraId="72037100"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0912EF76" w14:textId="77777777" w:rsidR="00F11A0E" w:rsidRPr="00622485" w:rsidRDefault="00F11A0E" w:rsidP="00F11A0E">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679290E" w14:textId="77777777" w:rsidR="00F11A0E" w:rsidRPr="00622485" w:rsidRDefault="00F11A0E" w:rsidP="00F11A0E">
      <w:pPr>
        <w:pStyle w:val="NormalnyWeb"/>
        <w:jc w:val="both"/>
        <w:rPr>
          <w:sz w:val="22"/>
          <w:szCs w:val="22"/>
        </w:rPr>
      </w:pPr>
      <w:r w:rsidRPr="00622485">
        <w:rPr>
          <w:sz w:val="22"/>
          <w:szCs w:val="22"/>
        </w:rPr>
        <w:t xml:space="preserve">2. W razie wątpliwości, czy określona informacja stanowi tajemnicę Wykonawca zobowiązany jest zwrócić się w formie pisemnej do Zamawiającego o wyjaśnienie takiej wątpliwości. </w:t>
      </w:r>
    </w:p>
    <w:p w14:paraId="6128D7D9" w14:textId="77777777" w:rsidR="00F11A0E" w:rsidRPr="00622485" w:rsidRDefault="00F11A0E" w:rsidP="00F11A0E">
      <w:pPr>
        <w:pStyle w:val="NormalnyWeb"/>
        <w:jc w:val="both"/>
        <w:rPr>
          <w:sz w:val="22"/>
          <w:szCs w:val="22"/>
        </w:rPr>
      </w:pPr>
      <w:r w:rsidRPr="00622485">
        <w:rPr>
          <w:sz w:val="22"/>
          <w:szCs w:val="22"/>
        </w:rPr>
        <w:t xml:space="preserve">3. Wykonawca zobowiązuje się do wykorzystania uzyskanych, powyższych informacji jedynie w celu wykonania przedmiotu umowy. </w:t>
      </w:r>
    </w:p>
    <w:p w14:paraId="76ED90E5" w14:textId="77777777" w:rsidR="00F11A0E" w:rsidRPr="00622485" w:rsidRDefault="00F11A0E" w:rsidP="00F11A0E">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12DCA511" w14:textId="77777777" w:rsidR="00F11A0E" w:rsidRPr="00622485" w:rsidRDefault="00F11A0E" w:rsidP="00F11A0E">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35B54B07" w14:textId="77777777" w:rsidR="00F11A0E" w:rsidRPr="00622485" w:rsidRDefault="00F11A0E" w:rsidP="00F11A0E">
      <w:pPr>
        <w:pStyle w:val="Tekstpodstawowy"/>
        <w:ind w:right="-47"/>
        <w:jc w:val="both"/>
        <w:rPr>
          <w:rFonts w:ascii="Times New Roman" w:hAnsi="Times New Roman"/>
          <w:sz w:val="22"/>
          <w:szCs w:val="22"/>
        </w:rPr>
      </w:pPr>
    </w:p>
    <w:p w14:paraId="070C1AD2"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766DA481"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W sprawach nie uregulowanych w niniejszej umowie stosuje się przepisy kodeksu cywilnego i ustawy prawo zamówień publicznych</w:t>
      </w:r>
    </w:p>
    <w:p w14:paraId="674CEE3C" w14:textId="77777777" w:rsidR="00F11A0E" w:rsidRPr="00622485" w:rsidRDefault="00F11A0E" w:rsidP="00F11A0E">
      <w:pPr>
        <w:pStyle w:val="Tekstpodstawowy"/>
        <w:ind w:right="-47"/>
        <w:jc w:val="both"/>
        <w:rPr>
          <w:rFonts w:ascii="Times New Roman" w:hAnsi="Times New Roman"/>
          <w:sz w:val="22"/>
          <w:szCs w:val="22"/>
        </w:rPr>
      </w:pPr>
    </w:p>
    <w:p w14:paraId="0D5C59ED"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2AF2A2AE" w14:textId="77777777" w:rsidR="00F11A0E" w:rsidRPr="00622485" w:rsidRDefault="00F11A0E" w:rsidP="00F11A0E">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3957AEEC" w14:textId="77777777" w:rsidR="00F11A0E" w:rsidRPr="00622485" w:rsidRDefault="00F11A0E" w:rsidP="00F11A0E">
      <w:pPr>
        <w:pStyle w:val="Tekstpodstawowy"/>
        <w:ind w:right="-47"/>
        <w:jc w:val="both"/>
        <w:rPr>
          <w:rFonts w:ascii="Times New Roman" w:hAnsi="Times New Roman"/>
          <w:sz w:val="22"/>
          <w:szCs w:val="22"/>
        </w:rPr>
      </w:pPr>
    </w:p>
    <w:p w14:paraId="73DE7909" w14:textId="77777777" w:rsidR="00F11A0E" w:rsidRPr="00622485" w:rsidRDefault="00F11A0E" w:rsidP="00F11A0E">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38D63E4A" w14:textId="77777777" w:rsidR="00F11A0E" w:rsidRPr="00622485" w:rsidRDefault="00F11A0E" w:rsidP="00F11A0E">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0E2065A4" w14:textId="77777777" w:rsidR="00F11A0E" w:rsidRPr="00622485" w:rsidRDefault="00F11A0E" w:rsidP="00F11A0E">
      <w:pPr>
        <w:pStyle w:val="Tekstpodstawowy2"/>
        <w:spacing w:line="240" w:lineRule="auto"/>
        <w:ind w:right="-47"/>
        <w:rPr>
          <w:sz w:val="22"/>
          <w:szCs w:val="22"/>
        </w:rPr>
      </w:pPr>
    </w:p>
    <w:p w14:paraId="0BE8065E" w14:textId="77777777" w:rsidR="00F11A0E" w:rsidRPr="00622485" w:rsidRDefault="00F11A0E" w:rsidP="00F11A0E">
      <w:pPr>
        <w:pStyle w:val="Tekstpodstawowy2"/>
        <w:spacing w:line="240" w:lineRule="auto"/>
        <w:ind w:right="-47"/>
        <w:rPr>
          <w:b/>
          <w:sz w:val="22"/>
          <w:szCs w:val="22"/>
        </w:rPr>
      </w:pPr>
      <w:r w:rsidRPr="00622485">
        <w:rPr>
          <w:b/>
          <w:sz w:val="22"/>
          <w:szCs w:val="22"/>
        </w:rPr>
        <w:t xml:space="preserve">      Za Sprzedawcę                                                                                   Za Kupującego</w:t>
      </w:r>
    </w:p>
    <w:p w14:paraId="5F490A0E" w14:textId="77777777" w:rsidR="00F11A0E" w:rsidRPr="000936CA" w:rsidRDefault="00F11A0E" w:rsidP="00F11A0E">
      <w:pPr>
        <w:rPr>
          <w:lang w:val="pl-PL"/>
        </w:rPr>
      </w:pPr>
    </w:p>
    <w:p w14:paraId="1013A6FC" w14:textId="77777777" w:rsidR="00F11A0E" w:rsidRDefault="00F11A0E" w:rsidP="00F11A0E">
      <w:pPr>
        <w:pStyle w:val="Zwykytekst"/>
        <w:rPr>
          <w:lang w:val="pl-PL"/>
        </w:rPr>
      </w:pPr>
    </w:p>
    <w:p w14:paraId="5CF9DA9A" w14:textId="77777777" w:rsidR="00F11A0E" w:rsidRDefault="00F11A0E" w:rsidP="00F11A0E">
      <w:pPr>
        <w:pStyle w:val="Zwykytekst"/>
        <w:rPr>
          <w:lang w:val="pl-PL"/>
        </w:rPr>
      </w:pPr>
    </w:p>
    <w:p w14:paraId="7844239A" w14:textId="77777777" w:rsidR="00F11A0E" w:rsidRDefault="00F11A0E" w:rsidP="00F11A0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916CD18" w14:textId="77777777" w:rsidR="00F11A0E" w:rsidRPr="00496551" w:rsidRDefault="00F11A0E" w:rsidP="00F11A0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AC6FF31" w14:textId="77777777" w:rsidR="00F11A0E" w:rsidRPr="00496551" w:rsidRDefault="00F11A0E" w:rsidP="00F11A0E">
      <w:pPr>
        <w:pStyle w:val="Zwykytekst"/>
        <w:rPr>
          <w:rFonts w:ascii="Times New Roman" w:hAnsi="Times New Roman" w:cs="Times New Roman"/>
          <w:sz w:val="16"/>
          <w:szCs w:val="16"/>
          <w:lang w:val="pl-PL"/>
        </w:rPr>
      </w:pPr>
    </w:p>
    <w:p w14:paraId="2F38BCBD" w14:textId="77777777" w:rsidR="00F11A0E" w:rsidRPr="00496551" w:rsidRDefault="00F11A0E" w:rsidP="00F11A0E">
      <w:pPr>
        <w:pStyle w:val="Zwykytekst"/>
        <w:rPr>
          <w:sz w:val="16"/>
          <w:szCs w:val="16"/>
          <w:lang w:val="pl-PL"/>
        </w:rPr>
      </w:pPr>
    </w:p>
    <w:p w14:paraId="2EAD7282" w14:textId="77777777" w:rsidR="00F11A0E" w:rsidRDefault="00F11A0E" w:rsidP="00F11A0E">
      <w:pPr>
        <w:rPr>
          <w:lang w:val="pl-PL"/>
        </w:rPr>
      </w:pPr>
    </w:p>
    <w:p w14:paraId="4F0EA284" w14:textId="77777777" w:rsidR="00F11A0E" w:rsidRDefault="00F11A0E" w:rsidP="00F11A0E">
      <w:pPr>
        <w:rPr>
          <w:lang w:val="pl-PL"/>
        </w:rPr>
      </w:pPr>
    </w:p>
    <w:p w14:paraId="7F7D921E" w14:textId="77777777" w:rsidR="00F11A0E" w:rsidRDefault="00F11A0E" w:rsidP="00F11A0E">
      <w:pPr>
        <w:rPr>
          <w:lang w:val="pl-PL"/>
        </w:rPr>
      </w:pPr>
    </w:p>
    <w:p w14:paraId="0F5B85E2" w14:textId="77777777" w:rsidR="00F11A0E" w:rsidRDefault="00F11A0E" w:rsidP="00F11A0E">
      <w:pPr>
        <w:rPr>
          <w:lang w:val="pl-PL"/>
        </w:rPr>
      </w:pPr>
    </w:p>
    <w:p w14:paraId="452BE1AE" w14:textId="77777777" w:rsidR="00F11A0E" w:rsidRDefault="00F11A0E" w:rsidP="00F11A0E">
      <w:pPr>
        <w:rPr>
          <w:lang w:val="pl-PL"/>
        </w:rPr>
      </w:pPr>
    </w:p>
    <w:p w14:paraId="3F7D9AFD" w14:textId="77777777" w:rsidR="00F11A0E" w:rsidRDefault="00F11A0E" w:rsidP="00F11A0E">
      <w:pPr>
        <w:rPr>
          <w:lang w:val="pl-PL"/>
        </w:rPr>
      </w:pPr>
    </w:p>
    <w:p w14:paraId="50AFC063" w14:textId="77777777" w:rsidR="00F11A0E" w:rsidRDefault="00F11A0E" w:rsidP="00F11A0E">
      <w:pPr>
        <w:rPr>
          <w:lang w:val="pl-PL"/>
        </w:rPr>
      </w:pPr>
    </w:p>
    <w:p w14:paraId="01748610" w14:textId="77777777" w:rsidR="00F11A0E" w:rsidRDefault="00F11A0E" w:rsidP="00F11A0E">
      <w:pPr>
        <w:rPr>
          <w:lang w:val="pl-PL"/>
        </w:rPr>
      </w:pPr>
    </w:p>
    <w:p w14:paraId="6E47BD18" w14:textId="77777777" w:rsidR="00F11A0E" w:rsidRDefault="00F11A0E" w:rsidP="00F11A0E">
      <w:pPr>
        <w:rPr>
          <w:lang w:val="pl-PL"/>
        </w:rPr>
      </w:pPr>
    </w:p>
    <w:p w14:paraId="512E4525" w14:textId="77777777" w:rsidR="00F11A0E" w:rsidRDefault="00F11A0E" w:rsidP="00F11A0E">
      <w:pPr>
        <w:rPr>
          <w:lang w:val="pl-PL"/>
        </w:rPr>
      </w:pPr>
    </w:p>
    <w:p w14:paraId="771F7262" w14:textId="77777777" w:rsidR="00F11A0E" w:rsidRPr="00877B92" w:rsidRDefault="00F11A0E" w:rsidP="00F11A0E">
      <w:pPr>
        <w:rPr>
          <w:lang w:val="pl-PL"/>
        </w:rPr>
      </w:pPr>
    </w:p>
    <w:p w14:paraId="0C74008E" w14:textId="77777777" w:rsidR="00F11A0E" w:rsidRDefault="00F11A0E" w:rsidP="00F11A0E">
      <w:pPr>
        <w:rPr>
          <w:lang w:val="pl-PL"/>
        </w:rPr>
      </w:pPr>
    </w:p>
    <w:p w14:paraId="5946113D" w14:textId="77777777" w:rsidR="00F11A0E" w:rsidRPr="009B06ED" w:rsidRDefault="00F11A0E" w:rsidP="00F11A0E">
      <w:pPr>
        <w:rPr>
          <w:lang w:val="pl-PL"/>
        </w:rPr>
      </w:pPr>
      <w:r>
        <w:rPr>
          <w:lang w:val="pl-PL"/>
        </w:rPr>
        <w:t>* Egzemplarz dla Wykonawcy / AGH</w:t>
      </w:r>
    </w:p>
    <w:p w14:paraId="70104034" w14:textId="77777777" w:rsidR="00F11A0E" w:rsidRPr="00456B64" w:rsidRDefault="00F11A0E" w:rsidP="00F11A0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A7BEC13" w14:textId="77777777" w:rsidR="00F11A0E" w:rsidRPr="00456B64" w:rsidRDefault="00F11A0E" w:rsidP="00F11A0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F1C5F02" w14:textId="77777777" w:rsidR="00F11A0E" w:rsidRPr="00456B64" w:rsidRDefault="00F11A0E" w:rsidP="00F11A0E">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E759BDB" w14:textId="77777777" w:rsidR="00F11A0E" w:rsidRDefault="00F11A0E" w:rsidP="00F11A0E">
      <w:pPr>
        <w:widowControl w:val="0"/>
        <w:autoSpaceDE w:val="0"/>
        <w:autoSpaceDN w:val="0"/>
        <w:jc w:val="right"/>
        <w:textAlignment w:val="baseline"/>
        <w:rPr>
          <w:sz w:val="24"/>
          <w:szCs w:val="24"/>
          <w:lang w:val="pl-PL"/>
        </w:rPr>
      </w:pPr>
    </w:p>
    <w:p w14:paraId="40E8E904" w14:textId="77777777" w:rsidR="00F11A0E" w:rsidRDefault="00F11A0E" w:rsidP="00F11A0E">
      <w:pPr>
        <w:widowControl w:val="0"/>
        <w:autoSpaceDE w:val="0"/>
        <w:autoSpaceDN w:val="0"/>
        <w:jc w:val="right"/>
        <w:textAlignment w:val="baseline"/>
        <w:rPr>
          <w:sz w:val="24"/>
          <w:szCs w:val="24"/>
          <w:lang w:val="pl-PL"/>
        </w:rPr>
      </w:pPr>
    </w:p>
    <w:p w14:paraId="42400ABB" w14:textId="77777777" w:rsidR="00F11A0E" w:rsidRDefault="00F11A0E" w:rsidP="00F11A0E">
      <w:pPr>
        <w:widowControl w:val="0"/>
        <w:autoSpaceDE w:val="0"/>
        <w:autoSpaceDN w:val="0"/>
        <w:jc w:val="right"/>
        <w:textAlignment w:val="baseline"/>
        <w:rPr>
          <w:sz w:val="24"/>
          <w:szCs w:val="24"/>
          <w:lang w:val="pl-PL"/>
        </w:rPr>
      </w:pPr>
    </w:p>
    <w:p w14:paraId="2DE87E54" w14:textId="77777777" w:rsidR="00F11A0E" w:rsidRDefault="00F11A0E" w:rsidP="00F11A0E">
      <w:pPr>
        <w:widowControl w:val="0"/>
        <w:autoSpaceDE w:val="0"/>
        <w:autoSpaceDN w:val="0"/>
        <w:jc w:val="right"/>
        <w:textAlignment w:val="baseline"/>
        <w:rPr>
          <w:sz w:val="24"/>
          <w:szCs w:val="24"/>
          <w:lang w:val="pl-PL"/>
        </w:rPr>
      </w:pPr>
    </w:p>
    <w:p w14:paraId="4B43208D" w14:textId="77777777" w:rsidR="00F11A0E" w:rsidRDefault="00F11A0E" w:rsidP="00F11A0E">
      <w:pPr>
        <w:widowControl w:val="0"/>
        <w:autoSpaceDE w:val="0"/>
        <w:autoSpaceDN w:val="0"/>
        <w:jc w:val="right"/>
        <w:textAlignment w:val="baseline"/>
        <w:rPr>
          <w:sz w:val="24"/>
          <w:szCs w:val="24"/>
          <w:lang w:val="pl-PL"/>
        </w:rPr>
      </w:pPr>
    </w:p>
    <w:p w14:paraId="6944985D" w14:textId="77777777" w:rsidR="00F11A0E" w:rsidRDefault="00F11A0E" w:rsidP="00F11A0E">
      <w:pPr>
        <w:widowControl w:val="0"/>
        <w:autoSpaceDE w:val="0"/>
        <w:autoSpaceDN w:val="0"/>
        <w:jc w:val="right"/>
        <w:textAlignment w:val="baseline"/>
        <w:rPr>
          <w:sz w:val="24"/>
          <w:szCs w:val="24"/>
          <w:lang w:val="pl-PL"/>
        </w:rPr>
      </w:pPr>
    </w:p>
    <w:p w14:paraId="07960B25" w14:textId="77777777" w:rsidR="00F11A0E" w:rsidRDefault="00F11A0E" w:rsidP="00F11A0E">
      <w:pPr>
        <w:widowControl w:val="0"/>
        <w:autoSpaceDE w:val="0"/>
        <w:autoSpaceDN w:val="0"/>
        <w:jc w:val="right"/>
        <w:textAlignment w:val="baseline"/>
        <w:rPr>
          <w:sz w:val="24"/>
          <w:szCs w:val="24"/>
          <w:lang w:val="pl-PL"/>
        </w:rPr>
      </w:pPr>
    </w:p>
    <w:p w14:paraId="22363860" w14:textId="77777777" w:rsidR="00F11A0E" w:rsidRDefault="00F11A0E" w:rsidP="00F11A0E">
      <w:pPr>
        <w:widowControl w:val="0"/>
        <w:autoSpaceDE w:val="0"/>
        <w:autoSpaceDN w:val="0"/>
        <w:jc w:val="right"/>
        <w:textAlignment w:val="baseline"/>
        <w:rPr>
          <w:sz w:val="24"/>
          <w:szCs w:val="24"/>
          <w:lang w:val="pl-PL"/>
        </w:rPr>
      </w:pPr>
    </w:p>
    <w:p w14:paraId="151D7B9E" w14:textId="77777777" w:rsidR="00F11A0E" w:rsidRDefault="00F11A0E" w:rsidP="00F11A0E">
      <w:pPr>
        <w:widowControl w:val="0"/>
        <w:autoSpaceDE w:val="0"/>
        <w:autoSpaceDN w:val="0"/>
        <w:jc w:val="right"/>
        <w:textAlignment w:val="baseline"/>
        <w:rPr>
          <w:sz w:val="24"/>
          <w:szCs w:val="24"/>
          <w:lang w:val="pl-PL"/>
        </w:rPr>
      </w:pPr>
    </w:p>
    <w:p w14:paraId="271C0D7A" w14:textId="77777777" w:rsidR="00F11A0E" w:rsidRDefault="00F11A0E" w:rsidP="00F11A0E">
      <w:pPr>
        <w:widowControl w:val="0"/>
        <w:autoSpaceDE w:val="0"/>
        <w:autoSpaceDN w:val="0"/>
        <w:jc w:val="right"/>
        <w:textAlignment w:val="baseline"/>
        <w:rPr>
          <w:sz w:val="24"/>
          <w:szCs w:val="24"/>
          <w:lang w:val="pl-PL"/>
        </w:rPr>
      </w:pPr>
    </w:p>
    <w:p w14:paraId="7A3DDA2F" w14:textId="77777777" w:rsidR="00F11A0E" w:rsidRDefault="00F11A0E" w:rsidP="00F11A0E">
      <w:pPr>
        <w:widowControl w:val="0"/>
        <w:autoSpaceDE w:val="0"/>
        <w:autoSpaceDN w:val="0"/>
        <w:jc w:val="right"/>
        <w:textAlignment w:val="baseline"/>
        <w:rPr>
          <w:sz w:val="24"/>
          <w:szCs w:val="24"/>
          <w:lang w:val="pl-PL"/>
        </w:rPr>
      </w:pPr>
    </w:p>
    <w:p w14:paraId="31E82740" w14:textId="77777777" w:rsidR="00F11A0E" w:rsidRDefault="00F11A0E" w:rsidP="00F11A0E">
      <w:pPr>
        <w:widowControl w:val="0"/>
        <w:autoSpaceDE w:val="0"/>
        <w:autoSpaceDN w:val="0"/>
        <w:jc w:val="right"/>
        <w:textAlignment w:val="baseline"/>
        <w:rPr>
          <w:sz w:val="24"/>
          <w:szCs w:val="24"/>
          <w:lang w:val="pl-PL"/>
        </w:rPr>
      </w:pPr>
    </w:p>
    <w:p w14:paraId="32368490" w14:textId="77777777" w:rsidR="00F11A0E" w:rsidRDefault="00F11A0E" w:rsidP="00F11A0E">
      <w:pPr>
        <w:widowControl w:val="0"/>
        <w:autoSpaceDE w:val="0"/>
        <w:autoSpaceDN w:val="0"/>
        <w:jc w:val="right"/>
        <w:textAlignment w:val="baseline"/>
        <w:rPr>
          <w:sz w:val="24"/>
          <w:szCs w:val="24"/>
          <w:lang w:val="pl-PL"/>
        </w:rPr>
      </w:pPr>
    </w:p>
    <w:p w14:paraId="1A12CD0B" w14:textId="77777777" w:rsidR="00C529EB" w:rsidRDefault="00C529EB" w:rsidP="00F11A0E">
      <w:pPr>
        <w:widowControl w:val="0"/>
        <w:autoSpaceDE w:val="0"/>
        <w:autoSpaceDN w:val="0"/>
        <w:jc w:val="right"/>
        <w:textAlignment w:val="baseline"/>
        <w:rPr>
          <w:sz w:val="24"/>
          <w:szCs w:val="24"/>
          <w:lang w:val="pl-PL"/>
        </w:rPr>
      </w:pPr>
    </w:p>
    <w:p w14:paraId="60FA1759" w14:textId="77777777" w:rsidR="00C529EB" w:rsidRDefault="00C529EB" w:rsidP="00F11A0E">
      <w:pPr>
        <w:widowControl w:val="0"/>
        <w:autoSpaceDE w:val="0"/>
        <w:autoSpaceDN w:val="0"/>
        <w:jc w:val="right"/>
        <w:textAlignment w:val="baseline"/>
        <w:rPr>
          <w:sz w:val="24"/>
          <w:szCs w:val="24"/>
          <w:lang w:val="pl-PL"/>
        </w:rPr>
      </w:pPr>
    </w:p>
    <w:p w14:paraId="48279BFB" w14:textId="77777777" w:rsidR="00C529EB" w:rsidRDefault="00C529EB" w:rsidP="00F11A0E">
      <w:pPr>
        <w:widowControl w:val="0"/>
        <w:autoSpaceDE w:val="0"/>
        <w:autoSpaceDN w:val="0"/>
        <w:jc w:val="right"/>
        <w:textAlignment w:val="baseline"/>
        <w:rPr>
          <w:sz w:val="24"/>
          <w:szCs w:val="24"/>
          <w:lang w:val="pl-PL"/>
        </w:rPr>
      </w:pPr>
    </w:p>
    <w:p w14:paraId="063B0756" w14:textId="77777777" w:rsidR="00C529EB" w:rsidRDefault="00C529EB" w:rsidP="00F11A0E">
      <w:pPr>
        <w:widowControl w:val="0"/>
        <w:autoSpaceDE w:val="0"/>
        <w:autoSpaceDN w:val="0"/>
        <w:jc w:val="right"/>
        <w:textAlignment w:val="baseline"/>
        <w:rPr>
          <w:sz w:val="24"/>
          <w:szCs w:val="24"/>
          <w:lang w:val="pl-PL"/>
        </w:rPr>
      </w:pPr>
    </w:p>
    <w:p w14:paraId="6F24B991" w14:textId="77777777" w:rsidR="00C529EB" w:rsidRDefault="00C529EB" w:rsidP="00F11A0E">
      <w:pPr>
        <w:widowControl w:val="0"/>
        <w:autoSpaceDE w:val="0"/>
        <w:autoSpaceDN w:val="0"/>
        <w:jc w:val="right"/>
        <w:textAlignment w:val="baseline"/>
        <w:rPr>
          <w:sz w:val="24"/>
          <w:szCs w:val="24"/>
          <w:lang w:val="pl-PL"/>
        </w:rPr>
      </w:pPr>
    </w:p>
    <w:p w14:paraId="05A45E8F" w14:textId="77777777" w:rsidR="00C529EB" w:rsidRDefault="00C529EB" w:rsidP="00F11A0E">
      <w:pPr>
        <w:widowControl w:val="0"/>
        <w:autoSpaceDE w:val="0"/>
        <w:autoSpaceDN w:val="0"/>
        <w:jc w:val="right"/>
        <w:textAlignment w:val="baseline"/>
        <w:rPr>
          <w:sz w:val="24"/>
          <w:szCs w:val="24"/>
          <w:lang w:val="pl-PL"/>
        </w:rPr>
      </w:pPr>
    </w:p>
    <w:p w14:paraId="703BF982" w14:textId="77777777" w:rsidR="00C529EB" w:rsidRDefault="00C529EB" w:rsidP="00F11A0E">
      <w:pPr>
        <w:widowControl w:val="0"/>
        <w:autoSpaceDE w:val="0"/>
        <w:autoSpaceDN w:val="0"/>
        <w:jc w:val="right"/>
        <w:textAlignment w:val="baseline"/>
        <w:rPr>
          <w:sz w:val="24"/>
          <w:szCs w:val="24"/>
          <w:lang w:val="pl-PL"/>
        </w:rPr>
      </w:pPr>
    </w:p>
    <w:p w14:paraId="708858A2" w14:textId="0DCC433B" w:rsidR="00F11A0E" w:rsidRPr="00456B64" w:rsidRDefault="00F11A0E" w:rsidP="00F11A0E">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9BD3444" w14:textId="77777777" w:rsidR="00F11A0E" w:rsidRPr="00456B64" w:rsidRDefault="00F11A0E" w:rsidP="00F11A0E">
      <w:pPr>
        <w:widowControl w:val="0"/>
        <w:autoSpaceDE w:val="0"/>
        <w:autoSpaceDN w:val="0"/>
        <w:jc w:val="both"/>
        <w:textAlignment w:val="baseline"/>
        <w:rPr>
          <w:sz w:val="24"/>
          <w:szCs w:val="24"/>
          <w:lang w:val="pl-PL"/>
        </w:rPr>
      </w:pPr>
    </w:p>
    <w:p w14:paraId="2A8AE075" w14:textId="77777777" w:rsidR="00F11A0E" w:rsidRPr="00456B64" w:rsidRDefault="00F11A0E" w:rsidP="00F11A0E">
      <w:pPr>
        <w:widowControl w:val="0"/>
        <w:autoSpaceDE w:val="0"/>
        <w:autoSpaceDN w:val="0"/>
        <w:jc w:val="both"/>
        <w:textAlignment w:val="baseline"/>
        <w:rPr>
          <w:sz w:val="24"/>
          <w:szCs w:val="24"/>
          <w:lang w:val="pl-PL"/>
        </w:rPr>
      </w:pPr>
    </w:p>
    <w:p w14:paraId="2CD1B47C" w14:textId="77777777" w:rsidR="00F11A0E" w:rsidRPr="00456B64" w:rsidRDefault="00F11A0E" w:rsidP="00F11A0E">
      <w:pPr>
        <w:widowControl w:val="0"/>
        <w:autoSpaceDE w:val="0"/>
        <w:autoSpaceDN w:val="0"/>
        <w:jc w:val="both"/>
        <w:textAlignment w:val="baseline"/>
        <w:rPr>
          <w:sz w:val="24"/>
          <w:szCs w:val="24"/>
          <w:lang w:val="pl-PL"/>
        </w:rPr>
      </w:pPr>
      <w:r w:rsidRPr="00456B64">
        <w:rPr>
          <w:sz w:val="24"/>
          <w:szCs w:val="24"/>
          <w:lang w:val="pl-PL"/>
        </w:rPr>
        <w:t>.....................................… </w:t>
      </w:r>
    </w:p>
    <w:p w14:paraId="0405B392" w14:textId="77777777" w:rsidR="00F11A0E" w:rsidRPr="00456B64" w:rsidRDefault="00F11A0E" w:rsidP="00F11A0E">
      <w:pPr>
        <w:widowControl w:val="0"/>
        <w:autoSpaceDE w:val="0"/>
        <w:autoSpaceDN w:val="0"/>
        <w:ind w:firstLine="555"/>
        <w:textAlignment w:val="baseline"/>
        <w:rPr>
          <w:sz w:val="24"/>
          <w:szCs w:val="24"/>
          <w:lang w:val="pl-PL"/>
        </w:rPr>
      </w:pPr>
      <w:r w:rsidRPr="00456B64">
        <w:rPr>
          <w:sz w:val="24"/>
          <w:szCs w:val="24"/>
          <w:lang w:val="pl-PL"/>
        </w:rPr>
        <w:t>Nazwa Wykonawcy</w:t>
      </w:r>
    </w:p>
    <w:p w14:paraId="69C69631" w14:textId="77777777" w:rsidR="00F11A0E" w:rsidRPr="00456B64" w:rsidRDefault="00F11A0E" w:rsidP="00F11A0E">
      <w:pPr>
        <w:widowControl w:val="0"/>
        <w:autoSpaceDE w:val="0"/>
        <w:autoSpaceDN w:val="0"/>
        <w:textAlignment w:val="baseline"/>
        <w:rPr>
          <w:sz w:val="24"/>
          <w:szCs w:val="24"/>
          <w:lang w:val="pl-PL"/>
        </w:rPr>
      </w:pPr>
    </w:p>
    <w:p w14:paraId="027CD1D0" w14:textId="77777777" w:rsidR="00F11A0E" w:rsidRPr="00456B64" w:rsidRDefault="00F11A0E" w:rsidP="00F11A0E">
      <w:pPr>
        <w:widowControl w:val="0"/>
        <w:autoSpaceDE w:val="0"/>
        <w:autoSpaceDN w:val="0"/>
        <w:jc w:val="both"/>
        <w:textAlignment w:val="baseline"/>
        <w:rPr>
          <w:sz w:val="24"/>
          <w:szCs w:val="24"/>
          <w:lang w:val="pl-PL"/>
        </w:rPr>
      </w:pPr>
      <w:r w:rsidRPr="00456B64">
        <w:rPr>
          <w:sz w:val="24"/>
          <w:szCs w:val="24"/>
          <w:lang w:val="pl-PL"/>
        </w:rPr>
        <w:t>.....................................…</w:t>
      </w:r>
    </w:p>
    <w:p w14:paraId="0989BD48" w14:textId="77777777" w:rsidR="00F11A0E" w:rsidRPr="00456B64" w:rsidRDefault="00F11A0E" w:rsidP="00F11A0E">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42F26CA" w14:textId="77777777" w:rsidR="00F11A0E" w:rsidRPr="00456B64" w:rsidRDefault="00F11A0E" w:rsidP="00F11A0E">
      <w:pPr>
        <w:widowControl w:val="0"/>
        <w:autoSpaceDE w:val="0"/>
        <w:autoSpaceDN w:val="0"/>
        <w:spacing w:before="90"/>
        <w:ind w:left="115" w:right="110"/>
        <w:jc w:val="both"/>
        <w:outlineLvl w:val="0"/>
        <w:rPr>
          <w:rFonts w:eastAsia="Verdana"/>
          <w:b/>
          <w:bCs/>
          <w:sz w:val="24"/>
          <w:szCs w:val="24"/>
          <w:lang w:val="pl-PL" w:eastAsia="en-US"/>
        </w:rPr>
      </w:pPr>
    </w:p>
    <w:p w14:paraId="1FEFBD43" w14:textId="77777777" w:rsidR="00F11A0E" w:rsidRPr="00456B64" w:rsidRDefault="00F11A0E" w:rsidP="00F11A0E">
      <w:pPr>
        <w:widowControl w:val="0"/>
        <w:autoSpaceDE w:val="0"/>
        <w:autoSpaceDN w:val="0"/>
        <w:spacing w:before="90"/>
        <w:ind w:right="110"/>
        <w:jc w:val="both"/>
        <w:outlineLvl w:val="0"/>
        <w:rPr>
          <w:rFonts w:eastAsia="Verdana"/>
          <w:b/>
          <w:bCs/>
          <w:sz w:val="24"/>
          <w:szCs w:val="24"/>
          <w:lang w:val="pl-PL" w:eastAsia="en-US"/>
        </w:rPr>
      </w:pPr>
    </w:p>
    <w:p w14:paraId="4B3C6C2A" w14:textId="77777777" w:rsidR="00F11A0E" w:rsidRPr="00456B64" w:rsidRDefault="00F11A0E" w:rsidP="00F11A0E">
      <w:pPr>
        <w:widowControl w:val="0"/>
        <w:autoSpaceDE w:val="0"/>
        <w:autoSpaceDN w:val="0"/>
        <w:jc w:val="center"/>
        <w:textAlignment w:val="baseline"/>
        <w:rPr>
          <w:b/>
          <w:bCs/>
          <w:sz w:val="24"/>
          <w:szCs w:val="24"/>
          <w:lang w:val="pl-PL"/>
        </w:rPr>
      </w:pPr>
    </w:p>
    <w:p w14:paraId="680E5C60" w14:textId="77777777" w:rsidR="00F11A0E" w:rsidRPr="00456B64" w:rsidRDefault="00F11A0E" w:rsidP="00F11A0E">
      <w:pPr>
        <w:widowControl w:val="0"/>
        <w:autoSpaceDE w:val="0"/>
        <w:autoSpaceDN w:val="0"/>
        <w:jc w:val="center"/>
        <w:textAlignment w:val="baseline"/>
        <w:rPr>
          <w:b/>
          <w:bCs/>
          <w:sz w:val="24"/>
          <w:szCs w:val="24"/>
          <w:lang w:val="pl-PL"/>
        </w:rPr>
      </w:pPr>
    </w:p>
    <w:p w14:paraId="09FAB5E8" w14:textId="77777777" w:rsidR="00F11A0E" w:rsidRPr="00456B64" w:rsidRDefault="00F11A0E" w:rsidP="00F11A0E">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72212F63" w14:textId="77777777" w:rsidR="00F11A0E" w:rsidRPr="00456B64" w:rsidRDefault="00F11A0E" w:rsidP="00F11A0E">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E23EC50" w14:textId="77777777" w:rsidR="00F11A0E" w:rsidRPr="00456B64" w:rsidRDefault="00F11A0E" w:rsidP="00F11A0E">
      <w:pPr>
        <w:widowControl w:val="0"/>
        <w:autoSpaceDE w:val="0"/>
        <w:autoSpaceDN w:val="0"/>
        <w:jc w:val="center"/>
        <w:textAlignment w:val="baseline"/>
        <w:rPr>
          <w:b/>
          <w:bCs/>
          <w:sz w:val="24"/>
          <w:szCs w:val="24"/>
          <w:lang w:val="pl-PL"/>
        </w:rPr>
      </w:pPr>
    </w:p>
    <w:p w14:paraId="432DA2F0" w14:textId="77777777" w:rsidR="00F11A0E" w:rsidRPr="00456B64" w:rsidRDefault="00F11A0E" w:rsidP="00F11A0E">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8D09DFD" w14:textId="77777777" w:rsidR="00F11A0E" w:rsidRPr="00456B64" w:rsidRDefault="00F11A0E" w:rsidP="00F11A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649D3B9" w14:textId="77777777" w:rsidR="00F11A0E" w:rsidRPr="00456B64" w:rsidRDefault="00F11A0E" w:rsidP="00F11A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94C0765" w14:textId="77777777" w:rsidR="00F11A0E" w:rsidRPr="00456B64" w:rsidRDefault="00F11A0E" w:rsidP="00F11A0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4C48774" w14:textId="77777777" w:rsidR="00F11A0E" w:rsidRPr="00456B64" w:rsidRDefault="00F11A0E" w:rsidP="00F11A0E">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128D5E36" w14:textId="77777777" w:rsidR="00F11A0E" w:rsidRPr="00456B64" w:rsidRDefault="00F11A0E" w:rsidP="00F11A0E">
      <w:pPr>
        <w:spacing w:after="200" w:line="276" w:lineRule="auto"/>
        <w:ind w:left="780"/>
        <w:contextualSpacing/>
        <w:textAlignment w:val="baseline"/>
        <w:rPr>
          <w:sz w:val="24"/>
          <w:szCs w:val="24"/>
          <w:lang w:val="pl-PL"/>
        </w:rPr>
      </w:pPr>
    </w:p>
    <w:p w14:paraId="5463F4C3" w14:textId="77777777" w:rsidR="00F11A0E" w:rsidRPr="00456B64" w:rsidRDefault="00F11A0E" w:rsidP="00F11A0E">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9B1D10E" w14:textId="77777777" w:rsidR="00F11A0E" w:rsidRPr="00456B64" w:rsidRDefault="00F11A0E" w:rsidP="00F11A0E">
      <w:pPr>
        <w:widowControl w:val="0"/>
        <w:autoSpaceDE w:val="0"/>
        <w:autoSpaceDN w:val="0"/>
        <w:spacing w:before="90"/>
        <w:ind w:right="110"/>
        <w:jc w:val="both"/>
        <w:outlineLvl w:val="0"/>
        <w:rPr>
          <w:rFonts w:eastAsia="Verdana"/>
          <w:b/>
          <w:bCs/>
          <w:sz w:val="24"/>
          <w:szCs w:val="24"/>
          <w:lang w:val="pl-PL" w:eastAsia="en-US"/>
        </w:rPr>
      </w:pPr>
    </w:p>
    <w:p w14:paraId="55ADD55C" w14:textId="77777777" w:rsidR="00F11A0E" w:rsidRPr="00456B64" w:rsidRDefault="00F11A0E" w:rsidP="00F11A0E">
      <w:pPr>
        <w:widowControl w:val="0"/>
        <w:autoSpaceDE w:val="0"/>
        <w:autoSpaceDN w:val="0"/>
        <w:spacing w:before="90"/>
        <w:ind w:right="110"/>
        <w:jc w:val="both"/>
        <w:outlineLvl w:val="0"/>
        <w:rPr>
          <w:rFonts w:eastAsia="Verdana"/>
          <w:b/>
          <w:bCs/>
          <w:sz w:val="24"/>
          <w:szCs w:val="24"/>
          <w:lang w:val="pl-PL" w:eastAsia="en-US"/>
        </w:rPr>
      </w:pPr>
    </w:p>
    <w:p w14:paraId="08DF0B02" w14:textId="77777777" w:rsidR="00F11A0E" w:rsidRPr="00456B64" w:rsidRDefault="00F11A0E" w:rsidP="00F11A0E">
      <w:pPr>
        <w:widowControl w:val="0"/>
        <w:autoSpaceDE w:val="0"/>
        <w:autoSpaceDN w:val="0"/>
        <w:spacing w:before="90"/>
        <w:ind w:right="110"/>
        <w:jc w:val="both"/>
        <w:outlineLvl w:val="0"/>
        <w:rPr>
          <w:rFonts w:eastAsia="Verdana"/>
          <w:b/>
          <w:bCs/>
          <w:sz w:val="24"/>
          <w:szCs w:val="24"/>
          <w:lang w:val="pl-PL" w:eastAsia="en-US"/>
        </w:rPr>
      </w:pPr>
    </w:p>
    <w:p w14:paraId="6FB6045F" w14:textId="77777777" w:rsidR="00F11A0E" w:rsidRPr="00456B64" w:rsidRDefault="00F11A0E" w:rsidP="00F11A0E">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F11A0E" w:rsidRPr="006F40BF" w14:paraId="5F8C557A" w14:textId="77777777" w:rsidTr="00D735A9">
        <w:tc>
          <w:tcPr>
            <w:tcW w:w="4105" w:type="dxa"/>
            <w:shd w:val="clear" w:color="auto" w:fill="auto"/>
          </w:tcPr>
          <w:p w14:paraId="34D296A4" w14:textId="77777777" w:rsidR="00F11A0E" w:rsidRPr="001A7899" w:rsidRDefault="00F11A0E" w:rsidP="00D735A9">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DE9DB3C" w14:textId="77777777" w:rsidR="00F11A0E" w:rsidRPr="001A7899" w:rsidRDefault="00F11A0E" w:rsidP="00D735A9">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5B80A81" w14:textId="77777777" w:rsidR="00F11A0E" w:rsidRPr="001A7899" w:rsidRDefault="00F11A0E" w:rsidP="00F11A0E">
      <w:pPr>
        <w:spacing w:line="360" w:lineRule="auto"/>
        <w:contextualSpacing/>
        <w:jc w:val="both"/>
        <w:rPr>
          <w:rFonts w:ascii="Verdana" w:eastAsia="Calibri" w:hAnsi="Verdana" w:cs="Arial"/>
          <w:color w:val="222A35"/>
          <w:lang w:val="pl-PL" w:eastAsia="x-none"/>
        </w:rPr>
      </w:pPr>
    </w:p>
    <w:p w14:paraId="2077C0E5" w14:textId="77777777" w:rsidR="00F11A0E" w:rsidRPr="001A7899" w:rsidRDefault="00F11A0E" w:rsidP="00F11A0E">
      <w:pPr>
        <w:widowControl w:val="0"/>
        <w:autoSpaceDE w:val="0"/>
        <w:autoSpaceDN w:val="0"/>
        <w:spacing w:line="360" w:lineRule="auto"/>
        <w:rPr>
          <w:rFonts w:ascii="Verdana" w:eastAsia="Verdana" w:hAnsi="Verdana" w:cs="Arial"/>
          <w:color w:val="222A35"/>
          <w:lang w:val="pl-PL" w:eastAsia="x-none"/>
        </w:rPr>
      </w:pPr>
    </w:p>
    <w:p w14:paraId="2D2FD65A" w14:textId="77777777" w:rsidR="00F11A0E" w:rsidRPr="001A7899" w:rsidRDefault="00F11A0E" w:rsidP="00F11A0E">
      <w:pPr>
        <w:widowControl w:val="0"/>
        <w:autoSpaceDE w:val="0"/>
        <w:autoSpaceDN w:val="0"/>
        <w:spacing w:before="90"/>
        <w:ind w:right="110"/>
        <w:jc w:val="both"/>
        <w:outlineLvl w:val="0"/>
        <w:rPr>
          <w:rFonts w:ascii="Verdana" w:eastAsia="Verdana" w:hAnsi="Verdana" w:cs="Verdana"/>
          <w:b/>
          <w:bCs/>
          <w:lang w:val="pl-PL" w:eastAsia="en-US"/>
        </w:rPr>
      </w:pPr>
    </w:p>
    <w:p w14:paraId="1F3F0746" w14:textId="77777777" w:rsidR="00F11A0E" w:rsidRPr="001A7899" w:rsidRDefault="00F11A0E" w:rsidP="00F11A0E">
      <w:pPr>
        <w:widowControl w:val="0"/>
        <w:autoSpaceDE w:val="0"/>
        <w:autoSpaceDN w:val="0"/>
        <w:spacing w:before="90"/>
        <w:ind w:right="110"/>
        <w:jc w:val="both"/>
        <w:outlineLvl w:val="0"/>
        <w:rPr>
          <w:rFonts w:ascii="Verdana" w:eastAsia="Verdana" w:hAnsi="Verdana" w:cs="Verdana"/>
          <w:b/>
          <w:bCs/>
          <w:lang w:val="pl-PL" w:eastAsia="en-US"/>
        </w:rPr>
      </w:pPr>
    </w:p>
    <w:p w14:paraId="5006D455" w14:textId="77777777" w:rsidR="00F11A0E" w:rsidRPr="00631F62" w:rsidRDefault="00F11A0E" w:rsidP="00F11A0E">
      <w:pPr>
        <w:rPr>
          <w:lang w:val="pl-PL"/>
        </w:rPr>
      </w:pPr>
    </w:p>
    <w:p w14:paraId="310C9ACB" w14:textId="77777777" w:rsidR="00F11A0E" w:rsidRPr="000F7D4E" w:rsidRDefault="00F11A0E" w:rsidP="00F11A0E">
      <w:pPr>
        <w:rPr>
          <w:lang w:val="pl-PL"/>
        </w:rPr>
      </w:pPr>
    </w:p>
    <w:p w14:paraId="4B9B3663" w14:textId="77777777" w:rsidR="00F11A0E" w:rsidRPr="00D500A0" w:rsidRDefault="00F11A0E" w:rsidP="00F11A0E">
      <w:pPr>
        <w:pStyle w:val="Tekstpodstawowy"/>
        <w:ind w:right="-47"/>
        <w:rPr>
          <w:rFonts w:ascii="Times New Roman" w:hAnsi="Times New Roman"/>
          <w:szCs w:val="24"/>
        </w:rPr>
      </w:pPr>
    </w:p>
    <w:p w14:paraId="513BD03E" w14:textId="77777777" w:rsidR="00496551" w:rsidRPr="00F11A0E" w:rsidRDefault="00496551" w:rsidP="00F11A0E">
      <w:pPr>
        <w:rPr>
          <w:lang w:val="pl-PL"/>
        </w:rPr>
      </w:pPr>
    </w:p>
    <w:sectPr w:rsidR="00496551" w:rsidRPr="00F11A0E">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78DC2" w14:textId="77777777" w:rsidR="00987E67" w:rsidRDefault="00987E67">
      <w:r>
        <w:separator/>
      </w:r>
    </w:p>
  </w:endnote>
  <w:endnote w:type="continuationSeparator" w:id="0">
    <w:p w14:paraId="6973C487" w14:textId="77777777" w:rsidR="00987E67" w:rsidRDefault="0098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95B9D" w14:textId="77777777" w:rsidR="00C529EB" w:rsidRDefault="00C529EB">
    <w:pPr>
      <w:pStyle w:val="Stopka"/>
      <w:jc w:val="right"/>
    </w:pPr>
    <w:r>
      <w:fldChar w:fldCharType="begin"/>
    </w:r>
    <w:r>
      <w:instrText>PAGE   \* MERGEFORMAT</w:instrText>
    </w:r>
    <w:r>
      <w:fldChar w:fldCharType="separate"/>
    </w:r>
    <w:r>
      <w:rPr>
        <w:lang w:val="pl-PL"/>
      </w:rPr>
      <w:t>2</w:t>
    </w:r>
    <w:r>
      <w:fldChar w:fldCharType="end"/>
    </w:r>
  </w:p>
  <w:p w14:paraId="720BEA76" w14:textId="77777777" w:rsidR="00227096" w:rsidRDefault="002270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2BB8" w14:textId="77777777" w:rsidR="00987E67" w:rsidRDefault="00987E67">
      <w:r>
        <w:separator/>
      </w:r>
    </w:p>
  </w:footnote>
  <w:footnote w:type="continuationSeparator" w:id="0">
    <w:p w14:paraId="7185A1A3" w14:textId="77777777" w:rsidR="00987E67" w:rsidRDefault="00987E67">
      <w:r>
        <w:continuationSeparator/>
      </w:r>
    </w:p>
  </w:footnote>
  <w:footnote w:id="1">
    <w:p w14:paraId="1C82493C" w14:textId="77777777" w:rsidR="00F11A0E" w:rsidRPr="00456B64" w:rsidRDefault="00F11A0E" w:rsidP="00F11A0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D405165" w14:textId="77777777" w:rsidR="00F11A0E" w:rsidRPr="00456B64" w:rsidRDefault="00F11A0E" w:rsidP="00F11A0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77F7E49" w14:textId="77777777" w:rsidR="00F11A0E" w:rsidRPr="00456B64" w:rsidRDefault="00F11A0E" w:rsidP="00F11A0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11C9442" w14:textId="77777777" w:rsidR="00F11A0E" w:rsidRPr="00456B64" w:rsidRDefault="00F11A0E" w:rsidP="00F11A0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070645F" w14:textId="77777777" w:rsidR="00F11A0E" w:rsidRPr="00456B64" w:rsidRDefault="00F11A0E" w:rsidP="00F11A0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2C7536C" w14:textId="77777777" w:rsidR="00F11A0E" w:rsidRPr="00456B64" w:rsidRDefault="00F11A0E" w:rsidP="00F11A0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3D837F2" w14:textId="77777777" w:rsidR="00F11A0E" w:rsidRPr="00456B64" w:rsidRDefault="00F11A0E" w:rsidP="00F11A0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8E6ECFE" w14:textId="77777777" w:rsidR="00F11A0E" w:rsidRPr="00456B64" w:rsidRDefault="00F11A0E" w:rsidP="00F11A0E">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E1EC14F" w14:textId="77777777" w:rsidR="00F11A0E" w:rsidRPr="00456B64" w:rsidRDefault="00F11A0E" w:rsidP="00F11A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CEAE942" w14:textId="77777777" w:rsidR="00F11A0E" w:rsidRPr="00456B64" w:rsidRDefault="00F11A0E" w:rsidP="00F11A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B038907" w14:textId="77777777" w:rsidR="00F11A0E" w:rsidRPr="00456B64" w:rsidRDefault="00F11A0E" w:rsidP="00F11A0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31ACBBB8" w14:textId="77777777" w:rsidR="00F11A0E" w:rsidRPr="00456B64" w:rsidRDefault="00F11A0E" w:rsidP="00F11A0E">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AAA4414" w14:textId="77777777" w:rsidR="00F11A0E" w:rsidRPr="00456B64" w:rsidRDefault="00F11A0E" w:rsidP="00F11A0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102A2FD" w14:textId="77777777" w:rsidR="00F11A0E" w:rsidRPr="00456B64" w:rsidRDefault="00F11A0E" w:rsidP="00F11A0E">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D3370B7" w14:textId="77777777" w:rsidR="00F11A0E" w:rsidRPr="00456B64" w:rsidRDefault="00F11A0E" w:rsidP="00F11A0E">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19780E27" w14:textId="77777777" w:rsidR="00F11A0E" w:rsidRPr="00456B64" w:rsidRDefault="00F11A0E" w:rsidP="00F11A0E">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DC39BCD" w14:textId="77777777" w:rsidR="00F11A0E" w:rsidRPr="00456B64" w:rsidRDefault="00F11A0E" w:rsidP="00F11A0E">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43CD2B3" w14:textId="77777777" w:rsidR="00F11A0E" w:rsidRPr="00456B64" w:rsidRDefault="00F11A0E" w:rsidP="00F11A0E">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C6C04F3" w14:textId="77777777" w:rsidR="00F11A0E" w:rsidRPr="00456B64" w:rsidRDefault="00F11A0E" w:rsidP="00F11A0E">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706DC03" w14:textId="77777777" w:rsidR="00F11A0E" w:rsidRPr="00456B64" w:rsidRDefault="00F11A0E" w:rsidP="00F11A0E">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D330AC6" w14:textId="77777777" w:rsidR="00F11A0E" w:rsidRPr="00456B64" w:rsidRDefault="00F11A0E" w:rsidP="00F11A0E">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A3123CD" w14:textId="77777777" w:rsidR="00F11A0E" w:rsidRPr="00456B64" w:rsidRDefault="00F11A0E" w:rsidP="00F11A0E">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A372917" w14:textId="77777777" w:rsidR="00F11A0E" w:rsidRPr="00456B64" w:rsidRDefault="00F11A0E" w:rsidP="00F11A0E">
      <w:pPr>
        <w:pStyle w:val="Tekstprzypisudolnego"/>
        <w:ind w:firstLine="142"/>
        <w:jc w:val="both"/>
        <w:rPr>
          <w:sz w:val="16"/>
          <w:szCs w:val="16"/>
          <w:lang w:val="pl-PL"/>
        </w:rPr>
      </w:pPr>
      <w:r w:rsidRPr="00456B64">
        <w:rPr>
          <w:sz w:val="16"/>
          <w:szCs w:val="16"/>
          <w:lang w:val="pl-PL"/>
        </w:rPr>
        <w:t>a) osobę prawną,</w:t>
      </w:r>
    </w:p>
    <w:p w14:paraId="61304B58" w14:textId="77777777" w:rsidR="00F11A0E" w:rsidRPr="00456B64" w:rsidRDefault="00F11A0E" w:rsidP="00F11A0E">
      <w:pPr>
        <w:pStyle w:val="Tekstprzypisudolnego"/>
        <w:ind w:firstLine="142"/>
        <w:jc w:val="both"/>
        <w:rPr>
          <w:sz w:val="16"/>
          <w:szCs w:val="16"/>
          <w:lang w:val="pl-PL"/>
        </w:rPr>
      </w:pPr>
      <w:r w:rsidRPr="00456B64">
        <w:rPr>
          <w:sz w:val="16"/>
          <w:szCs w:val="16"/>
          <w:lang w:val="pl-PL"/>
        </w:rPr>
        <w:t>b) spółkę kapitałową w organizacji,</w:t>
      </w:r>
    </w:p>
    <w:p w14:paraId="14C74FB4" w14:textId="77777777" w:rsidR="00F11A0E" w:rsidRPr="00456B64" w:rsidRDefault="00F11A0E" w:rsidP="00F11A0E">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D4972F9" w14:textId="77777777" w:rsidR="00F11A0E" w:rsidRPr="00456B64" w:rsidRDefault="00F11A0E" w:rsidP="00F11A0E">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5CC9858" w14:textId="77777777" w:rsidR="00F11A0E" w:rsidRPr="00456B64" w:rsidRDefault="00F11A0E" w:rsidP="00F11A0E">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4FD324C" w14:textId="77777777" w:rsidR="00F11A0E" w:rsidRPr="00456B64" w:rsidRDefault="00F11A0E" w:rsidP="00F11A0E">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07F6EA5" w14:textId="77777777" w:rsidR="00F11A0E" w:rsidRPr="00456B64" w:rsidRDefault="00F11A0E" w:rsidP="00F11A0E">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3C46C0A" w14:textId="77777777" w:rsidR="00F11A0E" w:rsidRPr="00456B64" w:rsidRDefault="00F11A0E" w:rsidP="00F11A0E">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B420E18"/>
    <w:multiLevelType w:val="hybridMultilevel"/>
    <w:tmpl w:val="B2388032"/>
    <w:lvl w:ilvl="0" w:tplc="04150001">
      <w:start w:val="1"/>
      <w:numFmt w:val="bullet"/>
      <w:lvlText w:val=""/>
      <w:lvlJc w:val="left"/>
      <w:pPr>
        <w:tabs>
          <w:tab w:val="num" w:pos="720"/>
        </w:tabs>
        <w:ind w:left="720" w:hanging="360"/>
      </w:pPr>
      <w:rPr>
        <w:rFonts w:ascii="Symbol" w:hAnsi="Symbol"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61494A"/>
    <w:multiLevelType w:val="hybridMultilevel"/>
    <w:tmpl w:val="C602F0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40994933">
    <w:abstractNumId w:val="12"/>
  </w:num>
  <w:num w:numId="2" w16cid:durableId="819346394">
    <w:abstractNumId w:val="17"/>
  </w:num>
  <w:num w:numId="3" w16cid:durableId="1870024096">
    <w:abstractNumId w:val="4"/>
  </w:num>
  <w:num w:numId="4" w16cid:durableId="404377440">
    <w:abstractNumId w:val="8"/>
  </w:num>
  <w:num w:numId="5" w16cid:durableId="1198857747">
    <w:abstractNumId w:val="21"/>
  </w:num>
  <w:num w:numId="6" w16cid:durableId="121308630">
    <w:abstractNumId w:val="15"/>
  </w:num>
  <w:num w:numId="7" w16cid:durableId="1934508503">
    <w:abstractNumId w:val="14"/>
  </w:num>
  <w:num w:numId="8" w16cid:durableId="1624531941">
    <w:abstractNumId w:val="16"/>
  </w:num>
  <w:num w:numId="9" w16cid:durableId="177624368">
    <w:abstractNumId w:val="5"/>
  </w:num>
  <w:num w:numId="10" w16cid:durableId="1534075244">
    <w:abstractNumId w:val="6"/>
  </w:num>
  <w:num w:numId="11" w16cid:durableId="1520660197">
    <w:abstractNumId w:val="20"/>
  </w:num>
  <w:num w:numId="12" w16cid:durableId="330377000">
    <w:abstractNumId w:val="11"/>
  </w:num>
  <w:num w:numId="13" w16cid:durableId="1940260673">
    <w:abstractNumId w:val="10"/>
  </w:num>
  <w:num w:numId="14" w16cid:durableId="1749575848">
    <w:abstractNumId w:val="2"/>
  </w:num>
  <w:num w:numId="15" w16cid:durableId="1274751946">
    <w:abstractNumId w:val="7"/>
  </w:num>
  <w:num w:numId="16" w16cid:durableId="850337998">
    <w:abstractNumId w:val="13"/>
  </w:num>
  <w:num w:numId="17" w16cid:durableId="92824977">
    <w:abstractNumId w:val="3"/>
  </w:num>
  <w:num w:numId="18" w16cid:durableId="927426629">
    <w:abstractNumId w:val="9"/>
  </w:num>
  <w:num w:numId="19" w16cid:durableId="1540239341">
    <w:abstractNumId w:val="18"/>
  </w:num>
  <w:num w:numId="20" w16cid:durableId="109840753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7E67"/>
    <w:rsid w:val="000033EA"/>
    <w:rsid w:val="0002467C"/>
    <w:rsid w:val="00040A7A"/>
    <w:rsid w:val="000936CA"/>
    <w:rsid w:val="00097182"/>
    <w:rsid w:val="000B1A00"/>
    <w:rsid w:val="000C0F66"/>
    <w:rsid w:val="001764D4"/>
    <w:rsid w:val="001F341B"/>
    <w:rsid w:val="00227096"/>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40BF"/>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87E67"/>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29EB"/>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37E"/>
    <w:rsid w:val="00ED7A5A"/>
    <w:rsid w:val="00EE6740"/>
    <w:rsid w:val="00EF0390"/>
    <w:rsid w:val="00F11A0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372B9"/>
  <w15:chartTrackingRefBased/>
  <w15:docId w15:val="{3024D809-764C-44EF-A799-1A895F2D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11A0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F11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F11A0E"/>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529EB"/>
    <w:rPr>
      <w:lang w:val="en-US"/>
    </w:rPr>
  </w:style>
  <w:style w:type="character" w:customStyle="1" w:styleId="StopkaZnak">
    <w:name w:val="Stopka Znak"/>
    <w:link w:val="Stopka"/>
    <w:uiPriority w:val="99"/>
    <w:rsid w:val="00C529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ts@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2380</Words>
  <Characters>16541</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2023-03-21T11:50:00Z</cp:lastPrinted>
  <dcterms:created xsi:type="dcterms:W3CDTF">2023-03-20T13:49:00Z</dcterms:created>
  <dcterms:modified xsi:type="dcterms:W3CDTF">2023-03-21T11:50:00Z</dcterms:modified>
</cp:coreProperties>
</file>