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05358" w14:textId="77777777" w:rsidR="00A65515" w:rsidRPr="00240E71" w:rsidRDefault="005D5797" w:rsidP="00A6551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D4A0CF7">
          <v:roundrect id="_x0000_s1027" style="position:absolute;left:0;text-align:left;margin-left:-25.5pt;margin-top:-13.15pt;width:162pt;height:1in;z-index:251658240" arcsize="10923f"/>
        </w:pict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>
        <w:rPr>
          <w:b w:val="0"/>
          <w:sz w:val="22"/>
          <w:szCs w:val="22"/>
        </w:rPr>
        <w:tab/>
      </w:r>
      <w:r w:rsidR="00A65515" w:rsidRPr="004C278E">
        <w:rPr>
          <w:rFonts w:ascii="Times New Roman" w:hAnsi="Times New Roman"/>
        </w:rPr>
        <w:t xml:space="preserve">Załącznik nr </w:t>
      </w:r>
      <w:r w:rsidR="00A65515">
        <w:rPr>
          <w:rFonts w:ascii="Times New Roman" w:hAnsi="Times New Roman"/>
        </w:rPr>
        <w:t>1</w:t>
      </w:r>
    </w:p>
    <w:p w14:paraId="54EA3B4C" w14:textId="77777777" w:rsidR="00A65515" w:rsidRDefault="00A65515" w:rsidP="00A6551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F1B4C4" w14:textId="77777777" w:rsidR="00A65515" w:rsidRPr="0022732C" w:rsidRDefault="00A65515" w:rsidP="00A6551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BB09B18" w14:textId="77777777" w:rsidR="00A65515" w:rsidRDefault="00A65515" w:rsidP="00A65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3AC408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7F385B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9A1BF8B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3E1215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148A09F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A46CA4E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8CBE44F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27999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6FFC6B0" w14:textId="77777777" w:rsidR="00A65515" w:rsidRPr="0022732C" w:rsidRDefault="00A65515" w:rsidP="00A6551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761B31" w14:textId="77777777" w:rsidR="00A65515" w:rsidRDefault="00A65515" w:rsidP="00A65515">
      <w:pPr>
        <w:spacing w:line="360" w:lineRule="auto"/>
      </w:pPr>
      <w:r>
        <w:t>Do: Nazwa i siedziba Zamawiającego:</w:t>
      </w:r>
    </w:p>
    <w:p w14:paraId="06FDE4B2" w14:textId="77777777" w:rsidR="00A65515" w:rsidRPr="00C35C8C" w:rsidRDefault="00A65515" w:rsidP="00A6551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53B357D" w14:textId="77777777" w:rsidR="00A65515" w:rsidRPr="00C35C8C" w:rsidRDefault="00A65515" w:rsidP="00A6551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5B7FD86C" w14:textId="77777777" w:rsidR="00A65515" w:rsidRDefault="00A65515" w:rsidP="00A6551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29E832C" w14:textId="77777777" w:rsidR="00A65515" w:rsidRDefault="00A65515" w:rsidP="00A6551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61B03F4" w14:textId="77777777" w:rsidR="00A65515" w:rsidRDefault="00A65515" w:rsidP="00A6551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57380BA" w14:textId="77777777" w:rsidR="00A65515" w:rsidRDefault="00A65515" w:rsidP="00A65515">
      <w:pPr>
        <w:ind w:firstLine="3969"/>
        <w:rPr>
          <w:b/>
        </w:rPr>
      </w:pPr>
    </w:p>
    <w:p w14:paraId="6B1E5EA5" w14:textId="744A5852" w:rsidR="00A65515" w:rsidRDefault="00A65515" w:rsidP="00A6551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D5797" w:rsidRPr="005D5797">
        <w:rPr>
          <w:b/>
        </w:rPr>
        <w:t xml:space="preserve">Dostawa licencji aktywacyjnych (kontynuacja subskrypcji pakietu </w:t>
      </w:r>
      <w:r w:rsidR="005D5797" w:rsidRPr="005D5797">
        <w:rPr>
          <w:b/>
        </w:rPr>
        <w:t>bezpieczeństwa</w:t>
      </w:r>
      <w:r w:rsidR="005D5797" w:rsidRPr="005D5797">
        <w:rPr>
          <w:b/>
        </w:rPr>
        <w:t xml:space="preserve">) dla dwóch </w:t>
      </w:r>
      <w:r w:rsidR="005D5797" w:rsidRPr="005D5797">
        <w:rPr>
          <w:b/>
        </w:rPr>
        <w:t>urządzeń</w:t>
      </w:r>
      <w:r w:rsidR="005D5797" w:rsidRPr="005D5797">
        <w:rPr>
          <w:b/>
        </w:rPr>
        <w:t xml:space="preserve"> </w:t>
      </w:r>
      <w:proofErr w:type="spellStart"/>
      <w:r w:rsidR="005D5797" w:rsidRPr="005D5797">
        <w:rPr>
          <w:b/>
        </w:rPr>
        <w:t>FortiGate</w:t>
      </w:r>
      <w:proofErr w:type="spellEnd"/>
      <w:r w:rsidR="005D5797" w:rsidRPr="005D5797">
        <w:rPr>
          <w:b/>
        </w:rPr>
        <w:t xml:space="preserve"> 600E (s/n: FG6H0ETB19903434, FG6H0ETB19903366) na okres 36 miesięcy na potrzeby CRI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5D5797">
        <w:rPr>
          <w:b/>
          <w:sz w:val="26"/>
        </w:rPr>
        <w:t>173</w:t>
      </w:r>
      <w:r>
        <w:rPr>
          <w:b/>
          <w:sz w:val="26"/>
        </w:rPr>
        <w:t>/2</w:t>
      </w:r>
      <w:r w:rsidR="005D5797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721E28C" w14:textId="77777777" w:rsidR="00A65515" w:rsidRDefault="00A65515" w:rsidP="00A6551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65515" w:rsidRPr="002A16E2" w14:paraId="1D8E5851" w14:textId="77777777" w:rsidTr="00FA58D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FCB90D" w14:textId="77777777" w:rsidR="00A65515" w:rsidRPr="002A16E2" w:rsidRDefault="00A65515" w:rsidP="00FA58D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53F74C" w14:textId="77777777" w:rsidR="00A65515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342F4B4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7AB26BEA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E2D7A3" w14:textId="77777777" w:rsidR="00A65515" w:rsidRPr="0084309D" w:rsidRDefault="00A65515" w:rsidP="00FA58D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7743C8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0703901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7C431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3E43B2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7B7F0D5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9F0E2C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EEF6BF3" w14:textId="77777777" w:rsidR="00A65515" w:rsidRPr="008A2B7D" w:rsidRDefault="00A65515" w:rsidP="00FA58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20D2B6E" w14:textId="77777777" w:rsidR="00A65515" w:rsidRPr="008A2B7D" w:rsidRDefault="00A65515" w:rsidP="00FA58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48195D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01EF1C" w14:textId="77777777" w:rsidR="00A65515" w:rsidRPr="008A2B7D" w:rsidRDefault="00A65515" w:rsidP="00FA58D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83ED56B" w14:textId="77777777" w:rsidR="00A65515" w:rsidRPr="008A2B7D" w:rsidRDefault="00A65515" w:rsidP="00FA58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65515" w:rsidRPr="002A16E2" w14:paraId="781B672F" w14:textId="77777777" w:rsidTr="00FA58D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EB5F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89473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63B9D9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D8AE9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26AE4A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F915B7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C2D63C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A1A3F2" w14:textId="77777777" w:rsidR="00A65515" w:rsidRPr="002A16E2" w:rsidRDefault="00A65515" w:rsidP="00FA58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65515" w:rsidRPr="002A16E2" w14:paraId="14775E97" w14:textId="77777777" w:rsidTr="00FA58D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52620C" w14:textId="77777777" w:rsidR="00A65515" w:rsidRPr="002A16E2" w:rsidRDefault="00A65515" w:rsidP="00FA58D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3675" w14:textId="4C4879B9" w:rsidR="00A65515" w:rsidRPr="005D5797" w:rsidRDefault="005D5797" w:rsidP="00FA58D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5D5797">
              <w:rPr>
                <w:b/>
                <w:sz w:val="18"/>
                <w:szCs w:val="18"/>
              </w:rPr>
              <w:t>L</w:t>
            </w:r>
            <w:r w:rsidRPr="005D5797">
              <w:rPr>
                <w:b/>
                <w:sz w:val="18"/>
                <w:szCs w:val="18"/>
              </w:rPr>
              <w:t>icencj</w:t>
            </w:r>
            <w:r w:rsidRPr="005D5797">
              <w:rPr>
                <w:b/>
                <w:sz w:val="18"/>
                <w:szCs w:val="18"/>
              </w:rPr>
              <w:t xml:space="preserve">a </w:t>
            </w:r>
            <w:r w:rsidRPr="005D5797">
              <w:rPr>
                <w:b/>
                <w:sz w:val="18"/>
                <w:szCs w:val="18"/>
              </w:rPr>
              <w:t>aktywacyjn</w:t>
            </w:r>
            <w:r w:rsidRPr="005D5797">
              <w:rPr>
                <w:b/>
                <w:sz w:val="18"/>
                <w:szCs w:val="18"/>
              </w:rPr>
              <w:t>a</w:t>
            </w:r>
            <w:r w:rsidRPr="005D5797">
              <w:rPr>
                <w:b/>
                <w:sz w:val="18"/>
                <w:szCs w:val="18"/>
              </w:rPr>
              <w:t xml:space="preserve"> (kontynuacja subskrypcji pakietu bezpieczeństwa) dla urządze</w:t>
            </w:r>
            <w:r w:rsidRPr="005D5797">
              <w:rPr>
                <w:b/>
                <w:sz w:val="18"/>
                <w:szCs w:val="18"/>
              </w:rPr>
              <w:t>nia</w:t>
            </w:r>
            <w:r w:rsidRPr="005D5797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D5797">
              <w:rPr>
                <w:b/>
                <w:sz w:val="18"/>
                <w:szCs w:val="18"/>
              </w:rPr>
              <w:t>FortiGate</w:t>
            </w:r>
            <w:proofErr w:type="spellEnd"/>
            <w:r w:rsidRPr="005D5797">
              <w:rPr>
                <w:b/>
                <w:sz w:val="18"/>
                <w:szCs w:val="18"/>
              </w:rPr>
              <w:t xml:space="preserve"> 600E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0704" w14:textId="77777777" w:rsidR="00A65515" w:rsidRPr="00A47B30" w:rsidRDefault="00A65515" w:rsidP="00FA58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D622" w14:textId="23685EFC" w:rsidR="00A65515" w:rsidRPr="00F55968" w:rsidRDefault="005D5797" w:rsidP="00FA5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r w:rsidR="00A65515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9A3C" w14:textId="77777777" w:rsidR="00A65515" w:rsidRPr="002A16E2" w:rsidRDefault="00A65515" w:rsidP="00FA58D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DF5E" w14:textId="77777777" w:rsidR="00A65515" w:rsidRPr="002A16E2" w:rsidRDefault="00A65515" w:rsidP="00FA58D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0DE62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402926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</w:tr>
      <w:tr w:rsidR="00A65515" w:rsidRPr="002A16E2" w14:paraId="653DCED1" w14:textId="77777777" w:rsidTr="00FA58D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47AC8" w14:textId="77777777" w:rsidR="00A65515" w:rsidRDefault="00A65515" w:rsidP="00FA58D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9971FC7" w14:textId="77777777" w:rsidR="00A65515" w:rsidRDefault="00A65515" w:rsidP="00FA58DF">
            <w:pPr>
              <w:ind w:right="425"/>
              <w:rPr>
                <w:sz w:val="22"/>
                <w:szCs w:val="22"/>
              </w:rPr>
            </w:pPr>
          </w:p>
          <w:p w14:paraId="05AAD5F6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  <w:p w14:paraId="05DEE87B" w14:textId="77777777" w:rsidR="00A65515" w:rsidRDefault="00A65515" w:rsidP="00FA58D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3896D4E" w14:textId="77777777" w:rsidR="00A65515" w:rsidRPr="002A16E2" w:rsidRDefault="00A65515" w:rsidP="00FA58D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3322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D8B78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C7EEB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</w:tr>
      <w:tr w:rsidR="00A65515" w:rsidRPr="002A16E2" w14:paraId="7AA62406" w14:textId="77777777" w:rsidTr="00FA58D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3412C7" w14:textId="77777777" w:rsidR="00A65515" w:rsidRPr="002A16E2" w:rsidRDefault="00A65515" w:rsidP="00FA58D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BC11084" w14:textId="77777777" w:rsidR="00A65515" w:rsidRPr="002A16E2" w:rsidRDefault="00A65515" w:rsidP="00FA58DF">
            <w:pPr>
              <w:rPr>
                <w:sz w:val="22"/>
                <w:szCs w:val="22"/>
              </w:rPr>
            </w:pPr>
          </w:p>
          <w:p w14:paraId="18A388F3" w14:textId="77777777" w:rsidR="00A65515" w:rsidRPr="002A16E2" w:rsidRDefault="00A65515" w:rsidP="00FA58D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Cena brutto za całość zamówienia/słownie: ……………………………………………………………/</w:t>
            </w:r>
          </w:p>
          <w:p w14:paraId="54C98275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947A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B2DB38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90D773" w14:textId="77777777" w:rsidR="00A65515" w:rsidRPr="002A16E2" w:rsidRDefault="00A65515" w:rsidP="00FA58D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2C104CC" w14:textId="77777777" w:rsidR="00A65515" w:rsidRPr="00FB1B4F" w:rsidRDefault="00A65515" w:rsidP="00A6551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E1E172" w14:textId="77777777" w:rsidR="00A65515" w:rsidRPr="00FB1B4F" w:rsidRDefault="00A65515" w:rsidP="00A6551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192BC5C" w14:textId="77777777" w:rsidR="00A65515" w:rsidRPr="00FB1B4F" w:rsidRDefault="00A65515" w:rsidP="00A6551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5510F7B" w14:textId="77777777" w:rsidR="00A65515" w:rsidRDefault="00A65515" w:rsidP="00A65515">
      <w:pPr>
        <w:pStyle w:val="Tekstpodstawowy"/>
      </w:pPr>
      <w:r>
        <w:t>Powyższa cena zawiera  podatek VAT w wysokości 23% tj.…………………….PLN</w:t>
      </w:r>
    </w:p>
    <w:p w14:paraId="4B239B07" w14:textId="77777777" w:rsidR="005D5797" w:rsidRDefault="005D5797" w:rsidP="005D5797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2FFF4378" w14:textId="05DF9361" w:rsidR="005D5797" w:rsidRDefault="005D5797" w:rsidP="005D5797">
      <w:pPr>
        <w:widowControl w:val="0"/>
        <w:ind w:right="1"/>
        <w:jc w:val="both"/>
        <w:rPr>
          <w:b/>
        </w:rPr>
      </w:pPr>
      <w:r>
        <w:rPr>
          <w:b/>
        </w:rPr>
        <w:t xml:space="preserve">Okres </w:t>
      </w:r>
      <w:r>
        <w:rPr>
          <w:b/>
        </w:rPr>
        <w:t>obowiązywania umowy</w:t>
      </w:r>
      <w:r>
        <w:rPr>
          <w:b/>
        </w:rPr>
        <w:t>:</w:t>
      </w:r>
      <w:r w:rsidRPr="00FB1B4F">
        <w:t xml:space="preserve"> </w:t>
      </w:r>
      <w:r w:rsidRPr="005D5797">
        <w:rPr>
          <w:b/>
          <w:bCs/>
        </w:rPr>
        <w:t>36</w:t>
      </w:r>
      <w:r w:rsidRPr="005D5797">
        <w:rPr>
          <w:b/>
          <w:bCs/>
        </w:rPr>
        <w:t xml:space="preserve"> miesięcy</w:t>
      </w:r>
    </w:p>
    <w:p w14:paraId="6ECC29F5" w14:textId="77777777" w:rsidR="005D5797" w:rsidRPr="00FE545C" w:rsidRDefault="005D5797" w:rsidP="005D5797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9729444" w14:textId="77777777" w:rsidR="005D5797" w:rsidRPr="00FE545C" w:rsidRDefault="005D5797" w:rsidP="005D5797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74D0BCE" w14:textId="77777777" w:rsidR="00A65515" w:rsidRDefault="00A65515" w:rsidP="00A65515">
      <w:pPr>
        <w:jc w:val="both"/>
        <w:rPr>
          <w:sz w:val="18"/>
          <w:szCs w:val="18"/>
        </w:rPr>
      </w:pPr>
    </w:p>
    <w:p w14:paraId="31CA9835" w14:textId="77777777" w:rsidR="00A65515" w:rsidRPr="002A16E2" w:rsidRDefault="00A65515" w:rsidP="00A6551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43DEFD6" w14:textId="77777777" w:rsidR="00A65515" w:rsidRPr="002A16E2" w:rsidRDefault="00A65515" w:rsidP="00A6551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1726C2A1" w14:textId="77777777" w:rsidR="00A65515" w:rsidRDefault="00A65515" w:rsidP="00A65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50564D1" w14:textId="77777777" w:rsidR="00A65515" w:rsidRPr="003E2056" w:rsidRDefault="00A65515" w:rsidP="00A6551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F986F4" w14:textId="77777777" w:rsidR="00A65515" w:rsidRPr="002A16E2" w:rsidRDefault="00A65515" w:rsidP="00A6551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BB4775" w14:textId="77777777" w:rsidR="00A65515" w:rsidRPr="002A16E2" w:rsidRDefault="00A65515" w:rsidP="00A6551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B1476C" w14:textId="77777777" w:rsidR="00A65515" w:rsidRPr="002A16E2" w:rsidRDefault="00A65515" w:rsidP="00A6551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0DADA2" w14:textId="77777777" w:rsidR="00A65515" w:rsidRPr="002A16E2" w:rsidRDefault="00A65515" w:rsidP="00A6551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5515" w:rsidRPr="002A16E2" w14:paraId="08E52B98" w14:textId="77777777" w:rsidTr="00FA58D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B10EA" w14:textId="77777777" w:rsidR="00A65515" w:rsidRPr="002A16E2" w:rsidRDefault="00A65515" w:rsidP="00FA58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4E4E2" w14:textId="77777777" w:rsidR="00A65515" w:rsidRPr="002A16E2" w:rsidRDefault="00A65515" w:rsidP="00FA58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BDD7FF4" w14:textId="77777777" w:rsidR="00A65515" w:rsidRPr="002A16E2" w:rsidRDefault="00A65515" w:rsidP="00FA58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282EA" w14:textId="77777777" w:rsidR="00A65515" w:rsidRPr="002A16E2" w:rsidRDefault="00A65515" w:rsidP="00FA58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65515" w:rsidRPr="002A16E2" w14:paraId="4CB2BA58" w14:textId="77777777" w:rsidTr="00FA58D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61EF0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DCA48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617FB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5515" w:rsidRPr="002A16E2" w14:paraId="560B36DD" w14:textId="77777777" w:rsidTr="00FA58D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3AAB7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92C23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F05B7" w14:textId="77777777" w:rsidR="00A65515" w:rsidRPr="002A16E2" w:rsidRDefault="00A65515" w:rsidP="00FA58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44A005" w14:textId="77777777" w:rsidR="00A65515" w:rsidRPr="002A16E2" w:rsidRDefault="00A65515" w:rsidP="00A6551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EBB8A39" w14:textId="77777777" w:rsidR="00A65515" w:rsidRPr="002A16E2" w:rsidRDefault="00A65515" w:rsidP="00A6551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BB2A591" w14:textId="77777777" w:rsidR="00A65515" w:rsidRPr="002A16E2" w:rsidRDefault="00A65515" w:rsidP="00A6551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F868510" w14:textId="77777777" w:rsidR="00A65515" w:rsidRPr="002A16E2" w:rsidRDefault="00A65515" w:rsidP="00A6551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6ABAB66" w14:textId="77777777" w:rsidR="00A65515" w:rsidRPr="002A16E2" w:rsidRDefault="00A65515" w:rsidP="00A6551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2DB5A2B" w14:textId="77777777" w:rsidR="00A65515" w:rsidRPr="002A16E2" w:rsidRDefault="00A65515" w:rsidP="00A6551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41F15F7" w14:textId="77777777" w:rsidR="00A65515" w:rsidRPr="002A16E2" w:rsidRDefault="00A65515" w:rsidP="00A6551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79A5F41" w14:textId="77777777" w:rsidR="00A65515" w:rsidRPr="002A16E2" w:rsidRDefault="00A65515" w:rsidP="00A6551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844EEC5" w14:textId="77777777" w:rsidR="00A65515" w:rsidRPr="002A16E2" w:rsidRDefault="00A65515" w:rsidP="00A6551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788D136" w14:textId="77777777" w:rsidR="00A65515" w:rsidRPr="00F47191" w:rsidRDefault="00A65515" w:rsidP="00A6551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7AA4A98" w14:textId="77777777" w:rsidR="00FE545C" w:rsidRPr="00A65515" w:rsidRDefault="00FE545C" w:rsidP="00A65515"/>
    <w:sectPr w:rsidR="00FE545C" w:rsidRPr="00A65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DF91C" w14:textId="77777777" w:rsidR="00822424" w:rsidRDefault="00822424">
      <w:r>
        <w:separator/>
      </w:r>
    </w:p>
  </w:endnote>
  <w:endnote w:type="continuationSeparator" w:id="0">
    <w:p w14:paraId="21771671" w14:textId="77777777" w:rsidR="00822424" w:rsidRDefault="0082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B2FD" w14:textId="77777777" w:rsidR="00CE5813" w:rsidRDefault="00CE58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1C8A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82FA8" w14:textId="77777777" w:rsidR="00CE5813" w:rsidRDefault="00CE5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7358E" w14:textId="77777777" w:rsidR="00822424" w:rsidRDefault="00822424">
      <w:r>
        <w:separator/>
      </w:r>
    </w:p>
  </w:footnote>
  <w:footnote w:type="continuationSeparator" w:id="0">
    <w:p w14:paraId="22703CAC" w14:textId="77777777" w:rsidR="00822424" w:rsidRDefault="00822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0C95" w14:textId="77777777" w:rsidR="00CE5813" w:rsidRDefault="00CE58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206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0F805" w14:textId="77777777" w:rsidR="00CE5813" w:rsidRDefault="00CE58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02624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5623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5879644">
    <w:abstractNumId w:val="0"/>
  </w:num>
  <w:num w:numId="4" w16cid:durableId="1462377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42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D5797"/>
    <w:rsid w:val="005E6D94"/>
    <w:rsid w:val="0063384F"/>
    <w:rsid w:val="00643C6F"/>
    <w:rsid w:val="00646202"/>
    <w:rsid w:val="0065290F"/>
    <w:rsid w:val="006815F6"/>
    <w:rsid w:val="007748F0"/>
    <w:rsid w:val="007A4321"/>
    <w:rsid w:val="0082242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5515"/>
    <w:rsid w:val="00A83018"/>
    <w:rsid w:val="00B774DC"/>
    <w:rsid w:val="00C969A6"/>
    <w:rsid w:val="00CA7D36"/>
    <w:rsid w:val="00CE581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8004D6F"/>
  <w15:chartTrackingRefBased/>
  <w15:docId w15:val="{74121628-1491-44BC-8E32-1DC94FF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5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557</Words>
  <Characters>4374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2023-03-20T13:04:00Z</cp:lastPrinted>
  <dcterms:created xsi:type="dcterms:W3CDTF">2023-03-20T12:55:00Z</dcterms:created>
  <dcterms:modified xsi:type="dcterms:W3CDTF">2023-03-20T13:05:00Z</dcterms:modified>
</cp:coreProperties>
</file>