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CC1D4" w14:textId="77AD4BEC" w:rsidR="00F83C22" w:rsidRDefault="00F83C22" w:rsidP="00F83C22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KC-zp.272-173/23</w:t>
      </w:r>
    </w:p>
    <w:p w14:paraId="5A94AAFF" w14:textId="77777777" w:rsidR="00F83C22" w:rsidRDefault="00F83C22" w:rsidP="00F83C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1470CF55" w14:textId="77777777" w:rsidR="00F83C22" w:rsidRDefault="00F83C22" w:rsidP="00F83C22">
      <w:pPr>
        <w:jc w:val="center"/>
        <w:rPr>
          <w:b/>
          <w:sz w:val="28"/>
          <w:szCs w:val="28"/>
        </w:rPr>
      </w:pPr>
    </w:p>
    <w:p w14:paraId="46CEA96C" w14:textId="77777777" w:rsidR="00F83C22" w:rsidRDefault="00F83C22" w:rsidP="00F83C22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01468142" w14:textId="77777777" w:rsidR="00F83C22" w:rsidRDefault="00F83C22" w:rsidP="00F83C22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08D97F78" w14:textId="77777777" w:rsidR="00F83C22" w:rsidRDefault="00F83C22" w:rsidP="00F83C22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1AFBE4CE" w14:textId="77777777" w:rsidR="00F83C22" w:rsidRDefault="00F83C22" w:rsidP="00F83C22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4C857961" w14:textId="51741583" w:rsidR="00F83C22" w:rsidRDefault="00611AD4" w:rsidP="00F83C22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611AD4">
        <w:rPr>
          <w:b/>
        </w:rPr>
        <w:t xml:space="preserve">Dostawa licencji aktywacyjnych (kontynuacja subskrypcji pakietu bezpieczeństwa) dla dwóch urządzeń </w:t>
      </w:r>
      <w:proofErr w:type="spellStart"/>
      <w:r w:rsidRPr="00611AD4">
        <w:rPr>
          <w:b/>
        </w:rPr>
        <w:t>FortiGate</w:t>
      </w:r>
      <w:proofErr w:type="spellEnd"/>
      <w:r w:rsidRPr="00611AD4">
        <w:rPr>
          <w:b/>
        </w:rPr>
        <w:t xml:space="preserve"> 600E (s/n: FG6H0ETB19903434, FG6H0ETB19903366) na okres 36 miesięcy na potrzeby CRI </w:t>
      </w:r>
      <w:proofErr w:type="spellStart"/>
      <w:r w:rsidRPr="00611AD4">
        <w:rPr>
          <w:b/>
        </w:rPr>
        <w:t>AGH</w:t>
      </w:r>
      <w:r w:rsidR="00F83C22">
        <w:rPr>
          <w:b/>
        </w:rPr>
        <w:t>WIEiT</w:t>
      </w:r>
      <w:proofErr w:type="spellEnd"/>
      <w:r w:rsidR="00F83C22">
        <w:rPr>
          <w:b/>
          <w:bCs/>
          <w:iCs/>
          <w:sz w:val="24"/>
          <w:szCs w:val="24"/>
        </w:rPr>
        <w:t xml:space="preserve">, </w:t>
      </w:r>
      <w:r w:rsidR="00F83C22">
        <w:rPr>
          <w:sz w:val="24"/>
          <w:szCs w:val="24"/>
        </w:rPr>
        <w:t xml:space="preserve">prowadzonego przez Akademię Górniczo-Hutniczą w Krakowie, </w:t>
      </w:r>
    </w:p>
    <w:p w14:paraId="378E6BD2" w14:textId="77777777" w:rsidR="00F83C22" w:rsidRDefault="00F83C22" w:rsidP="00F83C22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6DCB36E5" w14:textId="77777777" w:rsidR="00F83C22" w:rsidRDefault="00F83C22" w:rsidP="00F83C2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805E6B4" w14:textId="77777777" w:rsidR="00F83C22" w:rsidRDefault="00F83C22" w:rsidP="00F83C22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5705672" w14:textId="77777777" w:rsidR="00F83C22" w:rsidRDefault="00F83C22" w:rsidP="00F83C22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41B0F8BB" w14:textId="77777777" w:rsidR="00F83C22" w:rsidRDefault="00F83C22" w:rsidP="00F83C22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3D42E2F1" w14:textId="77777777" w:rsidR="00F83C22" w:rsidRDefault="00F83C22" w:rsidP="00F83C22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4A091C8E" w14:textId="77777777" w:rsidR="00F83C22" w:rsidRDefault="00F83C22" w:rsidP="00F83C22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F83C22" w14:paraId="51D81751" w14:textId="77777777" w:rsidTr="004903B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947BB" w14:textId="77777777" w:rsidR="00F83C22" w:rsidRDefault="00F83C22" w:rsidP="004903BB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1AA19" w14:textId="77777777" w:rsidR="00F83C22" w:rsidRDefault="00F83C22" w:rsidP="004903BB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760C4" w14:textId="77777777" w:rsidR="00F83C22" w:rsidRDefault="00F83C22" w:rsidP="004903BB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F83C22" w14:paraId="7A40D430" w14:textId="77777777" w:rsidTr="004903B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36FA4" w14:textId="77777777" w:rsidR="00F83C22" w:rsidRDefault="00F83C22" w:rsidP="004903BB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ED207" w14:textId="77777777" w:rsidR="00F83C22" w:rsidRDefault="00F83C22" w:rsidP="004903BB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C1C27" w14:textId="77777777" w:rsidR="00F83C22" w:rsidRDefault="00F83C22" w:rsidP="004903BB">
            <w:pPr>
              <w:widowControl w:val="0"/>
              <w:spacing w:line="360" w:lineRule="auto"/>
              <w:jc w:val="both"/>
            </w:pPr>
          </w:p>
        </w:tc>
      </w:tr>
      <w:tr w:rsidR="00F83C22" w14:paraId="03D49109" w14:textId="77777777" w:rsidTr="004903B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93558" w14:textId="77777777" w:rsidR="00F83C22" w:rsidRDefault="00F83C22" w:rsidP="004903BB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026D7" w14:textId="77777777" w:rsidR="00F83C22" w:rsidRDefault="00F83C22" w:rsidP="004903BB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EF6F2" w14:textId="77777777" w:rsidR="00F83C22" w:rsidRDefault="00F83C22" w:rsidP="004903BB">
            <w:pPr>
              <w:widowControl w:val="0"/>
              <w:spacing w:line="360" w:lineRule="auto"/>
              <w:jc w:val="both"/>
            </w:pPr>
          </w:p>
        </w:tc>
      </w:tr>
      <w:tr w:rsidR="00F83C22" w14:paraId="09A6EB10" w14:textId="77777777" w:rsidTr="004903B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CC80F" w14:textId="77777777" w:rsidR="00F83C22" w:rsidRDefault="00F83C22" w:rsidP="004903BB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3AD5C" w14:textId="77777777" w:rsidR="00F83C22" w:rsidRDefault="00F83C22" w:rsidP="004903BB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67F5" w14:textId="77777777" w:rsidR="00F83C22" w:rsidRDefault="00F83C22" w:rsidP="004903BB">
            <w:pPr>
              <w:widowControl w:val="0"/>
              <w:spacing w:line="360" w:lineRule="auto"/>
              <w:jc w:val="both"/>
            </w:pPr>
          </w:p>
        </w:tc>
      </w:tr>
    </w:tbl>
    <w:p w14:paraId="63947C1C" w14:textId="77777777" w:rsidR="00F83C22" w:rsidRDefault="00F83C22" w:rsidP="00F83C22">
      <w:pPr>
        <w:widowControl w:val="0"/>
        <w:spacing w:line="360" w:lineRule="auto"/>
        <w:jc w:val="both"/>
      </w:pPr>
    </w:p>
    <w:p w14:paraId="526A19F5" w14:textId="77777777" w:rsidR="00F83C22" w:rsidRDefault="00F83C22" w:rsidP="00F83C22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4B72B966" w14:textId="77777777" w:rsidR="00F83C22" w:rsidRDefault="00F83C22" w:rsidP="00F83C22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0B3F5F64" w14:textId="77777777" w:rsidR="00F83C22" w:rsidRDefault="00F83C22" w:rsidP="00F83C22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193B30EF" w14:textId="77777777" w:rsidR="00F83C22" w:rsidRDefault="00F83C22" w:rsidP="00F83C22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0ED0FDBF" w14:textId="77777777" w:rsidR="00F83C22" w:rsidRDefault="00F83C22" w:rsidP="00F83C22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02A32F5A" w14:textId="77777777" w:rsidR="00F83C22" w:rsidRDefault="00F83C22" w:rsidP="00F83C22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5C548E" w14:textId="77777777" w:rsidR="00F83C22" w:rsidRDefault="00F83C22" w:rsidP="00F83C22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7624A2A7" w14:textId="77777777" w:rsidR="00F83C22" w:rsidRDefault="00F83C22" w:rsidP="00F83C22">
      <w:pPr>
        <w:rPr>
          <w:rFonts w:eastAsia="Times New Roman"/>
          <w:lang w:eastAsia="pl-PL"/>
        </w:rPr>
      </w:pPr>
    </w:p>
    <w:p w14:paraId="7680D40E" w14:textId="77777777" w:rsidR="00F83C22" w:rsidRDefault="00F83C22" w:rsidP="00F83C22"/>
    <w:p w14:paraId="475412CC" w14:textId="77777777" w:rsidR="00F83C22" w:rsidRDefault="00F83C22" w:rsidP="00F83C22"/>
    <w:p w14:paraId="7F6203BB" w14:textId="77777777" w:rsidR="00F83C22" w:rsidRDefault="00F83C22" w:rsidP="00F83C22"/>
    <w:p w14:paraId="6E362527" w14:textId="77777777" w:rsidR="00F83C22" w:rsidRPr="00D54AE7" w:rsidRDefault="00F83C22" w:rsidP="00F83C22"/>
    <w:p w14:paraId="2E3C2BB3" w14:textId="77777777" w:rsidR="00F83C22" w:rsidRPr="007B5051" w:rsidRDefault="00F83C22" w:rsidP="00F83C22"/>
    <w:p w14:paraId="65F4DBBD" w14:textId="7A845EFB" w:rsidR="00106AC7" w:rsidRPr="00F83C22" w:rsidRDefault="00106AC7" w:rsidP="00F83C22"/>
    <w:sectPr w:rsidR="00106AC7" w:rsidRPr="00F83C22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E7C0D9" w14:textId="77777777" w:rsidR="00EC6DC3" w:rsidRDefault="00EC6DC3">
      <w:r>
        <w:separator/>
      </w:r>
    </w:p>
  </w:endnote>
  <w:endnote w:type="continuationSeparator" w:id="0">
    <w:p w14:paraId="3BE83EC3" w14:textId="77777777" w:rsidR="00EC6DC3" w:rsidRDefault="00EC6D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2301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A5C6370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5761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0B903D28" w14:textId="77777777" w:rsidR="00336EEB" w:rsidRDefault="00611AD4" w:rsidP="00336EEB">
    <w:pPr>
      <w:pStyle w:val="Stopka"/>
      <w:tabs>
        <w:tab w:val="clear" w:pos="4536"/>
      </w:tabs>
      <w:jc w:val="center"/>
    </w:pPr>
    <w:r>
      <w:rPr>
        <w:noProof/>
      </w:rPr>
      <w:pict w14:anchorId="248098B9">
        <v:line id="_x0000_s1025" style="position:absolute;left:0;text-align:left;z-index:251657728" from="-3.85pt,8.7pt" to="455.15pt,8.7pt"/>
      </w:pict>
    </w:r>
  </w:p>
  <w:p w14:paraId="3786D11E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BDC9F" w14:textId="77777777" w:rsidR="0094529D" w:rsidRDefault="009452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85948" w14:textId="77777777" w:rsidR="00EC6DC3" w:rsidRDefault="00EC6DC3">
      <w:r>
        <w:separator/>
      </w:r>
    </w:p>
  </w:footnote>
  <w:footnote w:type="continuationSeparator" w:id="0">
    <w:p w14:paraId="4F0FFB45" w14:textId="77777777" w:rsidR="00EC6DC3" w:rsidRDefault="00EC6D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02D7D" w14:textId="77777777" w:rsidR="0094529D" w:rsidRDefault="009452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76F20" w14:textId="77777777" w:rsidR="0094529D" w:rsidRDefault="009452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661E1" w14:textId="77777777" w:rsidR="0094529D" w:rsidRDefault="009452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39174921">
    <w:abstractNumId w:val="14"/>
  </w:num>
  <w:num w:numId="2" w16cid:durableId="333605439">
    <w:abstractNumId w:val="0"/>
  </w:num>
  <w:num w:numId="3" w16cid:durableId="1009219154">
    <w:abstractNumId w:val="12"/>
  </w:num>
  <w:num w:numId="4" w16cid:durableId="185824950">
    <w:abstractNumId w:val="8"/>
  </w:num>
  <w:num w:numId="5" w16cid:durableId="1760329027">
    <w:abstractNumId w:val="7"/>
  </w:num>
  <w:num w:numId="6" w16cid:durableId="1272975690">
    <w:abstractNumId w:val="1"/>
  </w:num>
  <w:num w:numId="7" w16cid:durableId="1829903475">
    <w:abstractNumId w:val="6"/>
  </w:num>
  <w:num w:numId="8" w16cid:durableId="650796364">
    <w:abstractNumId w:val="3"/>
  </w:num>
  <w:num w:numId="9" w16cid:durableId="1679456420">
    <w:abstractNumId w:val="2"/>
  </w:num>
  <w:num w:numId="10" w16cid:durableId="12268479">
    <w:abstractNumId w:val="5"/>
  </w:num>
  <w:num w:numId="11" w16cid:durableId="1461192124">
    <w:abstractNumId w:val="11"/>
  </w:num>
  <w:num w:numId="12" w16cid:durableId="821505771">
    <w:abstractNumId w:val="4"/>
  </w:num>
  <w:num w:numId="13" w16cid:durableId="507791719">
    <w:abstractNumId w:val="10"/>
  </w:num>
  <w:num w:numId="14" w16cid:durableId="1004745350">
    <w:abstractNumId w:val="13"/>
  </w:num>
  <w:num w:numId="15" w16cid:durableId="110816258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6DC3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11AD4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4529D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C6DC3"/>
    <w:rsid w:val="00F46593"/>
    <w:rsid w:val="00F568D6"/>
    <w:rsid w:val="00F70072"/>
    <w:rsid w:val="00F83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A11C33"/>
  <w15:chartTrackingRefBased/>
  <w15:docId w15:val="{29840BBD-899A-4617-B100-93549779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83C2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F83C22"/>
  </w:style>
  <w:style w:type="paragraph" w:styleId="Akapitzlist">
    <w:name w:val="List Paragraph"/>
    <w:basedOn w:val="Normalny"/>
    <w:uiPriority w:val="34"/>
    <w:qFormat/>
    <w:rsid w:val="00F83C2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351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2023-03-20T13:21:00Z</cp:lastPrinted>
  <dcterms:created xsi:type="dcterms:W3CDTF">2023-03-20T13:21:00Z</dcterms:created>
  <dcterms:modified xsi:type="dcterms:W3CDTF">2023-03-20T13:22:00Z</dcterms:modified>
</cp:coreProperties>
</file>