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47A97" w:rsidP="006A5DF1">
      <w:pPr>
        <w:spacing w:after="240"/>
        <w:jc w:val="right"/>
        <w:rPr>
          <w:sz w:val="22"/>
          <w:szCs w:val="22"/>
        </w:rPr>
      </w:pPr>
      <w:r w:rsidRPr="00A47A9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47A97">
        <w:rPr>
          <w:sz w:val="22"/>
          <w:szCs w:val="22"/>
        </w:rPr>
        <w:t>2023-04-06</w:t>
      </w:r>
    </w:p>
    <w:p w:rsidR="00A47A97" w:rsidRPr="00A47A97" w:rsidRDefault="00A47A97" w:rsidP="006A5DF1">
      <w:pPr>
        <w:rPr>
          <w:b/>
          <w:bCs/>
          <w:sz w:val="22"/>
          <w:szCs w:val="22"/>
        </w:rPr>
      </w:pPr>
      <w:r w:rsidRPr="00A47A97">
        <w:rPr>
          <w:b/>
          <w:bCs/>
          <w:sz w:val="22"/>
          <w:szCs w:val="22"/>
        </w:rPr>
        <w:t>Akademia Górniczo - Hutnicza</w:t>
      </w:r>
    </w:p>
    <w:p w:rsidR="00A47A97" w:rsidRPr="00A47A97" w:rsidRDefault="00A47A97" w:rsidP="006A5DF1">
      <w:pPr>
        <w:rPr>
          <w:b/>
          <w:bCs/>
          <w:sz w:val="22"/>
          <w:szCs w:val="22"/>
        </w:rPr>
      </w:pPr>
      <w:r w:rsidRPr="00A47A97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6A5DF1" w:rsidRPr="00D91931" w:rsidRDefault="00A47A97" w:rsidP="006A5DF1">
      <w:pPr>
        <w:rPr>
          <w:b/>
          <w:bCs/>
          <w:sz w:val="22"/>
          <w:szCs w:val="22"/>
        </w:rPr>
      </w:pPr>
      <w:r w:rsidRPr="00A47A97">
        <w:rPr>
          <w:b/>
          <w:bCs/>
          <w:sz w:val="22"/>
          <w:szCs w:val="22"/>
        </w:rPr>
        <w:t>Dział Zamówień Publicznych</w:t>
      </w:r>
    </w:p>
    <w:p w:rsidR="006A5DF1" w:rsidRPr="00BD5546" w:rsidRDefault="00A47A97" w:rsidP="006A5DF1">
      <w:pPr>
        <w:rPr>
          <w:sz w:val="22"/>
          <w:szCs w:val="22"/>
        </w:rPr>
      </w:pPr>
      <w:r w:rsidRPr="00A47A9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47A97">
        <w:rPr>
          <w:sz w:val="22"/>
          <w:szCs w:val="22"/>
        </w:rPr>
        <w:t>30</w:t>
      </w:r>
    </w:p>
    <w:p w:rsidR="006A5DF1" w:rsidRPr="00BD5546" w:rsidRDefault="00A47A97" w:rsidP="006A5DF1">
      <w:pPr>
        <w:rPr>
          <w:sz w:val="22"/>
          <w:szCs w:val="22"/>
        </w:rPr>
      </w:pPr>
      <w:r w:rsidRPr="00A47A9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47A9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D7CFF" w:rsidRPr="00BD7CFF">
        <w:rPr>
          <w:bCs/>
          <w:sz w:val="22"/>
          <w:szCs w:val="22"/>
        </w:rPr>
        <w:t>KC-zp.272-158/23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47A97" w:rsidRPr="00A47A97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47A97" w:rsidRPr="00A47A97">
        <w:rPr>
          <w:b/>
          <w:bCs/>
          <w:sz w:val="22"/>
          <w:szCs w:val="22"/>
        </w:rPr>
        <w:t>Prace programistyczne - KC-zp.272-158/23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47A97" w:rsidRPr="00A47A97">
        <w:rPr>
          <w:b/>
          <w:sz w:val="22"/>
          <w:szCs w:val="22"/>
        </w:rPr>
        <w:t>KC-zp.272-158/23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7A97" w:rsidRPr="006A5DF1" w:rsidTr="00141A5D">
        <w:tc>
          <w:tcPr>
            <w:tcW w:w="9356" w:type="dxa"/>
            <w:shd w:val="clear" w:color="auto" w:fill="auto"/>
          </w:tcPr>
          <w:p w:rsidR="00A47A97" w:rsidRPr="00BD7CFF" w:rsidRDefault="00A47A97" w:rsidP="00141A5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D7CFF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A47A97" w:rsidRPr="00BD7CFF" w:rsidRDefault="00A47A97" w:rsidP="00141A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7CFF">
              <w:rPr>
                <w:sz w:val="22"/>
                <w:szCs w:val="22"/>
              </w:rPr>
              <w:t>Szanowni Państwo,</w:t>
            </w:r>
          </w:p>
          <w:p w:rsidR="00A47A97" w:rsidRPr="00BD7CFF" w:rsidRDefault="00A47A97" w:rsidP="00141A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7CFF">
              <w:rPr>
                <w:sz w:val="22"/>
                <w:szCs w:val="22"/>
              </w:rPr>
              <w:t>uprzejmie prosimy o zmianę terminu składania ofert na dzień 18.04.2023 roku.</w:t>
            </w:r>
          </w:p>
          <w:p w:rsidR="00A47A97" w:rsidRPr="00BD7CFF" w:rsidRDefault="00A47A97" w:rsidP="00141A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7CFF">
              <w:rPr>
                <w:sz w:val="22"/>
                <w:szCs w:val="22"/>
              </w:rPr>
              <w:t>Nasza prośba wynika z potrzeby sprawdzenia optymalnych możliwości związanych z udostępnieniem Państwu  rozwiązania w chmurze, co może przełożyć się na lepszą dla Państwa ofertę. Ze względu na okres Świąteczny i ograniczony dostęp do najlepszych ofert, nie mamy możliwości sprawdzenia tych opcji w terminie pierwotnym, tzn. do dnia złożenia oferty 11.04.2023 roku.</w:t>
            </w:r>
          </w:p>
          <w:p w:rsidR="00A47A97" w:rsidRPr="00BD7CFF" w:rsidRDefault="00A47A97" w:rsidP="00141A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D7CFF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47A97" w:rsidRPr="00BD7CFF" w:rsidRDefault="00BD7CFF" w:rsidP="00141A5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D7CFF">
              <w:rPr>
                <w:sz w:val="22"/>
                <w:szCs w:val="22"/>
              </w:rPr>
              <w:t>Zamawiający wyraża zgodę na zmianę terminu składania ofert.</w:t>
            </w:r>
          </w:p>
          <w:p w:rsidR="00BD7CFF" w:rsidRPr="00BD7CFF" w:rsidRDefault="00BD7CFF" w:rsidP="00BD7CFF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BD7CFF">
              <w:rPr>
                <w:sz w:val="22"/>
                <w:szCs w:val="22"/>
              </w:rPr>
              <w:t>Zamawiający dokona stosownych zmian odrębnym pismem.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1E1" w:rsidRDefault="00EC71E1">
      <w:r>
        <w:separator/>
      </w:r>
    </w:p>
  </w:endnote>
  <w:endnote w:type="continuationSeparator" w:id="0">
    <w:p w:rsidR="00EC71E1" w:rsidRDefault="00EC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806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1E1" w:rsidRDefault="00EC71E1">
      <w:r>
        <w:separator/>
      </w:r>
    </w:p>
  </w:footnote>
  <w:footnote w:type="continuationSeparator" w:id="0">
    <w:p w:rsidR="00EC71E1" w:rsidRDefault="00EC7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A97" w:rsidRDefault="00580688">
    <w:pPr>
      <w:pStyle w:val="Nagwek"/>
    </w:pPr>
    <w:r w:rsidRPr="00AF19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3.75pt;height:62.25pt;visibility:visible;mso-wrap-style:square">
          <v:imagedata r:id="rId1" o:title="Zasady promocji i oznakowania projektów w Programie - umowy ..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1E1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80688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47A97"/>
    <w:rsid w:val="00A905AC"/>
    <w:rsid w:val="00B127E1"/>
    <w:rsid w:val="00BA6584"/>
    <w:rsid w:val="00BD7CF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C71E1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68C4F7-D1A4-4870-AC48-AE995705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2023-04-06T10:01:00Z</dcterms:created>
  <dcterms:modified xsi:type="dcterms:W3CDTF">2023-04-06T10:11:00Z</dcterms:modified>
</cp:coreProperties>
</file>