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E8CADB" w14:textId="3078B797" w:rsidR="001F69F6" w:rsidRPr="001F69F6" w:rsidRDefault="001F69F6" w:rsidP="001F69F6">
      <w:pPr>
        <w:tabs>
          <w:tab w:val="left" w:pos="6525"/>
        </w:tabs>
        <w:rPr>
          <w:rFonts w:ascii="Verdana" w:hAnsi="Verdana" w:cs="Verdana"/>
          <w:color w:val="00000A"/>
          <w:sz w:val="16"/>
          <w:szCs w:val="16"/>
        </w:rPr>
      </w:pPr>
    </w:p>
    <w:p w14:paraId="72BB2A64" w14:textId="77777777" w:rsidR="001F69F6" w:rsidRPr="001F69F6" w:rsidRDefault="001F69F6" w:rsidP="001F69F6">
      <w:pPr>
        <w:jc w:val="right"/>
        <w:rPr>
          <w:b/>
          <w:sz w:val="24"/>
          <w:szCs w:val="24"/>
        </w:rPr>
      </w:pPr>
    </w:p>
    <w:p w14:paraId="115641D5" w14:textId="77777777" w:rsidR="001F69F6" w:rsidRPr="001F69F6" w:rsidRDefault="001F69F6" w:rsidP="001F69F6">
      <w:pPr>
        <w:jc w:val="right"/>
        <w:rPr>
          <w:b/>
          <w:sz w:val="22"/>
          <w:szCs w:val="22"/>
        </w:rPr>
      </w:pPr>
      <w:r w:rsidRPr="001F69F6">
        <w:rPr>
          <w:b/>
          <w:sz w:val="24"/>
          <w:szCs w:val="24"/>
        </w:rPr>
        <w:t>Załącznik nr 6</w:t>
      </w:r>
    </w:p>
    <w:p w14:paraId="35283377" w14:textId="77777777" w:rsidR="001F69F6" w:rsidRPr="001F69F6" w:rsidRDefault="001F69F6" w:rsidP="001F69F6"/>
    <w:p w14:paraId="624B20B7" w14:textId="77777777" w:rsidR="001F69F6" w:rsidRPr="001F69F6" w:rsidRDefault="001F69F6" w:rsidP="001F69F6"/>
    <w:p w14:paraId="7732E711" w14:textId="3BF9D0D2" w:rsidR="001F69F6" w:rsidRPr="001F69F6" w:rsidRDefault="001F69F6" w:rsidP="001F69F6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1F69F6">
        <w:rPr>
          <w:b/>
          <w:color w:val="000000"/>
          <w:sz w:val="28"/>
        </w:rPr>
        <w:t xml:space="preserve">WYKAZ ZREALIZOWANYCH </w:t>
      </w:r>
      <w:r>
        <w:rPr>
          <w:b/>
          <w:color w:val="000000"/>
          <w:sz w:val="28"/>
        </w:rPr>
        <w:t>DOSTAW</w:t>
      </w:r>
    </w:p>
    <w:p w14:paraId="76D7682A" w14:textId="77777777" w:rsidR="001F69F6" w:rsidRPr="001F69F6" w:rsidRDefault="001F69F6" w:rsidP="001F69F6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0C4102A" w14:textId="77777777" w:rsidR="001F69F6" w:rsidRPr="001F69F6" w:rsidRDefault="001F69F6" w:rsidP="001F69F6">
      <w:pPr>
        <w:tabs>
          <w:tab w:val="right" w:pos="9000"/>
        </w:tabs>
        <w:spacing w:line="360" w:lineRule="auto"/>
        <w:rPr>
          <w:sz w:val="28"/>
        </w:rPr>
      </w:pPr>
      <w:r w:rsidRPr="001F69F6">
        <w:rPr>
          <w:sz w:val="28"/>
        </w:rPr>
        <w:t>NAZWA WYKONAWCY: …………………………………………………….</w:t>
      </w:r>
    </w:p>
    <w:p w14:paraId="3CACED4E" w14:textId="77777777" w:rsidR="001F69F6" w:rsidRPr="001F69F6" w:rsidRDefault="001F69F6" w:rsidP="001F69F6">
      <w:pPr>
        <w:tabs>
          <w:tab w:val="right" w:pos="9000"/>
        </w:tabs>
        <w:spacing w:line="360" w:lineRule="auto"/>
        <w:rPr>
          <w:sz w:val="28"/>
        </w:rPr>
      </w:pPr>
      <w:r w:rsidRPr="001F69F6">
        <w:rPr>
          <w:sz w:val="28"/>
        </w:rPr>
        <w:t xml:space="preserve">ADRES:…………………………………………………………………………. </w:t>
      </w:r>
    </w:p>
    <w:p w14:paraId="51189F34" w14:textId="441AE2B5" w:rsidR="001F69F6" w:rsidRPr="001F69F6" w:rsidRDefault="001F69F6" w:rsidP="001F69F6">
      <w:pPr>
        <w:tabs>
          <w:tab w:val="left" w:pos="0"/>
        </w:tabs>
        <w:jc w:val="both"/>
        <w:rPr>
          <w:sz w:val="24"/>
          <w:szCs w:val="24"/>
        </w:rPr>
      </w:pPr>
      <w:r w:rsidRPr="001F69F6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1F69F6">
        <w:rPr>
          <w:sz w:val="24"/>
          <w:szCs w:val="24"/>
        </w:rPr>
        <w:t xml:space="preserve">podstawowym bez negocjacji </w:t>
      </w:r>
      <w:r w:rsidRPr="001F69F6">
        <w:rPr>
          <w:color w:val="000000"/>
          <w:sz w:val="24"/>
          <w:szCs w:val="24"/>
        </w:rPr>
        <w:t xml:space="preserve">na: </w:t>
      </w:r>
      <w:r>
        <w:rPr>
          <w:b/>
          <w:sz w:val="22"/>
          <w:szCs w:val="22"/>
        </w:rPr>
        <w:t xml:space="preserve">dostawę laserowego analizatora cząstek w postaci suchej dla </w:t>
      </w:r>
      <w:proofErr w:type="spellStart"/>
      <w:r>
        <w:rPr>
          <w:b/>
          <w:sz w:val="22"/>
          <w:szCs w:val="22"/>
        </w:rPr>
        <w:t>WIMiC</w:t>
      </w:r>
      <w:proofErr w:type="spellEnd"/>
      <w:r>
        <w:rPr>
          <w:b/>
          <w:sz w:val="22"/>
          <w:szCs w:val="22"/>
        </w:rPr>
        <w:t xml:space="preserve"> – KC-zp.272-192/23</w:t>
      </w:r>
      <w:r w:rsidRPr="001F69F6">
        <w:rPr>
          <w:b/>
          <w:sz w:val="24"/>
          <w:szCs w:val="24"/>
        </w:rPr>
        <w:t xml:space="preserve">, </w:t>
      </w:r>
      <w:r w:rsidRPr="001F69F6"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8A06DE0" w14:textId="77777777" w:rsidR="001F69F6" w:rsidRPr="001F69F6" w:rsidRDefault="001F69F6" w:rsidP="001F69F6">
      <w:pPr>
        <w:tabs>
          <w:tab w:val="left" w:pos="0"/>
        </w:tabs>
        <w:jc w:val="both"/>
        <w:rPr>
          <w:b/>
          <w:sz w:val="22"/>
          <w:szCs w:val="22"/>
        </w:rPr>
      </w:pPr>
    </w:p>
    <w:tbl>
      <w:tblPr>
        <w:tblW w:w="803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3717"/>
        <w:gridCol w:w="1417"/>
        <w:gridCol w:w="2267"/>
      </w:tblGrid>
      <w:tr w:rsidR="002F6A25" w:rsidRPr="001F69F6" w14:paraId="2D9CA75C" w14:textId="77777777" w:rsidTr="002F6A25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3F7FF" w14:textId="77777777" w:rsidR="002F6A25" w:rsidRPr="001F69F6" w:rsidRDefault="002F6A25" w:rsidP="001F69F6">
            <w:pPr>
              <w:tabs>
                <w:tab w:val="left" w:pos="0"/>
              </w:tabs>
              <w:jc w:val="center"/>
              <w:rPr>
                <w:b/>
              </w:rPr>
            </w:pPr>
            <w:r w:rsidRPr="001F69F6">
              <w:rPr>
                <w:b/>
              </w:rPr>
              <w:t>Lp.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DF8BC" w14:textId="77777777" w:rsidR="002F6A25" w:rsidRPr="001F69F6" w:rsidRDefault="002F6A25" w:rsidP="001F69F6">
            <w:pPr>
              <w:tabs>
                <w:tab w:val="left" w:pos="0"/>
              </w:tabs>
              <w:jc w:val="center"/>
              <w:rPr>
                <w:b/>
              </w:rPr>
            </w:pPr>
            <w:r w:rsidRPr="001F69F6">
              <w:rPr>
                <w:b/>
              </w:rPr>
              <w:t>Przedmiot zamówienia</w:t>
            </w:r>
            <w:r w:rsidRPr="001F69F6">
              <w:rPr>
                <w:b/>
                <w:vertAlign w:val="superscript"/>
              </w:rPr>
              <w:footnoteReference w:id="1"/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D177E" w14:textId="77777777" w:rsidR="002F6A25" w:rsidRPr="001F69F6" w:rsidRDefault="002F6A25" w:rsidP="001F69F6">
            <w:pPr>
              <w:tabs>
                <w:tab w:val="left" w:pos="0"/>
              </w:tabs>
              <w:jc w:val="center"/>
              <w:rPr>
                <w:b/>
              </w:rPr>
            </w:pPr>
            <w:r w:rsidRPr="001F69F6">
              <w:rPr>
                <w:b/>
              </w:rPr>
              <w:t xml:space="preserve">Data </w:t>
            </w:r>
          </w:p>
          <w:p w14:paraId="312B2959" w14:textId="77777777" w:rsidR="002F6A25" w:rsidRPr="001F69F6" w:rsidRDefault="002F6A25" w:rsidP="001F69F6">
            <w:pPr>
              <w:tabs>
                <w:tab w:val="left" w:pos="0"/>
              </w:tabs>
              <w:jc w:val="center"/>
              <w:rPr>
                <w:b/>
              </w:rPr>
            </w:pPr>
            <w:r w:rsidRPr="001F69F6">
              <w:rPr>
                <w:b/>
              </w:rPr>
              <w:t>wykonania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DDF660" w14:textId="2498B1D0" w:rsidR="002F6A25" w:rsidRPr="001F69F6" w:rsidRDefault="002F6A25" w:rsidP="001F69F6">
            <w:pPr>
              <w:tabs>
                <w:tab w:val="left" w:pos="0"/>
              </w:tabs>
              <w:jc w:val="center"/>
              <w:rPr>
                <w:b/>
              </w:rPr>
            </w:pPr>
            <w:r w:rsidRPr="001F69F6">
              <w:rPr>
                <w:b/>
              </w:rPr>
              <w:t xml:space="preserve">Odbiorca </w:t>
            </w:r>
            <w:r>
              <w:rPr>
                <w:b/>
              </w:rPr>
              <w:t>dostawy</w:t>
            </w:r>
          </w:p>
          <w:p w14:paraId="61419FCF" w14:textId="77777777" w:rsidR="002F6A25" w:rsidRPr="001F69F6" w:rsidRDefault="002F6A25" w:rsidP="001F69F6">
            <w:pPr>
              <w:tabs>
                <w:tab w:val="left" w:pos="0"/>
              </w:tabs>
              <w:jc w:val="center"/>
              <w:rPr>
                <w:b/>
              </w:rPr>
            </w:pPr>
            <w:r w:rsidRPr="001F69F6">
              <w:rPr>
                <w:b/>
              </w:rPr>
              <w:t>(nazwa, adres)</w:t>
            </w:r>
          </w:p>
        </w:tc>
      </w:tr>
      <w:tr w:rsidR="002F6A25" w:rsidRPr="001F69F6" w14:paraId="1C00B03B" w14:textId="77777777" w:rsidTr="002F6A25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D421F" w14:textId="77777777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center"/>
            </w:pPr>
            <w:r w:rsidRPr="001F69F6">
              <w:t>1</w:t>
            </w: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E86F6" w14:textId="77777777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center"/>
            </w:pPr>
            <w:r w:rsidRPr="001F69F6"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425A22" w14:textId="0C983B7A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88BE7D" w14:textId="5D7E665B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</w:tr>
      <w:tr w:rsidR="002F6A25" w:rsidRPr="001F69F6" w14:paraId="2CFB3C9E" w14:textId="77777777" w:rsidTr="002F6A25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593B5" w14:textId="77777777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08382" w14:textId="77777777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55D45" w14:textId="77777777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7DD22" w14:textId="77777777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F6A25" w:rsidRPr="001F69F6" w14:paraId="4EA1F32C" w14:textId="77777777" w:rsidTr="002F6A25">
        <w:trPr>
          <w:cantSplit/>
          <w:trHeight w:val="870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14D05" w14:textId="77777777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48790" w14:textId="77777777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4831C" w14:textId="77777777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6BA9E" w14:textId="77777777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F6A25" w:rsidRPr="001F69F6" w14:paraId="024E4797" w14:textId="77777777" w:rsidTr="002F6A25">
        <w:trPr>
          <w:cantSplit/>
          <w:trHeight w:val="870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ACC88" w14:textId="77777777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54B2" w14:textId="77777777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6800F" w14:textId="77777777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BB80F0" w14:textId="77777777" w:rsidR="002F6A25" w:rsidRPr="001F69F6" w:rsidRDefault="002F6A25" w:rsidP="001F69F6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101D1B83" w14:textId="77777777" w:rsidR="001F69F6" w:rsidRPr="001F69F6" w:rsidRDefault="001F69F6" w:rsidP="001F69F6">
      <w:pPr>
        <w:spacing w:line="360" w:lineRule="auto"/>
        <w:jc w:val="both"/>
        <w:rPr>
          <w:b/>
        </w:rPr>
      </w:pPr>
    </w:p>
    <w:p w14:paraId="47B53826" w14:textId="77777777" w:rsidR="001F69F6" w:rsidRPr="001F69F6" w:rsidRDefault="001F69F6" w:rsidP="001F69F6">
      <w:pPr>
        <w:spacing w:line="360" w:lineRule="auto"/>
        <w:jc w:val="both"/>
        <w:rPr>
          <w:b/>
        </w:rPr>
      </w:pPr>
      <w:r w:rsidRPr="001F69F6">
        <w:rPr>
          <w:b/>
        </w:rPr>
        <w:t>W załączeniu dokumenty potwierdzające należyte wykonanie dostaw  wyszczególnionych w wykazie.</w:t>
      </w:r>
    </w:p>
    <w:p w14:paraId="0E37E632" w14:textId="77777777" w:rsidR="001F69F6" w:rsidRPr="001F69F6" w:rsidRDefault="001F69F6" w:rsidP="001F69F6">
      <w:pPr>
        <w:spacing w:line="360" w:lineRule="auto"/>
        <w:jc w:val="both"/>
      </w:pPr>
    </w:p>
    <w:p w14:paraId="1186BE38" w14:textId="77777777" w:rsidR="001F69F6" w:rsidRPr="001F69F6" w:rsidRDefault="001F69F6" w:rsidP="001F69F6">
      <w:pPr>
        <w:spacing w:line="360" w:lineRule="auto"/>
        <w:jc w:val="both"/>
      </w:pPr>
    </w:p>
    <w:p w14:paraId="793C2AB4" w14:textId="77777777" w:rsidR="001F69F6" w:rsidRPr="001F69F6" w:rsidRDefault="001F69F6" w:rsidP="001F69F6">
      <w:pPr>
        <w:widowControl w:val="0"/>
        <w:spacing w:line="360" w:lineRule="auto"/>
        <w:jc w:val="both"/>
        <w:rPr>
          <w:rFonts w:cs="Calibri"/>
        </w:rPr>
      </w:pPr>
    </w:p>
    <w:p w14:paraId="143F3CB8" w14:textId="77777777" w:rsidR="001F69F6" w:rsidRPr="001F69F6" w:rsidRDefault="001F69F6" w:rsidP="001F69F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1F69F6">
        <w:rPr>
          <w:bCs/>
          <w:i/>
          <w:iCs/>
          <w:color w:val="FF0000"/>
        </w:rPr>
        <w:t>Dokument należy sporządzić w postaci elektronicznej i podpisać kwalifikowanym</w:t>
      </w:r>
    </w:p>
    <w:p w14:paraId="59092619" w14:textId="77777777" w:rsidR="001F69F6" w:rsidRPr="001F69F6" w:rsidRDefault="001F69F6" w:rsidP="001F69F6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1F69F6">
        <w:rPr>
          <w:bCs/>
          <w:i/>
          <w:iCs/>
          <w:color w:val="FF0000"/>
        </w:rPr>
        <w:t>podpisem elektronicznym lub podpisem zaufanym lub podpisem osobistym.</w:t>
      </w:r>
    </w:p>
    <w:p w14:paraId="4F078351" w14:textId="77777777" w:rsidR="001F69F6" w:rsidRPr="001F69F6" w:rsidRDefault="001F69F6" w:rsidP="001F69F6"/>
    <w:p w14:paraId="6E45AC64" w14:textId="77777777" w:rsidR="001F69F6" w:rsidRPr="001F69F6" w:rsidRDefault="001F69F6" w:rsidP="001F69F6"/>
    <w:p w14:paraId="01F35CBC" w14:textId="77777777" w:rsidR="001F69F6" w:rsidRPr="001F69F6" w:rsidRDefault="001F69F6" w:rsidP="001F69F6"/>
    <w:p w14:paraId="70395B0E" w14:textId="77777777" w:rsidR="001F69F6" w:rsidRPr="001F69F6" w:rsidRDefault="001F69F6" w:rsidP="001F69F6"/>
    <w:p w14:paraId="63672238" w14:textId="77777777" w:rsidR="001F69F6" w:rsidRPr="001F69F6" w:rsidRDefault="001F69F6" w:rsidP="001F69F6"/>
    <w:p w14:paraId="5E72B60D" w14:textId="64CBF223" w:rsidR="007335B2" w:rsidRPr="000C4504" w:rsidRDefault="007335B2" w:rsidP="00DD5E6B">
      <w:pPr>
        <w:tabs>
          <w:tab w:val="left" w:pos="5040"/>
        </w:tabs>
        <w:ind w:left="708"/>
      </w:pPr>
    </w:p>
    <w:sectPr w:rsidR="007335B2" w:rsidRPr="000C4504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82C23" w14:textId="77777777" w:rsidR="00762A57" w:rsidRDefault="00762A57">
      <w:r>
        <w:separator/>
      </w:r>
    </w:p>
  </w:endnote>
  <w:endnote w:type="continuationSeparator" w:id="0">
    <w:p w14:paraId="0A9A68C1" w14:textId="77777777" w:rsidR="00762A57" w:rsidRDefault="00762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FEDD6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6F707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64DD4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406B71" w14:textId="77777777" w:rsidR="00762A57" w:rsidRDefault="00762A57">
      <w:r>
        <w:separator/>
      </w:r>
    </w:p>
  </w:footnote>
  <w:footnote w:type="continuationSeparator" w:id="0">
    <w:p w14:paraId="6E818C60" w14:textId="77777777" w:rsidR="00762A57" w:rsidRDefault="00762A57">
      <w:r>
        <w:continuationSeparator/>
      </w:r>
    </w:p>
  </w:footnote>
  <w:footnote w:id="1">
    <w:p w14:paraId="0698B21D" w14:textId="22F1677E" w:rsidR="002F6A25" w:rsidRDefault="002F6A25" w:rsidP="001F69F6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</w:t>
      </w:r>
      <w:r w:rsidRPr="00DB0517">
        <w:t xml:space="preserve">określony w pkt </w:t>
      </w:r>
      <w:r w:rsidRPr="00DB0517">
        <w:rPr>
          <w:b/>
          <w:u w:val="single"/>
        </w:rPr>
        <w:t>8.</w:t>
      </w:r>
      <w:r w:rsidR="00DB0517" w:rsidRPr="00DB0517">
        <w:rPr>
          <w:b/>
          <w:u w:val="single"/>
        </w:rPr>
        <w:t>2</w:t>
      </w:r>
      <w:r w:rsidRPr="00DB0517">
        <w:rPr>
          <w:b/>
          <w:u w:val="single"/>
        </w:rPr>
        <w:t>.3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7C4B3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3607B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5ECA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A57"/>
    <w:rsid w:val="00054B56"/>
    <w:rsid w:val="000C4504"/>
    <w:rsid w:val="001F69F6"/>
    <w:rsid w:val="002355F4"/>
    <w:rsid w:val="002605A3"/>
    <w:rsid w:val="002646BC"/>
    <w:rsid w:val="002F6942"/>
    <w:rsid w:val="002F6A25"/>
    <w:rsid w:val="0030308A"/>
    <w:rsid w:val="00326EA6"/>
    <w:rsid w:val="003857B7"/>
    <w:rsid w:val="00437D39"/>
    <w:rsid w:val="0068639D"/>
    <w:rsid w:val="006A5B9B"/>
    <w:rsid w:val="006B58EB"/>
    <w:rsid w:val="006F12AA"/>
    <w:rsid w:val="007335B2"/>
    <w:rsid w:val="00750860"/>
    <w:rsid w:val="00762A57"/>
    <w:rsid w:val="008D3D57"/>
    <w:rsid w:val="00A1762A"/>
    <w:rsid w:val="00B538A0"/>
    <w:rsid w:val="00C1516B"/>
    <w:rsid w:val="00CD0D35"/>
    <w:rsid w:val="00DB0517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0A0063"/>
  <w15:chartTrackingRefBased/>
  <w15:docId w15:val="{87D8EDD7-2D1A-4E78-85E7-7B978578F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5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4671-E254-4ADF-9AFF-CCAD5889B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2023-03-29T07:45:00Z</dcterms:created>
  <dcterms:modified xsi:type="dcterms:W3CDTF">2023-03-29T07:45:00Z</dcterms:modified>
</cp:coreProperties>
</file>