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11135" w14:textId="61C849D5" w:rsidR="00185915" w:rsidRPr="00185915" w:rsidRDefault="00185915" w:rsidP="00185915">
      <w:pPr>
        <w:keepNext/>
        <w:spacing w:after="240" w:line="276" w:lineRule="auto"/>
        <w:ind w:left="567"/>
        <w:jc w:val="right"/>
        <w:outlineLvl w:val="3"/>
        <w:rPr>
          <w:rFonts w:ascii="Times New Roman" w:eastAsia="Times New Roman" w:hAnsi="Times New Roman"/>
          <w:bCs/>
          <w:lang w:eastAsia="pl-PL"/>
        </w:rPr>
      </w:pPr>
      <w:bookmarkStart w:id="0" w:name="_Hlk60301409"/>
      <w:r w:rsidRPr="00185915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093523">
        <w:rPr>
          <w:rFonts w:ascii="Times New Roman" w:eastAsia="Times New Roman" w:hAnsi="Times New Roman"/>
          <w:bCs/>
          <w:lang w:eastAsia="pl-PL"/>
        </w:rPr>
        <w:t>6</w:t>
      </w:r>
      <w:r w:rsidRPr="00185915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85915" w:rsidRPr="00185915" w14:paraId="4A243F16" w14:textId="77777777" w:rsidTr="0018591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E0C8C" w14:textId="77777777" w:rsidR="00185915" w:rsidRPr="00185915" w:rsidRDefault="00185915" w:rsidP="00185915">
            <w:pPr>
              <w:spacing w:after="60" w:line="25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8591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18591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18591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B94FBDE" w14:textId="3C86B040" w:rsidR="00185915" w:rsidRPr="00185915" w:rsidRDefault="00185915" w:rsidP="00185915">
      <w:pPr>
        <w:spacing w:before="240" w:after="480" w:line="256" w:lineRule="auto"/>
      </w:pPr>
      <w:r w:rsidRPr="00185915">
        <w:rPr>
          <w:rFonts w:ascii="Times New Roman" w:eastAsia="Times New Roman" w:hAnsi="Times New Roman"/>
          <w:lang w:eastAsia="pl-PL"/>
        </w:rPr>
        <w:t xml:space="preserve">Znak sprawy: </w:t>
      </w:r>
      <w:r w:rsidRPr="00185915">
        <w:rPr>
          <w:rFonts w:ascii="Times New Roman" w:eastAsia="Times New Roman" w:hAnsi="Times New Roman"/>
          <w:b/>
          <w:lang w:eastAsia="pl-PL"/>
        </w:rPr>
        <w:t>KC-zp.272-</w:t>
      </w:r>
      <w:r>
        <w:rPr>
          <w:rFonts w:ascii="Times New Roman" w:eastAsia="Times New Roman" w:hAnsi="Times New Roman"/>
          <w:b/>
          <w:lang w:eastAsia="pl-PL"/>
        </w:rPr>
        <w:t>192</w:t>
      </w:r>
      <w:r w:rsidRPr="00185915">
        <w:rPr>
          <w:rFonts w:ascii="Times New Roman" w:eastAsia="Times New Roman" w:hAnsi="Times New Roman"/>
          <w:b/>
          <w:lang w:eastAsia="pl-PL"/>
        </w:rPr>
        <w:t>/23</w:t>
      </w:r>
    </w:p>
    <w:p w14:paraId="4D8F5B6C" w14:textId="77777777" w:rsidR="00185915" w:rsidRPr="00185915" w:rsidRDefault="00185915" w:rsidP="00185915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18591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 PODMIOTU UDOSTĘPNIAJĄCEGO ZASOBY</w:t>
      </w:r>
    </w:p>
    <w:p w14:paraId="0FB32E1B" w14:textId="77777777" w:rsidR="00185915" w:rsidRPr="00185915" w:rsidRDefault="00185915" w:rsidP="0018591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85915">
        <w:rPr>
          <w:rFonts w:ascii="Times New Roman" w:eastAsia="Times New Roman" w:hAnsi="Times New Roman"/>
          <w:lang w:eastAsia="pl-PL"/>
        </w:rPr>
        <w:t xml:space="preserve">Ja (My) niżej podpisany (i): </w:t>
      </w:r>
    </w:p>
    <w:p w14:paraId="67FC7C8D" w14:textId="77777777" w:rsidR="00185915" w:rsidRPr="00185915" w:rsidRDefault="00185915" w:rsidP="0018591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C4316A5" w14:textId="77777777" w:rsidR="00185915" w:rsidRPr="00185915" w:rsidRDefault="00185915" w:rsidP="0018591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85915">
        <w:rPr>
          <w:rFonts w:ascii="Times New Roman" w:eastAsia="Times New Roman" w:hAnsi="Times New Roman"/>
          <w:lang w:eastAsia="pl-PL"/>
        </w:rPr>
        <w:t xml:space="preserve">……………….……………..………………………………………………………………………..…... </w:t>
      </w:r>
    </w:p>
    <w:p w14:paraId="14C8A796" w14:textId="77777777" w:rsidR="00185915" w:rsidRPr="00185915" w:rsidRDefault="00185915" w:rsidP="00185915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85915">
        <w:rPr>
          <w:rFonts w:ascii="Arial" w:eastAsia="Times New Roman" w:hAnsi="Arial" w:cs="Arial"/>
          <w:i/>
          <w:sz w:val="16"/>
          <w:szCs w:val="16"/>
          <w:lang w:eastAsia="pl-PL"/>
        </w:rPr>
        <w:t>(imię i nazwisko osoby upoważnionej do reprezentowania podmiotu udostępniającego zasoby)</w:t>
      </w:r>
    </w:p>
    <w:p w14:paraId="70D1F1B1" w14:textId="77777777" w:rsidR="00185915" w:rsidRPr="00185915" w:rsidRDefault="00185915" w:rsidP="0018591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85915">
        <w:rPr>
          <w:rFonts w:ascii="Times New Roman" w:eastAsia="Times New Roman" w:hAnsi="Times New Roman"/>
          <w:lang w:eastAsia="pl-PL"/>
        </w:rPr>
        <w:t>działając w imieniu i na rzecz:</w:t>
      </w:r>
    </w:p>
    <w:p w14:paraId="41320917" w14:textId="77777777" w:rsidR="00185915" w:rsidRPr="00185915" w:rsidRDefault="00185915" w:rsidP="0018591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7937F83" w14:textId="77777777" w:rsidR="00185915" w:rsidRPr="00185915" w:rsidRDefault="00185915" w:rsidP="0018591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8591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308F9B5C" w14:textId="77777777" w:rsidR="00185915" w:rsidRPr="00185915" w:rsidRDefault="00185915" w:rsidP="00185915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85915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udostępniającego zasoby)</w:t>
      </w:r>
    </w:p>
    <w:p w14:paraId="1047D8F0" w14:textId="77777777" w:rsidR="00185915" w:rsidRPr="00185915" w:rsidRDefault="00185915" w:rsidP="00185915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85915">
        <w:rPr>
          <w:rFonts w:ascii="Times New Roman" w:eastAsia="Times New Roman" w:hAnsi="Times New Roman"/>
          <w:b/>
          <w:bCs/>
          <w:lang w:eastAsia="pl-PL"/>
        </w:rPr>
        <w:t>Zobowiązuję się</w:t>
      </w:r>
      <w:r w:rsidRPr="00185915">
        <w:rPr>
          <w:rFonts w:ascii="Times New Roman" w:eastAsia="Times New Roman" w:hAnsi="Times New Roman"/>
          <w:lang w:eastAsia="pl-PL"/>
        </w:rPr>
        <w:t>, zgodnie z postanowieniami art. 118</w:t>
      </w:r>
      <w:r w:rsidRPr="00185915">
        <w:rPr>
          <w:rFonts w:ascii="Times New Roman" w:hAnsi="Times New Roman"/>
          <w:sz w:val="24"/>
          <w:szCs w:val="24"/>
        </w:rPr>
        <w:t xml:space="preserve"> ustawy </w:t>
      </w:r>
      <w:r w:rsidRPr="00185915">
        <w:rPr>
          <w:rFonts w:ascii="Times New Roman" w:hAnsi="Times New Roman"/>
        </w:rPr>
        <w:t>z dnia 11 września 2019r. Prawo zamówień publicznych (Dz.U. 2022 r poz. 1710 ze zm.)</w:t>
      </w:r>
      <w:r w:rsidRPr="00185915">
        <w:rPr>
          <w:rFonts w:ascii="Times New Roman" w:eastAsia="Times New Roman" w:hAnsi="Times New Roman"/>
          <w:lang w:eastAsia="pl-PL"/>
        </w:rPr>
        <w:t>,</w:t>
      </w:r>
      <w:r w:rsidRPr="00185915">
        <w:rPr>
          <w:rFonts w:ascii="Times New Roman" w:eastAsia="Times New Roman" w:hAnsi="Times New Roman"/>
          <w:sz w:val="24"/>
          <w:szCs w:val="24"/>
          <w:lang w:eastAsia="pl-PL"/>
        </w:rPr>
        <w:t xml:space="preserve"> do oddania nw. zasobów:</w:t>
      </w:r>
    </w:p>
    <w:p w14:paraId="2F5A31BA" w14:textId="77777777" w:rsidR="00185915" w:rsidRPr="00185915" w:rsidRDefault="00185915" w:rsidP="0018591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85915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32326B70" w14:textId="77777777" w:rsidR="00185915" w:rsidRPr="00185915" w:rsidRDefault="00185915" w:rsidP="0018591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85915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53506A5F" w14:textId="77777777" w:rsidR="00185915" w:rsidRPr="00185915" w:rsidRDefault="00185915" w:rsidP="00185915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85915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F0DB1AD" w14:textId="77777777" w:rsidR="00185915" w:rsidRPr="00185915" w:rsidRDefault="00185915" w:rsidP="0018591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85915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5B661AA7" w14:textId="77777777" w:rsidR="00185915" w:rsidRPr="00185915" w:rsidRDefault="00185915" w:rsidP="0018591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85915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7196C94" w14:textId="77777777" w:rsidR="00185915" w:rsidRPr="00185915" w:rsidRDefault="00185915" w:rsidP="00185915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85915">
        <w:rPr>
          <w:rFonts w:ascii="Times New Roman" w:eastAsia="Times New Roman" w:hAnsi="Times New Roman"/>
          <w:lang w:eastAsia="pl-PL"/>
        </w:rPr>
        <w:t>na potrzeby realizacji zamówienia pn.:</w:t>
      </w:r>
    </w:p>
    <w:p w14:paraId="256769E5" w14:textId="538A8B4D" w:rsidR="00185915" w:rsidRPr="00185915" w:rsidRDefault="00185915" w:rsidP="00185915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Dostawa laserowego analizatora cząstek w postaci suchej dla </w:t>
      </w:r>
      <w:proofErr w:type="spellStart"/>
      <w:r>
        <w:rPr>
          <w:rFonts w:ascii="Times New Roman" w:eastAsia="Times New Roman" w:hAnsi="Times New Roman"/>
          <w:b/>
          <w:lang w:eastAsia="pl-PL"/>
        </w:rPr>
        <w:t>WIMiC</w:t>
      </w:r>
      <w:proofErr w:type="spellEnd"/>
      <w:r>
        <w:rPr>
          <w:rFonts w:ascii="Times New Roman" w:eastAsia="Times New Roman" w:hAnsi="Times New Roman"/>
          <w:b/>
          <w:lang w:eastAsia="pl-PL"/>
        </w:rPr>
        <w:t xml:space="preserve"> – KC-zp.272-192/23</w:t>
      </w:r>
    </w:p>
    <w:p w14:paraId="0B56410C" w14:textId="77777777" w:rsidR="00185915" w:rsidRPr="00185915" w:rsidRDefault="00185915" w:rsidP="00185915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85915">
        <w:rPr>
          <w:rFonts w:ascii="Times New Roman" w:eastAsia="Times New Roman" w:hAnsi="Times New Roman"/>
          <w:b/>
          <w:bCs/>
          <w:lang w:eastAsia="pl-PL"/>
        </w:rPr>
        <w:t>Oświadczam, że</w:t>
      </w:r>
      <w:r w:rsidRPr="00185915">
        <w:rPr>
          <w:rFonts w:ascii="Times New Roman" w:eastAsia="Times New Roman" w:hAnsi="Times New Roman"/>
          <w:lang w:eastAsia="pl-PL"/>
        </w:rPr>
        <w:t>:</w:t>
      </w:r>
    </w:p>
    <w:p w14:paraId="070A2E72" w14:textId="77777777" w:rsidR="00185915" w:rsidRPr="00185915" w:rsidRDefault="00185915" w:rsidP="00185915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85915">
        <w:rPr>
          <w:rFonts w:ascii="Times New Roman" w:eastAsia="Times New Roman" w:hAnsi="Times New Roman"/>
          <w:lang w:eastAsia="pl-PL"/>
        </w:rPr>
        <w:t>udostępnię Wykonawcy zasoby, w następującym zakresie:</w:t>
      </w:r>
    </w:p>
    <w:p w14:paraId="2CA49106" w14:textId="77777777" w:rsidR="00185915" w:rsidRPr="00185915" w:rsidRDefault="00185915" w:rsidP="0018591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85915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05C6334" w14:textId="77777777" w:rsidR="00185915" w:rsidRPr="00185915" w:rsidRDefault="00185915" w:rsidP="00185915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85915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33569B6E" w14:textId="77777777" w:rsidR="00185915" w:rsidRPr="00185915" w:rsidRDefault="00185915" w:rsidP="0018591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85915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1C95A720" w14:textId="77777777" w:rsidR="00185915" w:rsidRPr="00185915" w:rsidRDefault="00185915" w:rsidP="00185915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85915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34393A23" w14:textId="77777777" w:rsidR="00185915" w:rsidRPr="00185915" w:rsidRDefault="00185915" w:rsidP="0018591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85915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2781D72" w14:textId="77777777" w:rsidR="00185915" w:rsidRPr="00185915" w:rsidRDefault="00185915" w:rsidP="00185915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85915">
        <w:rPr>
          <w:rFonts w:ascii="Times New Roman" w:eastAsia="Times New Roman" w:hAnsi="Times New Roman"/>
          <w:lang w:eastAsia="pl-PL"/>
        </w:rPr>
        <w:t>okres mojego udostępnienia zasobów Wykonawcy będzie następujący:</w:t>
      </w:r>
    </w:p>
    <w:p w14:paraId="250E51E4" w14:textId="77777777" w:rsidR="00185915" w:rsidRPr="00185915" w:rsidRDefault="00185915" w:rsidP="0018591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85915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31686980" w14:textId="77777777" w:rsidR="00185915" w:rsidRPr="00185915" w:rsidRDefault="00185915" w:rsidP="0018591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DA42CE5" w14:textId="77777777" w:rsidR="00185915" w:rsidRPr="00185915" w:rsidRDefault="00185915" w:rsidP="00185915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5915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14:paraId="6E5AF50D" w14:textId="77777777" w:rsidR="00185915" w:rsidRPr="00185915" w:rsidRDefault="00185915" w:rsidP="0018591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20"/>
          <w:szCs w:val="20"/>
          <w:lang w:eastAsia="pl-PL"/>
        </w:rPr>
      </w:pPr>
    </w:p>
    <w:p w14:paraId="3277E5D7" w14:textId="77777777" w:rsidR="00185915" w:rsidRPr="00185915" w:rsidRDefault="00185915" w:rsidP="0018591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185915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3CB93529" w14:textId="77777777" w:rsidR="00185915" w:rsidRPr="00185915" w:rsidRDefault="00185915" w:rsidP="0018591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185915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elektronicznym lub podpisem zaufanym lub elektronicznym podpisem osobistym przez osobę uprawnioną do składania  oświadczeń woli w imieniu podmiotu udostępniającego zasoby</w:t>
      </w:r>
    </w:p>
    <w:p w14:paraId="28392762" w14:textId="77777777" w:rsidR="00185915" w:rsidRPr="00185915" w:rsidRDefault="00185915" w:rsidP="0018591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p w14:paraId="01F5BDF2" w14:textId="18D6DD36" w:rsidR="00025386" w:rsidRPr="00EC10EE" w:rsidRDefault="00025386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</w:p>
    <w:bookmarkEnd w:id="0"/>
    <w:sectPr w:rsidR="00025386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19DA9" w14:textId="77777777" w:rsidR="00892EC5" w:rsidRDefault="00892EC5" w:rsidP="00025386">
      <w:pPr>
        <w:spacing w:after="0" w:line="240" w:lineRule="auto"/>
      </w:pPr>
      <w:r>
        <w:separator/>
      </w:r>
    </w:p>
  </w:endnote>
  <w:endnote w:type="continuationSeparator" w:id="0">
    <w:p w14:paraId="1E223889" w14:textId="77777777" w:rsidR="00892EC5" w:rsidRDefault="00892EC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F34F0" w14:textId="77777777" w:rsidR="00522D0D" w:rsidRDefault="00522D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975A9" w14:textId="77777777" w:rsidR="00025386" w:rsidRDefault="00093523" w:rsidP="00025386">
    <w:pPr>
      <w:pStyle w:val="Stopka"/>
      <w:tabs>
        <w:tab w:val="clear" w:pos="4536"/>
      </w:tabs>
      <w:jc w:val="center"/>
    </w:pPr>
    <w:r>
      <w:rPr>
        <w:noProof/>
      </w:rPr>
      <w:pict w14:anchorId="5E40070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6F3C1D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061239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8CC09" w14:textId="77777777" w:rsidR="00522D0D" w:rsidRDefault="00522D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0DCBB" w14:textId="77777777" w:rsidR="00892EC5" w:rsidRDefault="00892EC5" w:rsidP="00025386">
      <w:pPr>
        <w:spacing w:after="0" w:line="240" w:lineRule="auto"/>
      </w:pPr>
      <w:r>
        <w:separator/>
      </w:r>
    </w:p>
  </w:footnote>
  <w:footnote w:type="continuationSeparator" w:id="0">
    <w:p w14:paraId="72DDEDDB" w14:textId="77777777" w:rsidR="00892EC5" w:rsidRDefault="00892EC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D741" w14:textId="77777777" w:rsidR="00522D0D" w:rsidRDefault="00522D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732B4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522D0D">
      <w:rPr>
        <w:rFonts w:ascii="Arial" w:hAnsi="Arial" w:cs="Arial"/>
        <w:sz w:val="20"/>
        <w:szCs w:val="20"/>
      </w:rPr>
      <w:t>KC-zp.272-192/23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C97E6" w14:textId="77777777" w:rsidR="00522D0D" w:rsidRDefault="00522D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0422798">
    <w:abstractNumId w:val="0"/>
  </w:num>
  <w:num w:numId="2" w16cid:durableId="1753841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2EC5"/>
    <w:rsid w:val="00025386"/>
    <w:rsid w:val="000423B9"/>
    <w:rsid w:val="00053927"/>
    <w:rsid w:val="00084786"/>
    <w:rsid w:val="00093523"/>
    <w:rsid w:val="0016158F"/>
    <w:rsid w:val="00185915"/>
    <w:rsid w:val="001C2314"/>
    <w:rsid w:val="00213980"/>
    <w:rsid w:val="002F05CF"/>
    <w:rsid w:val="004374F2"/>
    <w:rsid w:val="00460705"/>
    <w:rsid w:val="00485239"/>
    <w:rsid w:val="004E27D7"/>
    <w:rsid w:val="00522D0D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92EC5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82C72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21D42"/>
  <w15:chartTrackingRefBased/>
  <w15:docId w15:val="{01A57B00-7508-4BCC-AEC7-FE8C66AD3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2023-03-28T13:07:00Z</dcterms:created>
  <dcterms:modified xsi:type="dcterms:W3CDTF">2023-03-28T13:07:00Z</dcterms:modified>
</cp:coreProperties>
</file>