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BE15D" w14:textId="3B7E086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EF18F6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969C5C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6666C9" w:rsidRDefault="00543892" w:rsidP="0054389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6666C9" w:rsidRDefault="00543892" w:rsidP="0054389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00DE86F4" w14:textId="77777777" w:rsidR="00543892" w:rsidRDefault="00543892" w:rsidP="0054389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3EBE886" w14:textId="77777777" w:rsidR="00543892" w:rsidRPr="006666C9" w:rsidRDefault="00543892" w:rsidP="0054389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6666C9" w:rsidRDefault="00543892" w:rsidP="0054389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6666C9" w:rsidRDefault="00543892" w:rsidP="0054389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413CF851" w14:textId="77777777" w:rsidR="00543892" w:rsidRPr="006666C9" w:rsidRDefault="00543892" w:rsidP="0054389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5B0F0F1F" w14:textId="77777777" w:rsidR="00543892" w:rsidRPr="006666C9" w:rsidRDefault="00543892" w:rsidP="0054389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6BC3EDFA" w14:textId="77777777" w:rsidR="00543892" w:rsidRPr="006666C9" w:rsidRDefault="00543892" w:rsidP="00543892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76177C6" w14:textId="6F5EEEC2" w:rsidR="008D2AB8" w:rsidRPr="00543892" w:rsidRDefault="00543892" w:rsidP="00543892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51A05256" w14:textId="77777777" w:rsidR="0007426E" w:rsidRDefault="0007426E" w:rsidP="008D2AB8">
      <w:pPr>
        <w:spacing w:line="360" w:lineRule="auto"/>
      </w:pPr>
    </w:p>
    <w:p w14:paraId="513CC617" w14:textId="3C101FCA" w:rsidR="008D2AB8" w:rsidRDefault="008D2AB8" w:rsidP="008D2AB8">
      <w:pPr>
        <w:spacing w:line="360" w:lineRule="auto"/>
      </w:pPr>
      <w:r>
        <w:t>Do: Nazwa i siedziba Zamawiającego:</w:t>
      </w:r>
    </w:p>
    <w:p w14:paraId="23882E0F" w14:textId="77777777" w:rsidR="00BE5FCF" w:rsidRPr="00BE5FCF" w:rsidRDefault="00BE5FCF" w:rsidP="008D2AB8">
      <w:pPr>
        <w:ind w:right="-110"/>
        <w:rPr>
          <w:b/>
        </w:rPr>
      </w:pPr>
      <w:r w:rsidRPr="00BE5FCF">
        <w:rPr>
          <w:b/>
        </w:rPr>
        <w:t>Akademia Górniczo - Hutnicza</w:t>
      </w:r>
    </w:p>
    <w:p w14:paraId="3A5BB6CA" w14:textId="77777777" w:rsidR="00BE5FCF" w:rsidRPr="00BE5FCF" w:rsidRDefault="00BE5FCF" w:rsidP="008D2AB8">
      <w:pPr>
        <w:ind w:right="-110"/>
        <w:rPr>
          <w:b/>
        </w:rPr>
      </w:pPr>
      <w:r w:rsidRPr="00BE5FCF">
        <w:rPr>
          <w:b/>
        </w:rPr>
        <w:t>im. Stanisława Staszica w Krakowie</w:t>
      </w:r>
    </w:p>
    <w:p w14:paraId="6B8025D8" w14:textId="77777777" w:rsidR="008D2AB8" w:rsidRDefault="00BE5FCF" w:rsidP="008D2AB8">
      <w:pPr>
        <w:ind w:right="-110"/>
        <w:rPr>
          <w:b/>
        </w:rPr>
      </w:pPr>
      <w:r w:rsidRPr="00BE5FC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E38ADBB" w14:textId="77777777" w:rsidR="008D2AB8" w:rsidRDefault="00BE5FCF" w:rsidP="008D2AB8">
      <w:pPr>
        <w:ind w:right="-110"/>
        <w:rPr>
          <w:b/>
        </w:rPr>
      </w:pPr>
      <w:r w:rsidRPr="00BE5FCF">
        <w:rPr>
          <w:b/>
        </w:rPr>
        <w:t>Al. Mickiewicza</w:t>
      </w:r>
      <w:r w:rsidR="008D2AB8">
        <w:rPr>
          <w:b/>
        </w:rPr>
        <w:t xml:space="preserve"> </w:t>
      </w:r>
      <w:r w:rsidRPr="00BE5FCF">
        <w:rPr>
          <w:b/>
        </w:rPr>
        <w:t>30</w:t>
      </w:r>
      <w:r w:rsidR="008D2AB8">
        <w:rPr>
          <w:b/>
        </w:rPr>
        <w:t xml:space="preserve"> </w:t>
      </w:r>
    </w:p>
    <w:p w14:paraId="4F6DA5E4" w14:textId="77777777" w:rsidR="008D2AB8" w:rsidRDefault="00BE5FCF" w:rsidP="008D2AB8">
      <w:pPr>
        <w:rPr>
          <w:b/>
        </w:rPr>
      </w:pPr>
      <w:r w:rsidRPr="00BE5FCF">
        <w:rPr>
          <w:b/>
        </w:rPr>
        <w:t>30-059</w:t>
      </w:r>
      <w:r w:rsidR="008D2AB8">
        <w:rPr>
          <w:b/>
        </w:rPr>
        <w:t xml:space="preserve"> </w:t>
      </w:r>
      <w:r w:rsidRPr="00BE5FCF">
        <w:rPr>
          <w:b/>
        </w:rPr>
        <w:t>Kraków</w:t>
      </w:r>
      <w:r w:rsidR="008D2AB8">
        <w:rPr>
          <w:b/>
        </w:rPr>
        <w:t xml:space="preserve">,  </w:t>
      </w:r>
    </w:p>
    <w:p w14:paraId="3C81F631" w14:textId="77777777" w:rsidR="008D2AB8" w:rsidRDefault="008D2AB8" w:rsidP="008D2AB8">
      <w:pPr>
        <w:ind w:firstLine="3969"/>
        <w:rPr>
          <w:b/>
        </w:rPr>
      </w:pPr>
    </w:p>
    <w:p w14:paraId="60CE91E3" w14:textId="29EA787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E5FCF" w:rsidRPr="00BE5FCF">
        <w:rPr>
          <w:b/>
        </w:rPr>
        <w:t xml:space="preserve">dostawa laserowego analizatora cząstek w postaci suchej dla </w:t>
      </w:r>
      <w:proofErr w:type="spellStart"/>
      <w:r w:rsidR="00BE5FCF" w:rsidRPr="00BE5FCF">
        <w:rPr>
          <w:b/>
        </w:rPr>
        <w:t>WIMiC</w:t>
      </w:r>
      <w:proofErr w:type="spellEnd"/>
      <w:r w:rsidR="00BE5FCF" w:rsidRPr="00BE5FCF">
        <w:rPr>
          <w:b/>
        </w:rPr>
        <w:t xml:space="preserve"> - KC-zp.272-192/23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FD4143">
        <w:t xml:space="preserve"> </w:t>
      </w:r>
      <w:r>
        <w:t>zgodnie z zasadami określonymi w specyfikacji warunków zamówienia.</w:t>
      </w:r>
    </w:p>
    <w:p w14:paraId="6FBF945E" w14:textId="77777777" w:rsidR="008D2AB8" w:rsidRDefault="008D2AB8" w:rsidP="008D2AB8">
      <w:pPr>
        <w:tabs>
          <w:tab w:val="right" w:pos="9000"/>
        </w:tabs>
      </w:pPr>
    </w:p>
    <w:p w14:paraId="23ABD15D" w14:textId="6C64F1BD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9F5CE3">
        <w:rPr>
          <w:b/>
        </w:rPr>
        <w:t xml:space="preserve"> </w:t>
      </w:r>
      <w:r>
        <w:rPr>
          <w:b/>
        </w:rPr>
        <w:t>PLN</w:t>
      </w:r>
    </w:p>
    <w:p w14:paraId="118B8FF7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321EAC88" w14:textId="779AD119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9F5CE3">
        <w:rPr>
          <w:b/>
        </w:rPr>
        <w:t xml:space="preserve"> </w:t>
      </w:r>
      <w:r>
        <w:rPr>
          <w:b/>
        </w:rPr>
        <w:t>PLN</w:t>
      </w:r>
    </w:p>
    <w:p w14:paraId="5DCDA0E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4A32419" w14:textId="5D153E9F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9F5CE3">
        <w:t xml:space="preserve"> </w:t>
      </w:r>
      <w:r w:rsidRPr="00FB1B4F">
        <w:t>.......................................................................................................................</w:t>
      </w:r>
    </w:p>
    <w:p w14:paraId="71ACACE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872AB69" w14:textId="0954AC96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32268E52" w14:textId="4215C143" w:rsidR="00FE545C" w:rsidRDefault="009F5CE3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</w:t>
      </w:r>
      <w:r w:rsidR="00FE545C" w:rsidRPr="009F5CE3">
        <w:t xml:space="preserve">zaoferowanego </w:t>
      </w:r>
      <w:r>
        <w:t>laserowego analizatora cząstek:</w:t>
      </w:r>
      <w:r w:rsidR="00FE545C" w:rsidRPr="009F5CE3">
        <w:t xml:space="preserve"> </w:t>
      </w:r>
      <w:r w:rsidR="00FE545C" w:rsidRPr="009F5CE3">
        <w:rPr>
          <w:b w:val="0"/>
        </w:rPr>
        <w:t>……………………</w:t>
      </w:r>
    </w:p>
    <w:p w14:paraId="0C2EBBF4" w14:textId="682FD011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="009F5CE3">
        <w:rPr>
          <w:b/>
        </w:rPr>
        <w:t xml:space="preserve"> </w:t>
      </w:r>
      <w:r w:rsidR="009F5CE3" w:rsidRPr="00990793">
        <w:rPr>
          <w:bCs/>
        </w:rPr>
        <w:t>do 84 dni od daty podpisania umowy.</w:t>
      </w:r>
    </w:p>
    <w:p w14:paraId="77ED4326" w14:textId="663D86D8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9F5CE3">
        <w:rPr>
          <w:b/>
          <w:bCs/>
        </w:rPr>
        <w:t>…………</w:t>
      </w:r>
      <w:r w:rsidR="009F5CE3" w:rsidRPr="009F5CE3">
        <w:rPr>
          <w:b/>
          <w:bCs/>
        </w:rPr>
        <w:t xml:space="preserve"> miesięcy</w:t>
      </w:r>
      <w:r w:rsidR="009F5CE3">
        <w:t xml:space="preserve"> </w:t>
      </w:r>
      <w:r w:rsidRPr="009F5CE3">
        <w:rPr>
          <w:highlight w:val="yellow"/>
        </w:rPr>
        <w:t>(</w:t>
      </w:r>
      <w:r w:rsidRPr="009F5CE3">
        <w:rPr>
          <w:i/>
          <w:highlight w:val="yellow"/>
        </w:rPr>
        <w:t xml:space="preserve">kryterium </w:t>
      </w:r>
      <w:r w:rsidRPr="0022732C">
        <w:rPr>
          <w:i/>
          <w:highlight w:val="yellow"/>
        </w:rPr>
        <w:t>oceny ofert)</w:t>
      </w:r>
    </w:p>
    <w:p w14:paraId="6435FBE5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55C2F75" w14:textId="77777777" w:rsidR="00D612B3" w:rsidRPr="00664B34" w:rsidRDefault="008D2AB8" w:rsidP="00D612B3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lastRenderedPageBreak/>
        <w:t xml:space="preserve">Termin płatności: </w:t>
      </w:r>
      <w:r w:rsidR="00D612B3" w:rsidRPr="00664B34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D612B3" w:rsidRPr="00664B34">
        <w:rPr>
          <w:b w:val="0"/>
          <w:bCs/>
          <w:sz w:val="22"/>
          <w:szCs w:val="22"/>
        </w:rPr>
        <w:br/>
        <w:t>o podatku od towarów i usług.</w:t>
      </w:r>
    </w:p>
    <w:p w14:paraId="060D5A09" w14:textId="2C957DF6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4943B694" w14:textId="77777777" w:rsidR="008D2AB8" w:rsidRDefault="008D2AB8" w:rsidP="008D2AB8">
      <w:pPr>
        <w:jc w:val="both"/>
        <w:rPr>
          <w:sz w:val="18"/>
          <w:szCs w:val="18"/>
        </w:rPr>
      </w:pPr>
    </w:p>
    <w:p w14:paraId="427232F9" w14:textId="369AF033" w:rsidR="008D2AB8" w:rsidRDefault="008D2AB8" w:rsidP="00990793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321A51E6" w14:textId="6109EE0A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BEFB9E2" w14:textId="77777777" w:rsidR="00714F50" w:rsidRPr="006666C9" w:rsidRDefault="00714F50" w:rsidP="00714F5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77777777" w:rsidR="00714F50" w:rsidRPr="006666C9" w:rsidRDefault="00714F50" w:rsidP="00714F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77777777" w:rsidR="00714F50" w:rsidRPr="006666C9" w:rsidRDefault="00714F50" w:rsidP="00714F5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077528" w14:textId="77777777" w:rsidR="00714F50" w:rsidRPr="006666C9" w:rsidRDefault="00714F50" w:rsidP="00714F5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6666C9" w:rsidRDefault="00714F50" w:rsidP="00714F5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6666C9" w:rsidRDefault="00714F50" w:rsidP="00714F5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14F50" w:rsidRPr="006666C9" w14:paraId="384562C5" w14:textId="77777777" w:rsidTr="00450E9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6666C9" w:rsidRDefault="00714F50" w:rsidP="00450E9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6666C9" w:rsidRDefault="00714F50" w:rsidP="00450E9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6666C9" w:rsidRDefault="00714F50" w:rsidP="00450E9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6666C9" w:rsidRDefault="00714F50" w:rsidP="00450E9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6666C9" w14:paraId="7625A92C" w14:textId="77777777" w:rsidTr="00450E9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6666C9" w:rsidRDefault="00714F50" w:rsidP="00450E9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6666C9" w:rsidRDefault="00714F50" w:rsidP="00450E9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6666C9" w:rsidRDefault="00714F50" w:rsidP="00450E9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14F50" w:rsidRPr="006666C9" w14:paraId="7FA01A67" w14:textId="77777777" w:rsidTr="00450E9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6666C9" w:rsidRDefault="00714F50" w:rsidP="00450E9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6666C9" w:rsidRDefault="00714F50" w:rsidP="00450E9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6666C9" w:rsidRDefault="00714F50" w:rsidP="00450E9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EB697F" w:rsidRDefault="00EB697F" w:rsidP="00EB697F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B697F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EB697F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EB697F" w:rsidRDefault="00EB697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EB697F" w:rsidRDefault="00EB697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EB697F" w:rsidRDefault="00EB697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Dostawa</w:t>
            </w:r>
            <w:r w:rsidRPr="00EB697F">
              <w:rPr>
                <w:sz w:val="22"/>
                <w:szCs w:val="22"/>
              </w:rPr>
              <w:t xml:space="preserve"> (zakres), którą wykonają poszczególni wykonawcy </w:t>
            </w:r>
          </w:p>
        </w:tc>
      </w:tr>
      <w:tr w:rsidR="00EB697F" w:rsidRPr="00EB697F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EB697F" w:rsidRDefault="00EB697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EB697F" w:rsidRDefault="00EB697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EB697F" w:rsidRDefault="00EB697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EB697F" w:rsidRPr="00EB697F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EB697F" w:rsidRDefault="00EB697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EB697F" w:rsidRDefault="00EB697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EB697F" w:rsidRDefault="00EB697F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Default="00EB697F" w:rsidP="00EB697F">
      <w:pPr>
        <w:jc w:val="both"/>
        <w:rPr>
          <w:sz w:val="22"/>
          <w:szCs w:val="22"/>
        </w:rPr>
      </w:pPr>
    </w:p>
    <w:p w14:paraId="3C21EE0F" w14:textId="4DF93036" w:rsidR="00714F50" w:rsidRPr="006666C9" w:rsidRDefault="00714F50" w:rsidP="00714F5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6666C9" w:rsidRDefault="00714F50" w:rsidP="00714F5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24D9F70" w14:textId="77777777" w:rsidR="00714F50" w:rsidRPr="006666C9" w:rsidRDefault="00714F50" w:rsidP="00714F5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76EA4741" w14:textId="77777777" w:rsidR="00714F50" w:rsidRPr="006666C9" w:rsidRDefault="00714F50" w:rsidP="00714F5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4BC71F8" w14:textId="77777777" w:rsidR="00714F50" w:rsidRPr="006666C9" w:rsidRDefault="00714F50" w:rsidP="00714F5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1C6CEA1F" w14:textId="77777777" w:rsidR="00714F50" w:rsidRPr="006666C9" w:rsidRDefault="00714F50" w:rsidP="00714F5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195E757D" w14:textId="77777777" w:rsidR="00714F50" w:rsidRPr="006666C9" w:rsidRDefault="00714F50" w:rsidP="00714F50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6666C9" w:rsidRDefault="00714F50" w:rsidP="00714F5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161BFF3D" w14:textId="77777777" w:rsidR="00714F50" w:rsidRPr="006666C9" w:rsidRDefault="00714F50" w:rsidP="00714F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6666C9" w:rsidRDefault="00714F50" w:rsidP="00714F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6666C9" w:rsidRDefault="00714F50" w:rsidP="00714F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6666C9" w:rsidRDefault="00714F50" w:rsidP="00714F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5D0CF754" w14:textId="471E166F" w:rsidR="00714F50" w:rsidRPr="00EB697F" w:rsidRDefault="00714F50" w:rsidP="00EB697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54FDE965" w14:textId="7C6198E3" w:rsidR="00714F50" w:rsidRPr="00EB697F" w:rsidRDefault="00714F50" w:rsidP="00EB697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714F50" w:rsidRPr="00EB69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60F43" w14:textId="77777777" w:rsidR="00FA73AF" w:rsidRDefault="00FA73AF">
      <w:r>
        <w:separator/>
      </w:r>
    </w:p>
  </w:endnote>
  <w:endnote w:type="continuationSeparator" w:id="0">
    <w:p w14:paraId="74B5D626" w14:textId="77777777" w:rsidR="00FA73AF" w:rsidRDefault="00FA7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0CC45" w14:textId="77777777" w:rsidR="00BE5FCF" w:rsidRDefault="00BE5F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AD5DD" w14:textId="77777777" w:rsidR="00BE5FCF" w:rsidRDefault="00BE5F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91607" w14:textId="77777777" w:rsidR="00FA73AF" w:rsidRDefault="00FA73AF">
      <w:r>
        <w:separator/>
      </w:r>
    </w:p>
  </w:footnote>
  <w:footnote w:type="continuationSeparator" w:id="0">
    <w:p w14:paraId="2F89A0EA" w14:textId="77777777" w:rsidR="00FA73AF" w:rsidRDefault="00FA7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05C71" w14:textId="77777777" w:rsidR="00BE5FCF" w:rsidRDefault="00BE5F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76F8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28BBB" w14:textId="77777777" w:rsidR="00BE5FCF" w:rsidRDefault="00BE5F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1970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7534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9054838">
    <w:abstractNumId w:val="0"/>
  </w:num>
  <w:num w:numId="4" w16cid:durableId="1217546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3AF"/>
    <w:rsid w:val="00012286"/>
    <w:rsid w:val="000704FC"/>
    <w:rsid w:val="00071CCC"/>
    <w:rsid w:val="0007426E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43892"/>
    <w:rsid w:val="00595C87"/>
    <w:rsid w:val="005D2C65"/>
    <w:rsid w:val="005E6D94"/>
    <w:rsid w:val="0063384F"/>
    <w:rsid w:val="00643C6F"/>
    <w:rsid w:val="00646202"/>
    <w:rsid w:val="0065290F"/>
    <w:rsid w:val="006815F6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793"/>
    <w:rsid w:val="009F5CE3"/>
    <w:rsid w:val="00A0022B"/>
    <w:rsid w:val="00A346FE"/>
    <w:rsid w:val="00A47B4D"/>
    <w:rsid w:val="00A83018"/>
    <w:rsid w:val="00B774DC"/>
    <w:rsid w:val="00BE5FCF"/>
    <w:rsid w:val="00C969A6"/>
    <w:rsid w:val="00CA7D36"/>
    <w:rsid w:val="00D24208"/>
    <w:rsid w:val="00D60C38"/>
    <w:rsid w:val="00D612B3"/>
    <w:rsid w:val="00D66893"/>
    <w:rsid w:val="00D90ACB"/>
    <w:rsid w:val="00DC1500"/>
    <w:rsid w:val="00E44371"/>
    <w:rsid w:val="00E949B0"/>
    <w:rsid w:val="00EB697F"/>
    <w:rsid w:val="00EC0BEA"/>
    <w:rsid w:val="00F00591"/>
    <w:rsid w:val="00F51688"/>
    <w:rsid w:val="00F53146"/>
    <w:rsid w:val="00F91018"/>
    <w:rsid w:val="00FA0F30"/>
    <w:rsid w:val="00FA51A4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539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2023-03-29T07:46:00Z</dcterms:created>
  <dcterms:modified xsi:type="dcterms:W3CDTF">2023-04-04T09:28:00Z</dcterms:modified>
</cp:coreProperties>
</file>