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D2846" w14:textId="77777777" w:rsidR="00722C1A" w:rsidRDefault="00722C1A" w:rsidP="00722C1A">
      <w:pPr>
        <w:pStyle w:val="pkt"/>
        <w:ind w:left="0" w:firstLine="0"/>
        <w:jc w:val="center"/>
        <w:rPr>
          <w:noProof/>
        </w:rPr>
      </w:pPr>
      <w:r w:rsidRPr="008D10EB">
        <w:tab/>
      </w:r>
      <w:r w:rsidRPr="008D10EB">
        <w:tab/>
      </w:r>
    </w:p>
    <w:p w14:paraId="354EB695" w14:textId="77777777" w:rsidR="00722C1A" w:rsidRPr="00722C1A" w:rsidRDefault="00D9677C" w:rsidP="00722C1A">
      <w:pPr>
        <w:pStyle w:val="pkt"/>
        <w:ind w:left="0" w:firstLine="0"/>
        <w:jc w:val="center"/>
        <w:rPr>
          <w:b/>
          <w:color w:val="000000"/>
        </w:rPr>
      </w:pPr>
      <w:r>
        <w:rPr>
          <w:noProof/>
        </w:rPr>
        <w:drawing>
          <wp:inline distT="0" distB="0" distL="0" distR="0" wp14:anchorId="319698E9" wp14:editId="79750001">
            <wp:extent cx="5760720" cy="739775"/>
            <wp:effectExtent l="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BF51F7" w14:textId="77777777" w:rsidR="00722C1A" w:rsidRDefault="00722C1A" w:rsidP="00722C1A">
      <w:pPr>
        <w:tabs>
          <w:tab w:val="left" w:pos="694"/>
          <w:tab w:val="right" w:pos="9000"/>
        </w:tabs>
      </w:pPr>
    </w:p>
    <w:p w14:paraId="71B8306B" w14:textId="77777777" w:rsidR="00722C1A" w:rsidRDefault="00722C1A" w:rsidP="00722C1A">
      <w:pPr>
        <w:tabs>
          <w:tab w:val="left" w:pos="694"/>
          <w:tab w:val="right" w:pos="9000"/>
        </w:tabs>
        <w:rPr>
          <w:b/>
          <w:sz w:val="24"/>
          <w:szCs w:val="24"/>
        </w:rPr>
      </w:pPr>
    </w:p>
    <w:p w14:paraId="422661D9" w14:textId="77777777" w:rsidR="00722C1A" w:rsidRPr="008D10EB" w:rsidRDefault="00722C1A" w:rsidP="00722C1A">
      <w:pPr>
        <w:tabs>
          <w:tab w:val="left" w:pos="694"/>
          <w:tab w:val="right" w:pos="9000"/>
        </w:tabs>
        <w:jc w:val="right"/>
        <w:rPr>
          <w:b/>
        </w:rPr>
      </w:pPr>
      <w:r w:rsidRPr="008D10EB">
        <w:rPr>
          <w:b/>
          <w:sz w:val="24"/>
          <w:szCs w:val="24"/>
        </w:rPr>
        <w:t xml:space="preserve">Załącznik nr </w:t>
      </w:r>
      <w:r w:rsidR="006A715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8E0CA5" wp14:editId="1C87C72C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75F914" w14:textId="77777777" w:rsidR="00722C1A" w:rsidRDefault="00722C1A" w:rsidP="00722C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722C1A" w:rsidRDefault="00722C1A" w:rsidP="00722C1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E2A4C">
        <w:rPr>
          <w:b/>
          <w:sz w:val="24"/>
          <w:szCs w:val="24"/>
        </w:rPr>
        <w:t>5</w:t>
      </w:r>
    </w:p>
    <w:p w14:paraId="558487BD" w14:textId="77777777"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14:paraId="5858498E" w14:textId="77777777"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14:paraId="4E0ABC01" w14:textId="77777777" w:rsidR="00722C1A" w:rsidRPr="008D10EB" w:rsidRDefault="00722C1A" w:rsidP="00722C1A">
      <w:pPr>
        <w:tabs>
          <w:tab w:val="right" w:pos="9000"/>
        </w:tabs>
        <w:rPr>
          <w:b/>
          <w:sz w:val="32"/>
        </w:rPr>
      </w:pPr>
    </w:p>
    <w:p w14:paraId="0CDB5007" w14:textId="77777777"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14:paraId="5499D1F7" w14:textId="77777777"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14:paraId="2C18DE21" w14:textId="240E0C09" w:rsidR="004C73CE" w:rsidRDefault="00722C1A" w:rsidP="006A7152">
      <w:pPr>
        <w:tabs>
          <w:tab w:val="left" w:pos="0"/>
        </w:tabs>
        <w:jc w:val="both"/>
        <w:rPr>
          <w:b/>
        </w:rPr>
      </w:pPr>
      <w:r w:rsidRPr="008D10EB">
        <w:t>Przedmiot postepowania:</w:t>
      </w:r>
      <w:r w:rsidRPr="008D10EB">
        <w:rPr>
          <w:b/>
        </w:rPr>
        <w:t xml:space="preserve"> </w:t>
      </w:r>
      <w:r w:rsidR="00CE2A4C" w:rsidRPr="00CE2A4C">
        <w:rPr>
          <w:b/>
        </w:rPr>
        <w:t>Usługa przeprowadzenia trzech szkoleń przygotowujących do pracy ze studentem w kryzysie psychicznym, w ramach projektu  POWR.03.05.00-00-A076 - "Akademia Dostępności-Wzmocnienie potencjału AGH w zakresie wsparcia osób z niepełnosprawnościami" - K</w:t>
      </w:r>
      <w:r w:rsidR="00CE63B5">
        <w:rPr>
          <w:b/>
        </w:rPr>
        <w:t>C</w:t>
      </w:r>
      <w:r w:rsidR="00CE2A4C" w:rsidRPr="00CE2A4C">
        <w:rPr>
          <w:b/>
        </w:rPr>
        <w:t>-zp.272-1</w:t>
      </w:r>
      <w:r w:rsidR="00752959">
        <w:rPr>
          <w:b/>
        </w:rPr>
        <w:t>72</w:t>
      </w:r>
      <w:r w:rsidR="00CE2A4C" w:rsidRPr="00CE2A4C">
        <w:rPr>
          <w:b/>
        </w:rPr>
        <w:t>/2</w:t>
      </w:r>
      <w:r w:rsidR="00752959">
        <w:rPr>
          <w:b/>
        </w:rPr>
        <w:t>3</w:t>
      </w:r>
      <w:r w:rsidR="00CE2A4C" w:rsidRPr="00CE2A4C">
        <w:rPr>
          <w:b/>
        </w:rPr>
        <w:t>.</w:t>
      </w:r>
    </w:p>
    <w:p w14:paraId="510E52F5" w14:textId="77777777" w:rsidR="00CE2A4C" w:rsidRPr="008D10EB" w:rsidRDefault="00CE2A4C" w:rsidP="006A7152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8D10EB" w14:paraId="7690ECBF" w14:textId="77777777" w:rsidTr="00271BD1">
        <w:trPr>
          <w:trHeight w:val="210"/>
        </w:trPr>
        <w:tc>
          <w:tcPr>
            <w:tcW w:w="1701" w:type="dxa"/>
            <w:vAlign w:val="center"/>
          </w:tcPr>
          <w:p w14:paraId="2D9158F9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3C0F0560" w14:textId="77777777"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</w:t>
            </w:r>
            <w:r w:rsidR="003E703D">
              <w:rPr>
                <w:b/>
                <w:color w:val="000000"/>
                <w:sz w:val="22"/>
                <w:szCs w:val="22"/>
              </w:rPr>
              <w:t>2</w:t>
            </w:r>
            <w:r w:rsidRPr="008D10EB">
              <w:rPr>
                <w:b/>
                <w:color w:val="000000"/>
                <w:sz w:val="22"/>
                <w:szCs w:val="22"/>
              </w:rPr>
              <w:t>.</w:t>
            </w:r>
            <w:r w:rsidR="00D9677C">
              <w:rPr>
                <w:b/>
                <w:color w:val="000000"/>
                <w:sz w:val="22"/>
                <w:szCs w:val="22"/>
              </w:rPr>
              <w:t xml:space="preserve">3 </w:t>
            </w:r>
            <w:r w:rsidRPr="008D10EB">
              <w:rPr>
                <w:b/>
                <w:color w:val="000000"/>
                <w:sz w:val="22"/>
                <w:szCs w:val="22"/>
              </w:rPr>
              <w:t>SWZ</w:t>
            </w:r>
          </w:p>
        </w:tc>
        <w:tc>
          <w:tcPr>
            <w:tcW w:w="2410" w:type="dxa"/>
            <w:vAlign w:val="center"/>
          </w:tcPr>
          <w:p w14:paraId="274E0134" w14:textId="77777777"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1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722C1A" w:rsidRPr="008D10EB" w14:paraId="500C8673" w14:textId="77777777" w:rsidTr="00271BD1">
        <w:trPr>
          <w:trHeight w:val="1286"/>
        </w:trPr>
        <w:tc>
          <w:tcPr>
            <w:tcW w:w="1701" w:type="dxa"/>
          </w:tcPr>
          <w:p w14:paraId="30D758D1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14:paraId="50772676" w14:textId="77777777" w:rsidR="00722C1A" w:rsidRDefault="006A7152" w:rsidP="00271BD1">
            <w:pPr>
              <w:tabs>
                <w:tab w:val="left" w:pos="0"/>
              </w:tabs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Wskazana osoba</w:t>
            </w:r>
            <w:r w:rsidR="00D9677C">
              <w:rPr>
                <w:bCs/>
                <w:iCs/>
                <w:color w:val="000000"/>
                <w:lang w:eastAsia="zh-CN"/>
              </w:rPr>
              <w:t>:</w:t>
            </w:r>
          </w:p>
          <w:p w14:paraId="060B6339" w14:textId="77777777" w:rsidR="00D9677C" w:rsidRPr="00D9677C" w:rsidRDefault="00D9677C" w:rsidP="00D9677C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9677C">
              <w:t>posiada wykształcenie psychologiczne lub z zakresu psychiatrii tj.</w:t>
            </w:r>
            <w:r>
              <w:rPr>
                <w:sz w:val="24"/>
                <w:szCs w:val="24"/>
              </w:rPr>
              <w:t xml:space="preserve"> </w:t>
            </w:r>
            <w:r w:rsidRPr="00D9677C">
              <w:rPr>
                <w:sz w:val="24"/>
                <w:szCs w:val="24"/>
                <w:highlight w:val="yellow"/>
              </w:rPr>
              <w:t xml:space="preserve">……………………………….. </w:t>
            </w:r>
            <w:r w:rsidRPr="00D9677C">
              <w:rPr>
                <w:i/>
                <w:highlight w:val="yellow"/>
              </w:rPr>
              <w:t>(należy wpisać nazwę uczelni i ukończonego kierunku studiów)</w:t>
            </w:r>
          </w:p>
          <w:p w14:paraId="7DEA39D3" w14:textId="77777777" w:rsidR="00D9677C" w:rsidRDefault="00D9677C" w:rsidP="00D9677C">
            <w:pPr>
              <w:tabs>
                <w:tab w:val="left" w:pos="0"/>
              </w:tabs>
              <w:jc w:val="both"/>
            </w:pPr>
            <w:r>
              <w:t xml:space="preserve">- w okresie ostatnich 5 lat przed terminem składania ofert należycie zrealizowała </w:t>
            </w:r>
            <w:r w:rsidRPr="00D9677C">
              <w:t>………….</w:t>
            </w:r>
            <w:r w:rsidRPr="00D9677C">
              <w:rPr>
                <w:i/>
              </w:rPr>
              <w:t xml:space="preserve"> </w:t>
            </w:r>
            <w:r w:rsidRPr="00D9677C">
              <w:rPr>
                <w:i/>
                <w:highlight w:val="yellow"/>
              </w:rPr>
              <w:t>(należy wpisać ilość)</w:t>
            </w:r>
            <w:r>
              <w:t xml:space="preserve"> usługi szkoleniowe w obszarze pracy ze studentem w kryzysie psychicznym tj.:</w:t>
            </w:r>
          </w:p>
          <w:p w14:paraId="1DB955BB" w14:textId="77777777" w:rsidR="00D9677C" w:rsidRDefault="00D9677C" w:rsidP="00D9677C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</w:t>
            </w:r>
            <w:r>
              <w:rPr>
                <w:color w:val="000000"/>
                <w:highlight w:val="yellow"/>
              </w:rPr>
              <w:t>………………. (należy wpisać datę i nazwę szkolenia)</w:t>
            </w:r>
          </w:p>
          <w:p w14:paraId="6A1AA6FF" w14:textId="77777777" w:rsidR="00D9677C" w:rsidRDefault="00D9677C" w:rsidP="00D9677C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</w:t>
            </w:r>
            <w:r>
              <w:rPr>
                <w:color w:val="000000"/>
                <w:highlight w:val="yellow"/>
              </w:rPr>
              <w:t>………………. (należy wpisać datę i nazwę szkolenia)</w:t>
            </w:r>
          </w:p>
          <w:p w14:paraId="1B856A18" w14:textId="77777777" w:rsidR="00D9677C" w:rsidRDefault="00D9677C" w:rsidP="00D9677C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</w:t>
            </w:r>
            <w:r>
              <w:rPr>
                <w:color w:val="000000"/>
                <w:highlight w:val="yellow"/>
              </w:rPr>
              <w:t>………………. (należy wpisać datę i nazwę szkolenia)</w:t>
            </w:r>
          </w:p>
          <w:p w14:paraId="6843CBF2" w14:textId="77777777" w:rsidR="00D9677C" w:rsidRPr="008D10EB" w:rsidRDefault="00D9677C" w:rsidP="00D9677C">
            <w:pPr>
              <w:tabs>
                <w:tab w:val="left" w:pos="0"/>
              </w:tabs>
              <w:jc w:val="both"/>
            </w:pPr>
            <w:r>
              <w:rPr>
                <w:b/>
                <w:color w:val="000000"/>
              </w:rPr>
              <w:t xml:space="preserve">- </w:t>
            </w:r>
            <w:r>
              <w:rPr>
                <w:color w:val="000000"/>
                <w:highlight w:val="yellow"/>
              </w:rPr>
              <w:t>………………. (należy wpisać datę i nazwę szkolenia</w:t>
            </w:r>
          </w:p>
        </w:tc>
        <w:tc>
          <w:tcPr>
            <w:tcW w:w="2410" w:type="dxa"/>
          </w:tcPr>
          <w:p w14:paraId="0BF3E9B8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2759F36A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14:paraId="40DBEC7E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14:paraId="0B8EBA1B" w14:textId="77777777" w:rsidR="00722C1A" w:rsidRPr="008D10EB" w:rsidRDefault="00722C1A" w:rsidP="00722C1A">
      <w:pPr>
        <w:jc w:val="both"/>
        <w:rPr>
          <w:b/>
        </w:rPr>
      </w:pPr>
      <w:r w:rsidRPr="008D10EB">
        <w:rPr>
          <w:b/>
        </w:rPr>
        <w:t xml:space="preserve">Oświadczamy, że ww.  osoby posiadają wskazane </w:t>
      </w:r>
      <w:r w:rsidR="006A7152">
        <w:rPr>
          <w:b/>
        </w:rPr>
        <w:t>uprawnienia</w:t>
      </w:r>
      <w:r w:rsidRPr="008D10EB">
        <w:rPr>
          <w:b/>
        </w:rPr>
        <w:t xml:space="preserve">. Zobowiązuję się,  przed podpisaniem umowy, do przedłożenia kopii </w:t>
      </w:r>
      <w:r w:rsidR="006A7152">
        <w:rPr>
          <w:b/>
        </w:rPr>
        <w:t>dokumentów potwierdzających uprawnienia</w:t>
      </w:r>
      <w:r w:rsidRPr="008D10EB">
        <w:rPr>
          <w:b/>
        </w:rPr>
        <w:t>, poświadczonych za zgodność z oryginałem przez Wykonawcę.</w:t>
      </w:r>
    </w:p>
    <w:p w14:paraId="7D86467E" w14:textId="77777777" w:rsidR="00722C1A" w:rsidRPr="008D10EB" w:rsidRDefault="00722C1A" w:rsidP="00722C1A">
      <w:pPr>
        <w:jc w:val="both"/>
        <w:rPr>
          <w:b/>
        </w:rPr>
      </w:pPr>
    </w:p>
    <w:p w14:paraId="234B41D1" w14:textId="77777777" w:rsidR="00722C1A" w:rsidRPr="008D10EB" w:rsidRDefault="00722C1A" w:rsidP="00722C1A">
      <w:pPr>
        <w:spacing w:line="360" w:lineRule="auto"/>
        <w:jc w:val="both"/>
      </w:pPr>
    </w:p>
    <w:p w14:paraId="1928B416" w14:textId="77777777" w:rsidR="00722C1A" w:rsidRPr="008D10EB" w:rsidRDefault="00722C1A" w:rsidP="00722C1A">
      <w:pPr>
        <w:spacing w:line="360" w:lineRule="auto"/>
        <w:jc w:val="both"/>
      </w:pPr>
    </w:p>
    <w:p w14:paraId="49917C92" w14:textId="77777777" w:rsidR="00722C1A" w:rsidRPr="008D10EB" w:rsidRDefault="00722C1A" w:rsidP="00722C1A">
      <w:pPr>
        <w:jc w:val="both"/>
        <w:rPr>
          <w:b/>
          <w:color w:val="FF0000"/>
        </w:rPr>
      </w:pPr>
      <w:r w:rsidRPr="008D10EB">
        <w:rPr>
          <w:b/>
          <w:color w:val="FF0000"/>
        </w:rPr>
        <w:t xml:space="preserve">Dokument należy sporządzić w postaci elektronicznej i podpisać </w:t>
      </w:r>
      <w:r w:rsidR="00125E07" w:rsidRPr="00125E07">
        <w:rPr>
          <w:b/>
          <w:color w:val="FF0000"/>
        </w:rPr>
        <w:t>kwalifikowany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elektroniczny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lub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zaufany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lub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osobisty</w:t>
      </w:r>
      <w:r w:rsidR="00125E07">
        <w:rPr>
          <w:b/>
          <w:color w:val="FF0000"/>
        </w:rPr>
        <w:t>m</w:t>
      </w:r>
      <w:r w:rsidRPr="008D10EB">
        <w:rPr>
          <w:b/>
          <w:color w:val="FF0000"/>
        </w:rPr>
        <w:t>.</w:t>
      </w:r>
    </w:p>
    <w:p w14:paraId="6D64B8F0" w14:textId="77777777" w:rsidR="00722C1A" w:rsidRPr="008D10EB" w:rsidRDefault="00722C1A" w:rsidP="00722C1A">
      <w:pPr>
        <w:rPr>
          <w:sz w:val="16"/>
          <w:szCs w:val="16"/>
        </w:rPr>
      </w:pPr>
    </w:p>
    <w:p w14:paraId="4C17CF77" w14:textId="77777777" w:rsidR="00722C1A" w:rsidRPr="008D10EB" w:rsidRDefault="00722C1A" w:rsidP="00722C1A">
      <w:pPr>
        <w:rPr>
          <w:sz w:val="16"/>
          <w:szCs w:val="16"/>
        </w:rPr>
      </w:pPr>
    </w:p>
    <w:p w14:paraId="487EE0DF" w14:textId="77777777"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14:paraId="4685A048" w14:textId="77777777"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0F62B8C2" w14:textId="77777777" w:rsidR="00722C1A" w:rsidRPr="008D10EB" w:rsidRDefault="00722C1A" w:rsidP="00722C1A"/>
    <w:p w14:paraId="5956B2B5" w14:textId="77777777" w:rsidR="00722C1A" w:rsidRPr="008D10EB" w:rsidRDefault="00722C1A" w:rsidP="00722C1A"/>
    <w:p w14:paraId="6E12A77D" w14:textId="77777777" w:rsidR="00722C1A" w:rsidRPr="008D10EB" w:rsidRDefault="00722C1A" w:rsidP="00722C1A"/>
    <w:p w14:paraId="5CB0492A" w14:textId="77777777" w:rsidR="00722C1A" w:rsidRPr="008D10EB" w:rsidRDefault="00722C1A" w:rsidP="00722C1A"/>
    <w:p w14:paraId="71F3B9AE" w14:textId="77777777" w:rsidR="00722C1A" w:rsidRPr="008D10EB" w:rsidRDefault="00722C1A" w:rsidP="00722C1A"/>
    <w:p w14:paraId="2E2737DB" w14:textId="77777777" w:rsidR="00F55B12" w:rsidRPr="00722C1A" w:rsidRDefault="00F55B12" w:rsidP="00722C1A"/>
    <w:sectPr w:rsidR="00F55B12" w:rsidRPr="00722C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58DAF" w14:textId="77777777" w:rsidR="00C631BE" w:rsidRDefault="00C631BE">
      <w:r>
        <w:separator/>
      </w:r>
    </w:p>
  </w:endnote>
  <w:endnote w:type="continuationSeparator" w:id="0">
    <w:p w14:paraId="36EC1315" w14:textId="77777777" w:rsidR="00C631BE" w:rsidRDefault="00C63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D3651" w14:textId="77777777" w:rsidR="00416A70" w:rsidRDefault="00416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3524C" w14:textId="77777777" w:rsidR="00416A70" w:rsidRDefault="00416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76FEE" w14:textId="77777777" w:rsidR="00416A70" w:rsidRDefault="00416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E7241" w14:textId="77777777" w:rsidR="00C631BE" w:rsidRDefault="00C631BE">
      <w:r>
        <w:separator/>
      </w:r>
    </w:p>
  </w:footnote>
  <w:footnote w:type="continuationSeparator" w:id="0">
    <w:p w14:paraId="0584315A" w14:textId="77777777" w:rsidR="00C631BE" w:rsidRDefault="00C631BE">
      <w:r>
        <w:continuationSeparator/>
      </w:r>
    </w:p>
  </w:footnote>
  <w:footnote w:id="1">
    <w:p w14:paraId="25F042AF" w14:textId="77777777" w:rsidR="00722C1A" w:rsidRPr="00E60B5C" w:rsidRDefault="00722C1A" w:rsidP="00722C1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6C579" w14:textId="77777777" w:rsidR="00416A70" w:rsidRDefault="00416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58325" w14:textId="77777777"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11E23" w14:textId="77777777" w:rsidR="00416A70" w:rsidRDefault="00416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6220C0"/>
    <w:multiLevelType w:val="hybridMultilevel"/>
    <w:tmpl w:val="5C7A1BF8"/>
    <w:lvl w:ilvl="0" w:tplc="49B874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FAD28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1E6EEA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EA9D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0A9EF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BAC6A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0223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166A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9AA52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3888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063"/>
    <w:rsid w:val="000056A4"/>
    <w:rsid w:val="00081063"/>
    <w:rsid w:val="00125E07"/>
    <w:rsid w:val="002328A0"/>
    <w:rsid w:val="002A7F51"/>
    <w:rsid w:val="00375FEC"/>
    <w:rsid w:val="003E703D"/>
    <w:rsid w:val="00416A70"/>
    <w:rsid w:val="00425A01"/>
    <w:rsid w:val="004C73CE"/>
    <w:rsid w:val="00527F15"/>
    <w:rsid w:val="006A7152"/>
    <w:rsid w:val="006B5D93"/>
    <w:rsid w:val="00722C1A"/>
    <w:rsid w:val="00752959"/>
    <w:rsid w:val="008539D0"/>
    <w:rsid w:val="008E4A55"/>
    <w:rsid w:val="008E66F9"/>
    <w:rsid w:val="0093539E"/>
    <w:rsid w:val="009E4F5D"/>
    <w:rsid w:val="00B33027"/>
    <w:rsid w:val="00B579E9"/>
    <w:rsid w:val="00C303B2"/>
    <w:rsid w:val="00C631BE"/>
    <w:rsid w:val="00CE2A4C"/>
    <w:rsid w:val="00CE63B5"/>
    <w:rsid w:val="00D9677C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2D2CBE"/>
  <w15:chartTrackingRefBased/>
  <w15:docId w15:val="{FA65C610-C548-43C8-B242-227DF123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2C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1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A70"/>
  </w:style>
  <w:style w:type="paragraph" w:styleId="Tekstprzypisudolnego">
    <w:name w:val="footnote text"/>
    <w:basedOn w:val="Normalny"/>
    <w:link w:val="TekstprzypisudolnegoZnak"/>
    <w:semiHidden/>
    <w:rsid w:val="00722C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C1A"/>
  </w:style>
  <w:style w:type="paragraph" w:customStyle="1" w:styleId="pkt">
    <w:name w:val="pkt"/>
    <w:basedOn w:val="Normalny"/>
    <w:rsid w:val="00722C1A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  <w:style w:type="character" w:customStyle="1" w:styleId="AkapitzlistZnak">
    <w:name w:val="Akapit z listą Znak"/>
    <w:link w:val="Akapitzlist"/>
    <w:uiPriority w:val="34"/>
    <w:locked/>
    <w:rsid w:val="00D9677C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D9677C"/>
    <w:pPr>
      <w:suppressAutoHyphens/>
      <w:autoSpaceDN w:val="0"/>
      <w:spacing w:after="160" w:line="247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272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Katarzyna Breguła</cp:lastModifiedBy>
  <cp:revision>2</cp:revision>
  <cp:lastPrinted>2023-03-28T10:18:00Z</cp:lastPrinted>
  <dcterms:created xsi:type="dcterms:W3CDTF">2023-03-28T10:18:00Z</dcterms:created>
  <dcterms:modified xsi:type="dcterms:W3CDTF">2023-03-28T10:18:00Z</dcterms:modified>
</cp:coreProperties>
</file>