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80945" w14:textId="77777777" w:rsidR="00843934" w:rsidRDefault="006A5163" w:rsidP="00843934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</w:t>
      </w:r>
      <w:r w:rsidR="009847DE">
        <w:rPr>
          <w:noProof/>
        </w:rPr>
        <w:drawing>
          <wp:inline distT="0" distB="0" distL="0" distR="0" wp14:anchorId="5828AED8" wp14:editId="2BC875E1">
            <wp:extent cx="5760720" cy="73977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Verdana"/>
          <w:sz w:val="16"/>
          <w:szCs w:val="16"/>
        </w:rPr>
        <w:t xml:space="preserve">                    </w:t>
      </w:r>
    </w:p>
    <w:p w14:paraId="3B687754" w14:textId="77777777" w:rsidR="006A5163" w:rsidRPr="009475A8" w:rsidRDefault="006A5163" w:rsidP="006A516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1B6B47F" w14:textId="77777777" w:rsidR="006A5163" w:rsidRPr="009475A8" w:rsidRDefault="006A5163" w:rsidP="006A5163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93743F4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836BCFB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6FCE51E" w14:textId="77777777" w:rsidR="006A5163" w:rsidRPr="009475A8" w:rsidRDefault="006A5163" w:rsidP="006A5163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EEE7401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CE54ED7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40E46FA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2C5B97D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669D3FE" w14:textId="77777777" w:rsidR="006A5163" w:rsidRPr="009475A8" w:rsidRDefault="006A5163" w:rsidP="006A5163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4F67A1D" w14:textId="77777777" w:rsidR="006A5163" w:rsidRPr="009475A8" w:rsidRDefault="006A5163" w:rsidP="006A5163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EB75EEA" w14:textId="77777777" w:rsidR="006A5163" w:rsidRPr="009475A8" w:rsidRDefault="006A5163" w:rsidP="006A5163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BC0E935" w14:textId="77777777" w:rsidR="006A5163" w:rsidRPr="009475A8" w:rsidRDefault="006A5163" w:rsidP="006A5163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2BF8AEB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79412C2A" w14:textId="77777777" w:rsidR="006A5163" w:rsidRPr="00725B4A" w:rsidRDefault="006A5163" w:rsidP="006A5163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Pzp)</w:t>
      </w:r>
    </w:p>
    <w:p w14:paraId="54483C72" w14:textId="77777777" w:rsidR="006A5163" w:rsidRPr="00D52EEE" w:rsidRDefault="006A5163" w:rsidP="006A5163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243BE8C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BF1F899" w14:textId="25CE15F1" w:rsidR="006A5163" w:rsidRPr="00D52EEE" w:rsidRDefault="006A5163" w:rsidP="006A516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C1183" w:rsidRPr="00CC1183">
        <w:rPr>
          <w:rFonts w:ascii="Arial" w:eastAsia="Times New Roman" w:hAnsi="Arial" w:cs="Arial"/>
          <w:b/>
          <w:sz w:val="20"/>
          <w:szCs w:val="20"/>
          <w:lang w:eastAsia="pl-PL"/>
        </w:rPr>
        <w:t>Usługa przeprowadzenia trzech szkoleń przygotowujących do pracy ze studentem w kryzysie psychicznym, w ramach projektu  POWR.03.05.00-00-A076 - "Akademia Dostępności-Wzmocnienie potencjału AGH w zakresie wsparcia osób z niepełnosprawnościami" - K</w:t>
      </w:r>
      <w:r w:rsidR="0021591E">
        <w:rPr>
          <w:rFonts w:ascii="Arial" w:eastAsia="Times New Roman" w:hAnsi="Arial" w:cs="Arial"/>
          <w:b/>
          <w:sz w:val="20"/>
          <w:szCs w:val="20"/>
          <w:lang w:eastAsia="pl-PL"/>
        </w:rPr>
        <w:t>C</w:t>
      </w:r>
      <w:r w:rsidR="00CC1183" w:rsidRPr="00CC1183">
        <w:rPr>
          <w:rFonts w:ascii="Arial" w:eastAsia="Times New Roman" w:hAnsi="Arial" w:cs="Arial"/>
          <w:b/>
          <w:sz w:val="20"/>
          <w:szCs w:val="20"/>
          <w:lang w:eastAsia="pl-PL"/>
        </w:rPr>
        <w:t>-zp.272-</w:t>
      </w:r>
      <w:r w:rsidR="00C423E6">
        <w:rPr>
          <w:rFonts w:ascii="Arial" w:eastAsia="Times New Roman" w:hAnsi="Arial" w:cs="Arial"/>
          <w:b/>
          <w:sz w:val="20"/>
          <w:szCs w:val="20"/>
          <w:lang w:eastAsia="pl-PL"/>
        </w:rPr>
        <w:t>172</w:t>
      </w:r>
      <w:r w:rsidR="00CC1183" w:rsidRPr="00CC1183">
        <w:rPr>
          <w:rFonts w:ascii="Arial" w:eastAsia="Times New Roman" w:hAnsi="Arial" w:cs="Arial"/>
          <w:b/>
          <w:sz w:val="20"/>
          <w:szCs w:val="20"/>
          <w:lang w:eastAsia="pl-PL"/>
        </w:rPr>
        <w:t>/2</w:t>
      </w:r>
      <w:r w:rsidR="00C423E6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7CDAC33F" w14:textId="77777777" w:rsidR="006A5163" w:rsidRPr="00D52EEE" w:rsidRDefault="006A5163" w:rsidP="006A5163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6F813488" w14:textId="77777777" w:rsidR="006A5163" w:rsidRPr="00D52EEE" w:rsidRDefault="006A5163" w:rsidP="006A5163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C92DEE" w14:textId="77777777" w:rsidR="001D0CA2" w:rsidRDefault="006A5163" w:rsidP="001D0CA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22F3EC4A" w14:textId="77777777" w:rsidR="006A5163" w:rsidRPr="00B931A1" w:rsidRDefault="006A5163" w:rsidP="006A5163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Pzp</w:t>
      </w:r>
    </w:p>
    <w:p w14:paraId="02BC8AC9" w14:textId="6F7A7A9D" w:rsidR="006A5163" w:rsidRPr="00D52EEE" w:rsidRDefault="006A5163" w:rsidP="006A5163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="0032685D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>……………………………………………………………………………………………………………………………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1FEA5EA9" w14:textId="77777777" w:rsidR="00B931A1" w:rsidRPr="001D0CA2" w:rsidRDefault="00B931A1" w:rsidP="00B931A1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highlight w:val="yellow"/>
          <w:lang w:val="x-none"/>
        </w:rPr>
      </w:pPr>
      <w:r w:rsidRPr="001D0CA2">
        <w:rPr>
          <w:rFonts w:ascii="Arial" w:hAnsi="Arial" w:cs="Arial"/>
          <w:sz w:val="20"/>
          <w:szCs w:val="20"/>
          <w:highlight w:val="yellow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D3E4E5C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A511EE0" w14:textId="77777777" w:rsidR="006A5163" w:rsidRPr="00D52EEE" w:rsidRDefault="006A5163" w:rsidP="006A5163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51A502A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D823E77" w14:textId="77777777" w:rsidR="006A5163" w:rsidRPr="00D52EEE" w:rsidRDefault="006A5163" w:rsidP="006A5163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8A32196" w14:textId="77777777" w:rsidR="006A5163" w:rsidRPr="00FD003F" w:rsidRDefault="006A5163" w:rsidP="006A5163">
      <w:pPr>
        <w:jc w:val="right"/>
        <w:rPr>
          <w:rFonts w:ascii="Arial" w:hAnsi="Arial" w:cs="Arial"/>
          <w:sz w:val="20"/>
          <w:szCs w:val="20"/>
        </w:rPr>
      </w:pPr>
    </w:p>
    <w:p w14:paraId="054C66D7" w14:textId="77777777" w:rsidR="006A5163" w:rsidRPr="00FD003F" w:rsidRDefault="006A5163" w:rsidP="006A516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podpisana </w:t>
      </w:r>
      <w:r w:rsidR="00C00215"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kwalifikowanym podpisem elektronicznym lub podpisem zaufanym lub podpisem osobistym.</w:t>
      </w:r>
    </w:p>
    <w:p w14:paraId="5F11F66F" w14:textId="77777777" w:rsidR="006A5163" w:rsidRPr="009475A8" w:rsidRDefault="006A5163" w:rsidP="006A5163"/>
    <w:p w14:paraId="4F27E03B" w14:textId="77777777" w:rsidR="006A5163" w:rsidRPr="009475A8" w:rsidRDefault="006A5163" w:rsidP="006A5163"/>
    <w:p w14:paraId="47D22474" w14:textId="77777777" w:rsidR="006A5163" w:rsidRPr="009475A8" w:rsidRDefault="006A5163" w:rsidP="006A5163"/>
    <w:p w14:paraId="63CD5AFE" w14:textId="77777777"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84CD7" w14:textId="77777777" w:rsidR="0015319F" w:rsidRDefault="0015319F" w:rsidP="0038231F">
      <w:pPr>
        <w:spacing w:after="0" w:line="240" w:lineRule="auto"/>
      </w:pPr>
      <w:r>
        <w:separator/>
      </w:r>
    </w:p>
  </w:endnote>
  <w:endnote w:type="continuationSeparator" w:id="0">
    <w:p w14:paraId="75541E2D" w14:textId="77777777" w:rsidR="0015319F" w:rsidRDefault="001531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F50BF" w14:textId="77777777" w:rsidR="00A863E7" w:rsidRDefault="00A863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DD7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BD2F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57BC2" w14:textId="77777777" w:rsidR="00A863E7" w:rsidRDefault="00A863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C595E" w14:textId="77777777" w:rsidR="0015319F" w:rsidRDefault="0015319F" w:rsidP="0038231F">
      <w:pPr>
        <w:spacing w:after="0" w:line="240" w:lineRule="auto"/>
      </w:pPr>
      <w:r>
        <w:separator/>
      </w:r>
    </w:p>
  </w:footnote>
  <w:footnote w:type="continuationSeparator" w:id="0">
    <w:p w14:paraId="446EBC5E" w14:textId="77777777" w:rsidR="0015319F" w:rsidRDefault="001531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41578" w14:textId="77777777" w:rsidR="00A863E7" w:rsidRDefault="00A8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C49B8" w14:textId="77777777" w:rsidR="00A863E7" w:rsidRDefault="00A8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B5B4C" w14:textId="77777777" w:rsidR="00A863E7" w:rsidRDefault="00A863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324A1B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385607">
    <w:abstractNumId w:val="8"/>
  </w:num>
  <w:num w:numId="2" w16cid:durableId="743334743">
    <w:abstractNumId w:val="0"/>
  </w:num>
  <w:num w:numId="3" w16cid:durableId="1885210423">
    <w:abstractNumId w:val="7"/>
  </w:num>
  <w:num w:numId="4" w16cid:durableId="1746340102">
    <w:abstractNumId w:val="10"/>
  </w:num>
  <w:num w:numId="5" w16cid:durableId="1907764104">
    <w:abstractNumId w:val="9"/>
  </w:num>
  <w:num w:numId="6" w16cid:durableId="1436318100">
    <w:abstractNumId w:val="6"/>
  </w:num>
  <w:num w:numId="7" w16cid:durableId="863443612">
    <w:abstractNumId w:val="1"/>
  </w:num>
  <w:num w:numId="8" w16cid:durableId="344986371">
    <w:abstractNumId w:val="3"/>
  </w:num>
  <w:num w:numId="9" w16cid:durableId="60293129">
    <w:abstractNumId w:val="2"/>
  </w:num>
  <w:num w:numId="10" w16cid:durableId="601766705">
    <w:abstractNumId w:val="5"/>
  </w:num>
  <w:num w:numId="11" w16cid:durableId="978744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13876230">
    <w:abstractNumId w:val="4"/>
  </w:num>
  <w:num w:numId="13" w16cid:durableId="955616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8F7"/>
    <w:rsid w:val="000127E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319F"/>
    <w:rsid w:val="001902D2"/>
    <w:rsid w:val="001C6945"/>
    <w:rsid w:val="001D0CA2"/>
    <w:rsid w:val="001F027E"/>
    <w:rsid w:val="001F461B"/>
    <w:rsid w:val="00203A40"/>
    <w:rsid w:val="0021591E"/>
    <w:rsid w:val="002168A8"/>
    <w:rsid w:val="00224FA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685D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6FD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78F7"/>
    <w:rsid w:val="006A3A1F"/>
    <w:rsid w:val="006A5163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1C89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3934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7D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863E7"/>
    <w:rsid w:val="00AE6FF2"/>
    <w:rsid w:val="00B0088C"/>
    <w:rsid w:val="00B15219"/>
    <w:rsid w:val="00B15FD3"/>
    <w:rsid w:val="00B34079"/>
    <w:rsid w:val="00B8005E"/>
    <w:rsid w:val="00B90E42"/>
    <w:rsid w:val="00B931A1"/>
    <w:rsid w:val="00BB0C3C"/>
    <w:rsid w:val="00C00215"/>
    <w:rsid w:val="00C014B5"/>
    <w:rsid w:val="00C113BF"/>
    <w:rsid w:val="00C4103F"/>
    <w:rsid w:val="00C423E6"/>
    <w:rsid w:val="00C57DEB"/>
    <w:rsid w:val="00C737A7"/>
    <w:rsid w:val="00C81012"/>
    <w:rsid w:val="00CC1183"/>
    <w:rsid w:val="00CD0851"/>
    <w:rsid w:val="00D23F3D"/>
    <w:rsid w:val="00D34D9A"/>
    <w:rsid w:val="00D409DE"/>
    <w:rsid w:val="00D42C9B"/>
    <w:rsid w:val="00D531D5"/>
    <w:rsid w:val="00D61B33"/>
    <w:rsid w:val="00D7532C"/>
    <w:rsid w:val="00DA6EC7"/>
    <w:rsid w:val="00DB370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F84DD"/>
  <w15:chartTrackingRefBased/>
  <w15:docId w15:val="{9F879275-02B7-4A9A-9547-2A69201F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516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6A5163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7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C8E37-E875-4392-BB71-6D6E26F1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4</cp:revision>
  <cp:lastPrinted>2016-07-26T10:32:00Z</cp:lastPrinted>
  <dcterms:created xsi:type="dcterms:W3CDTF">2023-03-28T08:14:00Z</dcterms:created>
  <dcterms:modified xsi:type="dcterms:W3CDTF">2023-03-31T11:03:00Z</dcterms:modified>
</cp:coreProperties>
</file>