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6E226" w14:textId="77777777" w:rsidR="00EB1359" w:rsidRPr="003261E7" w:rsidRDefault="005C41F4" w:rsidP="00EB1359">
      <w:pPr>
        <w:spacing w:after="240"/>
        <w:jc w:val="right"/>
        <w:rPr>
          <w:sz w:val="22"/>
          <w:szCs w:val="22"/>
        </w:rPr>
      </w:pPr>
      <w:r w:rsidRPr="005C41F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5C41F4">
        <w:rPr>
          <w:sz w:val="22"/>
          <w:szCs w:val="22"/>
        </w:rPr>
        <w:t>2023-04-05</w:t>
      </w:r>
    </w:p>
    <w:p w14:paraId="540E84AD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C04B584" w14:textId="161EA408" w:rsidR="00EB1359" w:rsidRPr="003261E7" w:rsidRDefault="005C41F4" w:rsidP="00EB1359">
      <w:pPr>
        <w:spacing w:after="40"/>
        <w:rPr>
          <w:b/>
          <w:bCs/>
          <w:sz w:val="22"/>
          <w:szCs w:val="22"/>
        </w:rPr>
      </w:pPr>
      <w:r w:rsidRPr="005C41F4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6BB46C88" w14:textId="77777777" w:rsidR="00EB1359" w:rsidRPr="003261E7" w:rsidRDefault="005C41F4" w:rsidP="00EB1359">
      <w:pPr>
        <w:rPr>
          <w:sz w:val="22"/>
          <w:szCs w:val="22"/>
        </w:rPr>
      </w:pPr>
      <w:r w:rsidRPr="005C41F4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5C41F4">
        <w:rPr>
          <w:sz w:val="22"/>
          <w:szCs w:val="22"/>
        </w:rPr>
        <w:t>66</w:t>
      </w:r>
    </w:p>
    <w:p w14:paraId="03B4869C" w14:textId="7FD00524" w:rsidR="00EB1359" w:rsidRDefault="005C41F4" w:rsidP="00EB1359">
      <w:pPr>
        <w:rPr>
          <w:sz w:val="22"/>
          <w:szCs w:val="22"/>
        </w:rPr>
      </w:pPr>
      <w:r w:rsidRPr="005C41F4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5C41F4">
        <w:rPr>
          <w:sz w:val="22"/>
          <w:szCs w:val="22"/>
        </w:rPr>
        <w:t>Kraków</w:t>
      </w:r>
    </w:p>
    <w:p w14:paraId="6A6231A2" w14:textId="541701EC" w:rsidR="00E7666B" w:rsidRDefault="00E7666B" w:rsidP="00EB1359">
      <w:pPr>
        <w:rPr>
          <w:sz w:val="22"/>
          <w:szCs w:val="22"/>
        </w:rPr>
      </w:pPr>
    </w:p>
    <w:p w14:paraId="0FBE1929" w14:textId="77777777" w:rsidR="008828F6" w:rsidRDefault="008828F6" w:rsidP="00EB1359">
      <w:pPr>
        <w:rPr>
          <w:sz w:val="22"/>
          <w:szCs w:val="22"/>
        </w:rPr>
      </w:pPr>
    </w:p>
    <w:p w14:paraId="11B18E0F" w14:textId="1D1A29B0" w:rsidR="00E7666B" w:rsidRPr="003261E7" w:rsidRDefault="00E7666B" w:rsidP="00EB1359">
      <w:pPr>
        <w:rPr>
          <w:sz w:val="22"/>
          <w:szCs w:val="22"/>
        </w:rPr>
      </w:pPr>
      <w:r>
        <w:rPr>
          <w:sz w:val="22"/>
          <w:szCs w:val="22"/>
        </w:rPr>
        <w:t>SZP-271-56/22-216.UG</w:t>
      </w:r>
    </w:p>
    <w:p w14:paraId="396C0386" w14:textId="0AD7F3AB" w:rsidR="00E7666B" w:rsidRDefault="00E7666B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19AB9C53" w14:textId="77777777" w:rsidR="008828F6" w:rsidRDefault="008828F6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46E60166" w14:textId="5CD6D9BD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0D078D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8B91205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EF526F4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C41F4" w:rsidRPr="003261E7" w14:paraId="217D4014" w14:textId="77777777" w:rsidTr="00060A52">
        <w:trPr>
          <w:trHeight w:val="638"/>
        </w:trPr>
        <w:tc>
          <w:tcPr>
            <w:tcW w:w="959" w:type="dxa"/>
            <w:shd w:val="clear" w:color="auto" w:fill="auto"/>
          </w:tcPr>
          <w:p w14:paraId="2DE43B7A" w14:textId="77777777" w:rsidR="005C41F4" w:rsidRPr="003261E7" w:rsidRDefault="005C41F4" w:rsidP="00060A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CA932F" w14:textId="77777777" w:rsidR="005C41F4" w:rsidRPr="003261E7" w:rsidRDefault="005C41F4" w:rsidP="00060A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C41F4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C41F4">
              <w:rPr>
                <w:b/>
                <w:bCs/>
                <w:sz w:val="22"/>
                <w:szCs w:val="22"/>
              </w:rPr>
              <w:t>Dostawa produktów leczniczych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C41F4">
              <w:rPr>
                <w:b/>
                <w:sz w:val="22"/>
                <w:szCs w:val="22"/>
              </w:rPr>
              <w:t>ZP/56/2022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D0FF61D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8618EE0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1B30722" w14:textId="7A33F04C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C41F4" w:rsidRPr="005C41F4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5C41F4" w:rsidRPr="005C41F4">
        <w:rPr>
          <w:sz w:val="22"/>
          <w:szCs w:val="22"/>
        </w:rPr>
        <w:t>(</w:t>
      </w:r>
      <w:proofErr w:type="spellStart"/>
      <w:r w:rsidR="005C41F4" w:rsidRPr="005C41F4">
        <w:rPr>
          <w:sz w:val="22"/>
          <w:szCs w:val="22"/>
        </w:rPr>
        <w:t>t.j</w:t>
      </w:r>
      <w:proofErr w:type="spellEnd"/>
      <w:r w:rsidR="005C41F4" w:rsidRPr="005C41F4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EF7E3C0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58270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C96C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080F9B2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5C41F4" w:rsidRPr="00EB1359" w14:paraId="21FB9472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1E88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22D2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produkt leczniczy</w:t>
            </w:r>
          </w:p>
          <w:p w14:paraId="2F559CD8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26EDA0C" w14:textId="24D600A3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tj. </w:t>
            </w:r>
            <w:r w:rsidR="005C41F4" w:rsidRPr="005C41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1AFAE16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BB676E1" w14:textId="1393355F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 xml:space="preserve">Nie złożono </w:t>
            </w:r>
            <w:r w:rsidR="00E7666B">
              <w:rPr>
                <w:sz w:val="22"/>
                <w:szCs w:val="22"/>
              </w:rPr>
              <w:t>ż</w:t>
            </w:r>
            <w:r w:rsidRPr="005C41F4">
              <w:rPr>
                <w:sz w:val="22"/>
                <w:szCs w:val="22"/>
              </w:rPr>
              <w:t>adnej oferty.</w:t>
            </w:r>
          </w:p>
        </w:tc>
      </w:tr>
      <w:tr w:rsidR="005C41F4" w:rsidRPr="00EB1359" w14:paraId="763416DD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92E2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CE28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produkt leczniczy</w:t>
            </w:r>
          </w:p>
          <w:p w14:paraId="1B2E9725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5692C46" w14:textId="7C7B3A16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tj.</w:t>
            </w:r>
            <w:r>
              <w:rPr>
                <w:sz w:val="22"/>
                <w:szCs w:val="22"/>
              </w:rPr>
              <w:t xml:space="preserve"> </w:t>
            </w:r>
            <w:r w:rsidR="005C41F4" w:rsidRPr="005C41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ED45E5D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434BC9A" w14:textId="74ADDAB2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>W przedmiotowej grupie nie została zło</w:t>
            </w:r>
            <w:r w:rsidR="00E7666B">
              <w:rPr>
                <w:sz w:val="22"/>
                <w:szCs w:val="22"/>
              </w:rPr>
              <w:t>ż</w:t>
            </w:r>
            <w:r w:rsidRPr="005C41F4">
              <w:rPr>
                <w:sz w:val="22"/>
                <w:szCs w:val="22"/>
              </w:rPr>
              <w:t>ona żadna oferta.</w:t>
            </w:r>
          </w:p>
        </w:tc>
      </w:tr>
      <w:tr w:rsidR="005C41F4" w:rsidRPr="00EB1359" w14:paraId="61A748C7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21F5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8FA5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produkt leczniczy</w:t>
            </w:r>
          </w:p>
          <w:p w14:paraId="7E186609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90F50D9" w14:textId="2262A0FA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tj. </w:t>
            </w:r>
            <w:r w:rsidR="005C41F4" w:rsidRPr="005C41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B9D514D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D44C0DA" w14:textId="77777777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>W grupie 21 nie została złożona żadna oferta.</w:t>
            </w:r>
          </w:p>
        </w:tc>
      </w:tr>
      <w:tr w:rsidR="005C41F4" w:rsidRPr="00EB1359" w14:paraId="19866460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F579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lastRenderedPageBreak/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1479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produkt leczniczy</w:t>
            </w:r>
          </w:p>
          <w:p w14:paraId="63B346EA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FB45A7E" w14:textId="45E1B702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tj. </w:t>
            </w:r>
            <w:r w:rsidR="005C41F4" w:rsidRPr="005C41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5008BA8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0FA9DD9" w14:textId="77777777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>W powyższej grupie nie została złożona żadna oferta.</w:t>
            </w:r>
          </w:p>
        </w:tc>
      </w:tr>
      <w:tr w:rsidR="005C41F4" w:rsidRPr="00EB1359" w14:paraId="674309E6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88D8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BBBB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produkt leczniczy</w:t>
            </w:r>
          </w:p>
          <w:p w14:paraId="4871D90A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2A021E2" w14:textId="360D75CC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tj. </w:t>
            </w:r>
            <w:r w:rsidR="005C41F4" w:rsidRPr="005C41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440BF5B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2F9E140" w14:textId="13C89A9D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>W grupie 33 nie wpłynę</w:t>
            </w:r>
            <w:r w:rsidR="00E7666B">
              <w:rPr>
                <w:sz w:val="22"/>
                <w:szCs w:val="22"/>
              </w:rPr>
              <w:t>ł</w:t>
            </w:r>
            <w:r w:rsidRPr="005C41F4">
              <w:rPr>
                <w:sz w:val="22"/>
                <w:szCs w:val="22"/>
              </w:rPr>
              <w:t>a żadna oferta.</w:t>
            </w:r>
          </w:p>
        </w:tc>
      </w:tr>
      <w:tr w:rsidR="005C41F4" w:rsidRPr="00EB1359" w14:paraId="2998CC6F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F987F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EEBE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produkt leczniczy</w:t>
            </w:r>
          </w:p>
          <w:p w14:paraId="2E78C81D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AA1D93F" w14:textId="10817296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tj. </w:t>
            </w:r>
            <w:r w:rsidR="005C41F4" w:rsidRPr="005C41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E18487C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4A1ADE3" w14:textId="4E953FEB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>W tej grupie nie wpłynę</w:t>
            </w:r>
            <w:r w:rsidR="00E7666B">
              <w:rPr>
                <w:sz w:val="22"/>
                <w:szCs w:val="22"/>
              </w:rPr>
              <w:t>ł</w:t>
            </w:r>
            <w:r w:rsidRPr="005C41F4">
              <w:rPr>
                <w:sz w:val="22"/>
                <w:szCs w:val="22"/>
              </w:rPr>
              <w:t>a żadna oferta.</w:t>
            </w:r>
          </w:p>
        </w:tc>
      </w:tr>
      <w:tr w:rsidR="005C41F4" w:rsidRPr="00EB1359" w14:paraId="20620E65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9889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B44A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produkt leczniczy</w:t>
            </w:r>
          </w:p>
          <w:p w14:paraId="54B8194E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5AF9570" w14:textId="398101E8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tj. </w:t>
            </w:r>
            <w:r w:rsidR="005C41F4" w:rsidRPr="005C41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C04AF4C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AC5C6A2" w14:textId="17B6F039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>W tej grupie nie wpłynę</w:t>
            </w:r>
            <w:r w:rsidR="00E7666B">
              <w:rPr>
                <w:sz w:val="22"/>
                <w:szCs w:val="22"/>
              </w:rPr>
              <w:t>ła</w:t>
            </w:r>
            <w:r w:rsidRPr="005C41F4">
              <w:rPr>
                <w:sz w:val="22"/>
                <w:szCs w:val="22"/>
              </w:rPr>
              <w:t xml:space="preserve"> żadna oferty.</w:t>
            </w:r>
          </w:p>
        </w:tc>
      </w:tr>
      <w:tr w:rsidR="005C41F4" w:rsidRPr="00EB1359" w14:paraId="5066249A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EE7D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1B48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produkt leczniczy</w:t>
            </w:r>
          </w:p>
          <w:p w14:paraId="6E438C52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06B0699" w14:textId="38D58DC8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tj. </w:t>
            </w:r>
            <w:r w:rsidR="005C41F4" w:rsidRPr="005C41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4E8E923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644971E" w14:textId="77777777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>W grupie 40 nie wpłynęła żadna oferta.</w:t>
            </w:r>
          </w:p>
        </w:tc>
      </w:tr>
      <w:tr w:rsidR="005C41F4" w:rsidRPr="00EB1359" w14:paraId="6C0C23CF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0574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275B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produkt leczniczy</w:t>
            </w:r>
          </w:p>
          <w:p w14:paraId="27279D69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5CE8655" w14:textId="4B3FF144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tj. </w:t>
            </w:r>
            <w:r w:rsidR="005C41F4" w:rsidRPr="005C41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F0445C4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1F556B4" w14:textId="77777777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>W grupie 42 nie wpłynęła żadna oferta.</w:t>
            </w:r>
          </w:p>
        </w:tc>
      </w:tr>
      <w:tr w:rsidR="005C41F4" w:rsidRPr="00EB1359" w14:paraId="69AFBE20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B61C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t>44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1807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produkt leczniczy</w:t>
            </w:r>
          </w:p>
          <w:p w14:paraId="77B7A5CC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B607A78" w14:textId="07649C30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tj. </w:t>
            </w:r>
            <w:r w:rsidR="005C41F4" w:rsidRPr="005C41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F473512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9CBC776" w14:textId="39C89BA1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lastRenderedPageBreak/>
              <w:t>W grupie 44 nie wpłynęła żadna oferta.</w:t>
            </w:r>
          </w:p>
        </w:tc>
      </w:tr>
      <w:tr w:rsidR="005C41F4" w:rsidRPr="00EB1359" w14:paraId="2D949C24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BDAD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lastRenderedPageBreak/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467B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produkt leczniczy</w:t>
            </w:r>
          </w:p>
          <w:p w14:paraId="08568BBE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B3BAE31" w14:textId="00A15543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tj. </w:t>
            </w:r>
            <w:r w:rsidR="005C41F4" w:rsidRPr="005C41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B969A84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BB29897" w14:textId="77777777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>W grupie 49 nie wpłynęła żadna oferta</w:t>
            </w:r>
          </w:p>
        </w:tc>
      </w:tr>
      <w:tr w:rsidR="005C41F4" w:rsidRPr="00EB1359" w14:paraId="13D97228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EF44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t>53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C38C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produkt leczniczy</w:t>
            </w:r>
          </w:p>
          <w:p w14:paraId="25AB7C0C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EC295F3" w14:textId="4850A52F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="005C41F4" w:rsidRPr="005C41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9FF70F4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79D2D22" w14:textId="08250B22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>W grupie 53 nie wpłynę</w:t>
            </w:r>
            <w:r w:rsidR="00E7666B">
              <w:rPr>
                <w:sz w:val="22"/>
                <w:szCs w:val="22"/>
              </w:rPr>
              <w:t>ł</w:t>
            </w:r>
            <w:r w:rsidRPr="005C41F4">
              <w:rPr>
                <w:sz w:val="22"/>
                <w:szCs w:val="22"/>
              </w:rPr>
              <w:t>a żadna of</w:t>
            </w:r>
            <w:r w:rsidR="00E7666B">
              <w:rPr>
                <w:sz w:val="22"/>
                <w:szCs w:val="22"/>
              </w:rPr>
              <w:t>e</w:t>
            </w:r>
            <w:r w:rsidRPr="005C41F4">
              <w:rPr>
                <w:sz w:val="22"/>
                <w:szCs w:val="22"/>
              </w:rPr>
              <w:t>rta.</w:t>
            </w:r>
          </w:p>
        </w:tc>
      </w:tr>
      <w:tr w:rsidR="005C41F4" w:rsidRPr="00EB1359" w14:paraId="6095217A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253A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t>66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DA7D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produkt leczniczy</w:t>
            </w:r>
          </w:p>
          <w:p w14:paraId="748FE4FE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F50E094" w14:textId="1AA72251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tj. </w:t>
            </w:r>
            <w:r w:rsidR="005C41F4" w:rsidRPr="005C41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CC474CA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7C16038" w14:textId="77777777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>W grupie 66 nie wpłynęła żadna oferta.</w:t>
            </w:r>
          </w:p>
        </w:tc>
      </w:tr>
      <w:tr w:rsidR="005C41F4" w:rsidRPr="00EB1359" w14:paraId="4FADE0E1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23D0E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t>67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25F8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produkt leczniczy</w:t>
            </w:r>
          </w:p>
          <w:p w14:paraId="5E865370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23BE04E" w14:textId="2002963A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tj. </w:t>
            </w:r>
            <w:r w:rsidR="005C41F4" w:rsidRPr="005C41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E18EA67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CE531A3" w14:textId="77777777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>W grupie 67 nie wpłynęła żadna oferta.</w:t>
            </w:r>
          </w:p>
        </w:tc>
      </w:tr>
      <w:tr w:rsidR="005C41F4" w:rsidRPr="00EB1359" w14:paraId="20E21A5B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E716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t>74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1E8A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Środek spożywczy specjalnego przeznaczenia żywieniowego</w:t>
            </w:r>
          </w:p>
          <w:p w14:paraId="472E9562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125B72D" w14:textId="7E85AC2C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tj. </w:t>
            </w:r>
            <w:r w:rsidR="005C41F4" w:rsidRPr="005C41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EF12CBC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54E1E03" w14:textId="31AD0A0D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>W grupie 74 nie wpłyn</w:t>
            </w:r>
            <w:r w:rsidR="00E7666B">
              <w:rPr>
                <w:sz w:val="22"/>
                <w:szCs w:val="22"/>
              </w:rPr>
              <w:t>ę</w:t>
            </w:r>
            <w:r w:rsidRPr="005C41F4">
              <w:rPr>
                <w:sz w:val="22"/>
                <w:szCs w:val="22"/>
              </w:rPr>
              <w:t>ła żadna oferta.</w:t>
            </w:r>
          </w:p>
        </w:tc>
      </w:tr>
      <w:tr w:rsidR="005C41F4" w:rsidRPr="00EB1359" w14:paraId="3B815CAB" w14:textId="77777777" w:rsidTr="00060A5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D08E" w14:textId="77777777" w:rsidR="005C41F4" w:rsidRPr="00710915" w:rsidRDefault="005C41F4" w:rsidP="00060A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41F4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939C" w14:textId="77777777" w:rsidR="005C41F4" w:rsidRPr="00EB1359" w:rsidRDefault="005C41F4" w:rsidP="00060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1F4">
              <w:rPr>
                <w:b/>
                <w:sz w:val="22"/>
                <w:szCs w:val="22"/>
              </w:rPr>
              <w:t>produkt leczniczy</w:t>
            </w:r>
          </w:p>
          <w:p w14:paraId="1AC567BE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229B3FA" w14:textId="7F356C07" w:rsidR="005C41F4" w:rsidRDefault="00E7666B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ust.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="005C41F4" w:rsidRPr="005C41F4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34EA4108" w14:textId="77777777" w:rsidR="005C41F4" w:rsidRDefault="005C41F4" w:rsidP="00060A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9CDA720" w14:textId="593D04CD" w:rsidR="005C41F4" w:rsidRPr="005C41F4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>W grupie 12 została zło</w:t>
            </w:r>
            <w:r w:rsidR="00E7666B">
              <w:rPr>
                <w:sz w:val="22"/>
                <w:szCs w:val="22"/>
              </w:rPr>
              <w:t>ż</w:t>
            </w:r>
            <w:r w:rsidRPr="005C41F4">
              <w:rPr>
                <w:sz w:val="22"/>
                <w:szCs w:val="22"/>
              </w:rPr>
              <w:t xml:space="preserve">ona jedna oferta Wykonawcy URTICA sp. z o.o., </w:t>
            </w:r>
            <w:r w:rsidR="00E7666B">
              <w:rPr>
                <w:sz w:val="22"/>
                <w:szCs w:val="22"/>
              </w:rPr>
              <w:t xml:space="preserve">ul. Krzemieniecka 120,54-640 Wrocław, </w:t>
            </w:r>
            <w:r w:rsidRPr="005C41F4">
              <w:rPr>
                <w:sz w:val="22"/>
                <w:szCs w:val="22"/>
              </w:rPr>
              <w:t xml:space="preserve">która została odrzucona na podstawie art. Art. 226 ust. 1 pkt 8 ustawy </w:t>
            </w:r>
            <w:proofErr w:type="spellStart"/>
            <w:r w:rsidRPr="005C41F4">
              <w:rPr>
                <w:sz w:val="22"/>
                <w:szCs w:val="22"/>
              </w:rPr>
              <w:t>Pzp</w:t>
            </w:r>
            <w:proofErr w:type="spellEnd"/>
            <w:r w:rsidRPr="005C41F4">
              <w:rPr>
                <w:sz w:val="22"/>
                <w:szCs w:val="22"/>
              </w:rPr>
              <w:t xml:space="preserve"> tj. zawiera rażąco niską cenę  lub koszt w stosunku do przedmiotu zamówienia.</w:t>
            </w:r>
          </w:p>
          <w:p w14:paraId="01913A97" w14:textId="14EDFFA5" w:rsidR="005C41F4" w:rsidRPr="00EB1359" w:rsidRDefault="005C41F4" w:rsidP="00060A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C41F4">
              <w:rPr>
                <w:sz w:val="22"/>
                <w:szCs w:val="22"/>
              </w:rPr>
              <w:t xml:space="preserve">W związku z tym, że oferta w tej grupie  jest niższa o 30 % od wartości zamówienia  powiększonej o należny podatek od towarów i usług ustalonej przed  wszczęciem postępowania, Zamawiający pismem SZP.271 - 56/22-137.UG  z dnia 23.02.2023 r. wezwał wykonawcę do złożenia wyjaśnień w tym przedstawienia dowodów, w zakresie </w:t>
            </w:r>
            <w:r w:rsidRPr="005C41F4">
              <w:rPr>
                <w:sz w:val="22"/>
                <w:szCs w:val="22"/>
              </w:rPr>
              <w:lastRenderedPageBreak/>
              <w:t>wyliczenia ceny. W odpowiedzi Wykonawca przyznał, że cena nie jest prawidłowo skalkulowana, nosi znamiona ceny rażąco niskiej oraz nie gwarantuje wykonania przedmiotu zamówienia zgodnie z wymaganiami  Zamawiającego.</w:t>
            </w:r>
          </w:p>
        </w:tc>
      </w:tr>
    </w:tbl>
    <w:p w14:paraId="6CCCCD3C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lastRenderedPageBreak/>
        <w:t>Zamawiający</w:t>
      </w:r>
    </w:p>
    <w:p w14:paraId="07EA562F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4350AFA2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F234A" w14:textId="77777777" w:rsidR="005C41F4" w:rsidRDefault="005C41F4" w:rsidP="005C41F4">
      <w:r>
        <w:separator/>
      </w:r>
    </w:p>
  </w:endnote>
  <w:endnote w:type="continuationSeparator" w:id="0">
    <w:p w14:paraId="354513AE" w14:textId="77777777" w:rsidR="005C41F4" w:rsidRDefault="005C41F4" w:rsidP="005C4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A6239" w14:textId="77777777" w:rsidR="005C41F4" w:rsidRDefault="005C41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C400D" w14:textId="77777777" w:rsidR="005C41F4" w:rsidRDefault="005C41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90DF4" w14:textId="77777777" w:rsidR="005C41F4" w:rsidRDefault="005C41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1C6EF" w14:textId="77777777" w:rsidR="005C41F4" w:rsidRDefault="005C41F4" w:rsidP="005C41F4">
      <w:r>
        <w:separator/>
      </w:r>
    </w:p>
  </w:footnote>
  <w:footnote w:type="continuationSeparator" w:id="0">
    <w:p w14:paraId="10E1DB8B" w14:textId="77777777" w:rsidR="005C41F4" w:rsidRDefault="005C41F4" w:rsidP="005C4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25DA9" w14:textId="77777777" w:rsidR="005C41F4" w:rsidRDefault="005C41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88AE" w14:textId="77777777" w:rsidR="005C41F4" w:rsidRDefault="005C41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90CB5" w14:textId="77777777" w:rsidR="005C41F4" w:rsidRDefault="005C41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200F"/>
    <w:rsid w:val="00010B31"/>
    <w:rsid w:val="00104963"/>
    <w:rsid w:val="00150F65"/>
    <w:rsid w:val="005C41F4"/>
    <w:rsid w:val="0068200F"/>
    <w:rsid w:val="00823326"/>
    <w:rsid w:val="00856A3E"/>
    <w:rsid w:val="008828F6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7666B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15F189"/>
  <w15:chartTrackingRefBased/>
  <w15:docId w15:val="{FE3619B6-8C5C-45D4-B151-808C691F3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5C41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41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788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3</cp:revision>
  <dcterms:created xsi:type="dcterms:W3CDTF">2023-04-05T09:58:00Z</dcterms:created>
  <dcterms:modified xsi:type="dcterms:W3CDTF">2023-04-05T10:09:00Z</dcterms:modified>
</cp:coreProperties>
</file>