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F1F36" w14:textId="79245BC7" w:rsidR="00FB7F50" w:rsidRPr="002245BE" w:rsidRDefault="00FB5E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5E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B5E1D">
        <w:rPr>
          <w:sz w:val="22"/>
          <w:szCs w:val="22"/>
        </w:rPr>
        <w:t>2023-04-0</w:t>
      </w:r>
      <w:r w:rsidR="005A2161">
        <w:rPr>
          <w:sz w:val="22"/>
          <w:szCs w:val="22"/>
        </w:rPr>
        <w:t>5</w:t>
      </w:r>
    </w:p>
    <w:p w14:paraId="487D36B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6A87A4D" w14:textId="02E1DF54" w:rsidR="00FB7F50" w:rsidRPr="002245BE" w:rsidRDefault="00FB5E1D" w:rsidP="00FB7F50">
      <w:pPr>
        <w:spacing w:after="40"/>
        <w:rPr>
          <w:b/>
          <w:bCs/>
          <w:sz w:val="22"/>
          <w:szCs w:val="22"/>
        </w:rPr>
      </w:pPr>
      <w:r w:rsidRPr="00FB5E1D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08688676" w14:textId="77777777" w:rsidR="00FB7F50" w:rsidRPr="002245BE" w:rsidRDefault="00FB5E1D" w:rsidP="00FB7F50">
      <w:pPr>
        <w:rPr>
          <w:sz w:val="22"/>
          <w:szCs w:val="22"/>
        </w:rPr>
      </w:pPr>
      <w:r w:rsidRPr="00FB5E1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B5E1D">
        <w:rPr>
          <w:sz w:val="22"/>
          <w:szCs w:val="22"/>
        </w:rPr>
        <w:t>66</w:t>
      </w:r>
    </w:p>
    <w:p w14:paraId="2CFB0FF8" w14:textId="77777777" w:rsidR="00FB7F50" w:rsidRPr="002245BE" w:rsidRDefault="00FB5E1D" w:rsidP="00FB7F50">
      <w:pPr>
        <w:rPr>
          <w:sz w:val="22"/>
          <w:szCs w:val="22"/>
        </w:rPr>
      </w:pPr>
      <w:r w:rsidRPr="00FB5E1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B5E1D">
        <w:rPr>
          <w:sz w:val="22"/>
          <w:szCs w:val="22"/>
        </w:rPr>
        <w:t>Kraków</w:t>
      </w:r>
    </w:p>
    <w:p w14:paraId="36A0724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44D4884" w14:textId="2E413AB6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7761D82" w14:textId="2956AFFD" w:rsidR="005A2161" w:rsidRDefault="005A2161" w:rsidP="00FB7F50">
      <w:pPr>
        <w:jc w:val="both"/>
        <w:rPr>
          <w:bCs/>
          <w:sz w:val="18"/>
          <w:szCs w:val="18"/>
        </w:rPr>
      </w:pPr>
    </w:p>
    <w:p w14:paraId="7DAA3361" w14:textId="05821278" w:rsidR="005A2161" w:rsidRDefault="005A2161" w:rsidP="00FB7F50">
      <w:pPr>
        <w:jc w:val="both"/>
        <w:rPr>
          <w:bCs/>
          <w:sz w:val="18"/>
          <w:szCs w:val="18"/>
        </w:rPr>
      </w:pPr>
    </w:p>
    <w:p w14:paraId="6A0B2D61" w14:textId="25BAFCF8" w:rsidR="005A2161" w:rsidRPr="002245BE" w:rsidRDefault="005A2161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SZP-271-56/22-217.UG</w:t>
      </w:r>
    </w:p>
    <w:p w14:paraId="63E3BC4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2BBD9B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B5E1D" w:rsidRPr="005A2161" w14:paraId="51454C02" w14:textId="77777777" w:rsidTr="005040FF">
        <w:trPr>
          <w:trHeight w:val="638"/>
        </w:trPr>
        <w:tc>
          <w:tcPr>
            <w:tcW w:w="959" w:type="dxa"/>
            <w:shd w:val="clear" w:color="auto" w:fill="auto"/>
          </w:tcPr>
          <w:p w14:paraId="6B9B67F0" w14:textId="77777777" w:rsidR="00FB5E1D" w:rsidRPr="005A2161" w:rsidRDefault="00FB5E1D" w:rsidP="00504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EF6011" w14:textId="77777777" w:rsidR="00FB5E1D" w:rsidRPr="005A2161" w:rsidRDefault="00FB5E1D" w:rsidP="00504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5A2161">
              <w:rPr>
                <w:b/>
                <w:sz w:val="22"/>
                <w:szCs w:val="22"/>
              </w:rPr>
              <w:t xml:space="preserve"> </w:t>
            </w:r>
            <w:r w:rsidRPr="005A2161">
              <w:rPr>
                <w:bCs/>
                <w:sz w:val="22"/>
                <w:szCs w:val="22"/>
              </w:rPr>
              <w:t>na</w:t>
            </w:r>
            <w:r w:rsidRPr="005A2161">
              <w:rPr>
                <w:b/>
                <w:sz w:val="22"/>
                <w:szCs w:val="22"/>
              </w:rPr>
              <w:t xml:space="preserve"> </w:t>
            </w:r>
            <w:r w:rsidRPr="005A2161">
              <w:rPr>
                <w:bCs/>
                <w:sz w:val="22"/>
                <w:szCs w:val="22"/>
              </w:rPr>
              <w:t>”</w:t>
            </w:r>
            <w:r w:rsidRPr="005A2161">
              <w:rPr>
                <w:b/>
                <w:bCs/>
                <w:sz w:val="22"/>
                <w:szCs w:val="22"/>
              </w:rPr>
              <w:t>Dostawa produktów leczniczych</w:t>
            </w:r>
            <w:r w:rsidRPr="005A2161">
              <w:rPr>
                <w:bCs/>
                <w:sz w:val="22"/>
                <w:szCs w:val="22"/>
              </w:rPr>
              <w:t>”</w:t>
            </w:r>
            <w:r w:rsidRPr="005A2161">
              <w:rPr>
                <w:b/>
                <w:sz w:val="22"/>
                <w:szCs w:val="22"/>
              </w:rPr>
              <w:t xml:space="preserve"> </w:t>
            </w:r>
            <w:r w:rsidRPr="005A2161">
              <w:rPr>
                <w:bCs/>
                <w:sz w:val="22"/>
                <w:szCs w:val="22"/>
              </w:rPr>
              <w:t>– znak sprawy</w:t>
            </w:r>
            <w:r w:rsidRPr="005A2161">
              <w:rPr>
                <w:b/>
                <w:sz w:val="22"/>
                <w:szCs w:val="22"/>
              </w:rPr>
              <w:t xml:space="preserve"> ZP/56/2022</w:t>
            </w:r>
            <w:r w:rsidRPr="005A2161">
              <w:rPr>
                <w:bCs/>
                <w:sz w:val="22"/>
                <w:szCs w:val="22"/>
              </w:rPr>
              <w:t>.</w:t>
            </w:r>
          </w:p>
        </w:tc>
      </w:tr>
    </w:tbl>
    <w:p w14:paraId="6A81CEC7" w14:textId="794EFA08" w:rsidR="008642B3" w:rsidRPr="005A216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5A2161">
        <w:rPr>
          <w:sz w:val="22"/>
          <w:szCs w:val="22"/>
        </w:rPr>
        <w:t xml:space="preserve">Zamawiający, </w:t>
      </w:r>
      <w:r w:rsidR="00FB5E1D" w:rsidRPr="005A2161">
        <w:rPr>
          <w:b/>
          <w:sz w:val="22"/>
          <w:szCs w:val="22"/>
        </w:rPr>
        <w:t>Szpital Specjalistyczny im. Stefana Żeromskiego SP ZOZ w Krakowie</w:t>
      </w:r>
      <w:r w:rsidRPr="005A2161">
        <w:rPr>
          <w:sz w:val="22"/>
          <w:szCs w:val="22"/>
        </w:rPr>
        <w:t>, działając na podstawie art. 253 ust. 1</w:t>
      </w:r>
      <w:r w:rsidR="00836DAF" w:rsidRPr="005A2161">
        <w:rPr>
          <w:sz w:val="22"/>
          <w:szCs w:val="22"/>
        </w:rPr>
        <w:t xml:space="preserve"> pkt. 1 i ust. 2</w:t>
      </w:r>
      <w:r w:rsidRPr="005A2161">
        <w:rPr>
          <w:sz w:val="22"/>
          <w:szCs w:val="22"/>
        </w:rPr>
        <w:t xml:space="preserve"> ustawy z dnia 11 września 2019r. Prawo zamówień publicznych </w:t>
      </w:r>
      <w:r w:rsidR="00FB5E1D" w:rsidRPr="005A2161">
        <w:rPr>
          <w:sz w:val="22"/>
          <w:szCs w:val="22"/>
        </w:rPr>
        <w:t>(t.j. Dz. U. z 2022r. poz. 1710)</w:t>
      </w:r>
      <w:r w:rsidRPr="005A2161">
        <w:rPr>
          <w:sz w:val="22"/>
          <w:szCs w:val="22"/>
        </w:rPr>
        <w:t>, zwanej dalej „ustawą Pzp”</w:t>
      </w:r>
      <w:r w:rsidR="00D26ED6" w:rsidRPr="005A2161">
        <w:rPr>
          <w:sz w:val="22"/>
          <w:szCs w:val="22"/>
        </w:rPr>
        <w:t xml:space="preserve">, </w:t>
      </w:r>
      <w:r w:rsidRPr="005A2161">
        <w:rPr>
          <w:sz w:val="22"/>
          <w:szCs w:val="22"/>
        </w:rPr>
        <w:t>informuje</w:t>
      </w:r>
      <w:r w:rsidR="00D26ED6" w:rsidRPr="005A2161">
        <w:rPr>
          <w:sz w:val="22"/>
          <w:szCs w:val="22"/>
        </w:rPr>
        <w:t xml:space="preserve">, że w toczącym się postępowaniu o udzielenie zamówienia publicznego, jako </w:t>
      </w:r>
      <w:r w:rsidR="00756CDA" w:rsidRPr="005A2161">
        <w:rPr>
          <w:sz w:val="22"/>
          <w:szCs w:val="22"/>
        </w:rPr>
        <w:t>najkorzystniejsz</w:t>
      </w:r>
      <w:r w:rsidR="00D26ED6" w:rsidRPr="005A2161">
        <w:rPr>
          <w:sz w:val="22"/>
          <w:szCs w:val="22"/>
        </w:rPr>
        <w:t xml:space="preserve">a wybrana została </w:t>
      </w:r>
      <w:r w:rsidR="00756CDA" w:rsidRPr="005A2161">
        <w:rPr>
          <w:sz w:val="22"/>
          <w:szCs w:val="22"/>
        </w:rPr>
        <w:t>ofer</w:t>
      </w:r>
      <w:r w:rsidR="00D26ED6" w:rsidRPr="005A2161">
        <w:rPr>
          <w:sz w:val="22"/>
          <w:szCs w:val="22"/>
        </w:rPr>
        <w:t>t</w:t>
      </w:r>
      <w:r w:rsidR="009F0E5C" w:rsidRPr="005A2161">
        <w:rPr>
          <w:sz w:val="22"/>
          <w:szCs w:val="22"/>
        </w:rPr>
        <w:t>a</w:t>
      </w:r>
      <w:r w:rsidR="00D26ED6" w:rsidRPr="005A2161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B5E1D" w:rsidRPr="005A2161" w14:paraId="230381FA" w14:textId="77777777" w:rsidTr="005040FF">
        <w:trPr>
          <w:cantSplit/>
        </w:trPr>
        <w:tc>
          <w:tcPr>
            <w:tcW w:w="9498" w:type="dxa"/>
          </w:tcPr>
          <w:p w14:paraId="10E69145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NOBIPHARM Sp. z o.o.</w:t>
            </w:r>
          </w:p>
          <w:p w14:paraId="785FC9E5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L. Rydygiera 8 /-</w:t>
            </w:r>
          </w:p>
          <w:p w14:paraId="0DD1617D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01-793 Warszawa</w:t>
            </w:r>
          </w:p>
          <w:p w14:paraId="34959F4D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B0D0ADC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1: produkt leczniczy za cenę brutto </w:t>
            </w:r>
            <w:r w:rsidRPr="005A2161">
              <w:rPr>
                <w:b/>
                <w:sz w:val="22"/>
                <w:szCs w:val="22"/>
              </w:rPr>
              <w:t>88 026.75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6E669B78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1674D0B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34E98345" w14:textId="77777777" w:rsidTr="005040FF">
        <w:trPr>
          <w:cantSplit/>
        </w:trPr>
        <w:tc>
          <w:tcPr>
            <w:tcW w:w="9498" w:type="dxa"/>
          </w:tcPr>
          <w:p w14:paraId="589E2BB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Fresenius Kabi Polska Sp.  z o.o.</w:t>
            </w:r>
          </w:p>
          <w:p w14:paraId="46FFC16E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Al. Jerozolimskie 134 </w:t>
            </w:r>
          </w:p>
          <w:p w14:paraId="5CAC6A68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02-305 Warszawa</w:t>
            </w:r>
          </w:p>
          <w:p w14:paraId="5D7B02A1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5320B513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2: produkt leczniczy za cenę brutto </w:t>
            </w:r>
            <w:r w:rsidRPr="005A2161">
              <w:rPr>
                <w:b/>
                <w:sz w:val="22"/>
                <w:szCs w:val="22"/>
              </w:rPr>
              <w:t>17 064.00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28CF8AE5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3D1049BC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60618CAA" w14:textId="77777777" w:rsidTr="005040FF">
        <w:trPr>
          <w:cantSplit/>
        </w:trPr>
        <w:tc>
          <w:tcPr>
            <w:tcW w:w="9498" w:type="dxa"/>
          </w:tcPr>
          <w:p w14:paraId="7D5DBCF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Servier Polska Services Sp. z o.o.</w:t>
            </w:r>
          </w:p>
          <w:p w14:paraId="102733D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Burakowska 14 </w:t>
            </w:r>
          </w:p>
          <w:p w14:paraId="4AFC65FE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01-066 Warszawa</w:t>
            </w:r>
          </w:p>
          <w:p w14:paraId="4FE1A587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1E98073C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3: produkt leczniczy za cenę brutto </w:t>
            </w:r>
            <w:r w:rsidRPr="005A2161">
              <w:rPr>
                <w:b/>
                <w:sz w:val="22"/>
                <w:szCs w:val="22"/>
              </w:rPr>
              <w:t>1 174.83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95A3E72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261A775A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64D62B21" w14:textId="77777777" w:rsidTr="005040FF">
        <w:trPr>
          <w:cantSplit/>
        </w:trPr>
        <w:tc>
          <w:tcPr>
            <w:tcW w:w="9498" w:type="dxa"/>
          </w:tcPr>
          <w:p w14:paraId="195E2EDA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Amgen Sp. z o.o.</w:t>
            </w:r>
          </w:p>
          <w:p w14:paraId="4D38138C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Puławska 145 </w:t>
            </w:r>
          </w:p>
          <w:p w14:paraId="7B52BE18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02-715 Warszawa</w:t>
            </w:r>
          </w:p>
          <w:p w14:paraId="30538F9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10B7501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4: produkt leczniczy za cenę brutto </w:t>
            </w:r>
            <w:r w:rsidRPr="005A2161">
              <w:rPr>
                <w:b/>
                <w:sz w:val="22"/>
                <w:szCs w:val="22"/>
              </w:rPr>
              <w:t>2 977.56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63878453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60EC506C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788B9DF6" w14:textId="77777777" w:rsidTr="005040FF">
        <w:trPr>
          <w:cantSplit/>
        </w:trPr>
        <w:tc>
          <w:tcPr>
            <w:tcW w:w="9498" w:type="dxa"/>
          </w:tcPr>
          <w:p w14:paraId="07418069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NEUCA S.A.</w:t>
            </w:r>
          </w:p>
          <w:p w14:paraId="76E7F370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Forteczna 35-37 </w:t>
            </w:r>
          </w:p>
          <w:p w14:paraId="3B7311D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87-100 Toruń</w:t>
            </w:r>
          </w:p>
          <w:p w14:paraId="48802C36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82CFBEA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5: produkt leczniczy za cenę brutto </w:t>
            </w:r>
            <w:r w:rsidRPr="005A2161">
              <w:rPr>
                <w:b/>
                <w:sz w:val="22"/>
                <w:szCs w:val="22"/>
              </w:rPr>
              <w:t>625 719.38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0C93A37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2CB33B5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38331FF" w14:textId="77777777" w:rsidTr="005040FF">
        <w:trPr>
          <w:cantSplit/>
        </w:trPr>
        <w:tc>
          <w:tcPr>
            <w:tcW w:w="9498" w:type="dxa"/>
          </w:tcPr>
          <w:p w14:paraId="1F37E64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3E89C14E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45C997D1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61D1F588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EC53C9F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6: produkt leczniczy za cenę brutto </w:t>
            </w:r>
            <w:r w:rsidRPr="005A2161">
              <w:rPr>
                <w:b/>
                <w:sz w:val="22"/>
                <w:szCs w:val="22"/>
              </w:rPr>
              <w:t>18 027.36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FB36DE9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218C6ECB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78F8EA48" w14:textId="77777777" w:rsidTr="005040FF">
        <w:trPr>
          <w:cantSplit/>
        </w:trPr>
        <w:tc>
          <w:tcPr>
            <w:tcW w:w="9498" w:type="dxa"/>
          </w:tcPr>
          <w:p w14:paraId="7B21CBB7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OPTIFARMA SPÓŁKA Z OGRANICZONĄ ODPOWIEDZIALNOŚCIĄ SPÓŁKA KOMANDYTOWA</w:t>
            </w:r>
          </w:p>
          <w:p w14:paraId="5A9121A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Sokołowska 14 /-</w:t>
            </w:r>
          </w:p>
          <w:p w14:paraId="0CC47BA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05-806 Sokołów</w:t>
            </w:r>
          </w:p>
          <w:p w14:paraId="68C87ECC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EB53CBC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7: produkt leczniczy za cenę brutto </w:t>
            </w:r>
            <w:r w:rsidRPr="005A2161">
              <w:rPr>
                <w:b/>
                <w:sz w:val="22"/>
                <w:szCs w:val="22"/>
              </w:rPr>
              <w:t>2 331.72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39E7F654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2E1BC13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00D355E5" w14:textId="77777777" w:rsidTr="005040FF">
        <w:trPr>
          <w:cantSplit/>
        </w:trPr>
        <w:tc>
          <w:tcPr>
            <w:tcW w:w="9498" w:type="dxa"/>
          </w:tcPr>
          <w:p w14:paraId="0040D401" w14:textId="465478D6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GENESIS PHARM Sp. z o. o. Sp. K</w:t>
            </w:r>
            <w:r w:rsidR="00AF4784">
              <w:rPr>
                <w:b/>
                <w:sz w:val="22"/>
                <w:szCs w:val="22"/>
              </w:rPr>
              <w:t>omandytowa</w:t>
            </w:r>
          </w:p>
          <w:p w14:paraId="5211E9F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Obywatelska 128/152 </w:t>
            </w:r>
          </w:p>
          <w:p w14:paraId="1449FDD5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94-104 Łódź</w:t>
            </w:r>
          </w:p>
          <w:p w14:paraId="759B865A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A7E30D1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8: produkt leczniczy za cenę brutto </w:t>
            </w:r>
            <w:r w:rsidRPr="005A2161">
              <w:rPr>
                <w:b/>
                <w:sz w:val="22"/>
                <w:szCs w:val="22"/>
              </w:rPr>
              <w:t>453.60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623A12A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FEA7691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004EA940" w14:textId="77777777" w:rsidTr="005040FF">
        <w:trPr>
          <w:cantSplit/>
        </w:trPr>
        <w:tc>
          <w:tcPr>
            <w:tcW w:w="9498" w:type="dxa"/>
          </w:tcPr>
          <w:p w14:paraId="4692F507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Urtica Sp. z o.o.</w:t>
            </w:r>
          </w:p>
          <w:p w14:paraId="0ECEE849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32B1F630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703E55B8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226B5C3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9: produkt leczniczy za cenę brutto </w:t>
            </w:r>
            <w:r w:rsidRPr="005A2161">
              <w:rPr>
                <w:b/>
                <w:sz w:val="22"/>
                <w:szCs w:val="22"/>
              </w:rPr>
              <w:t>23 306.40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BBDAB3C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065EDCF0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4C61C13D" w14:textId="77777777" w:rsidTr="005040FF">
        <w:trPr>
          <w:cantSplit/>
        </w:trPr>
        <w:tc>
          <w:tcPr>
            <w:tcW w:w="9498" w:type="dxa"/>
          </w:tcPr>
          <w:p w14:paraId="64BFA95B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27D0EF3D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1576BD98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0754402C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62E8431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10: produkt leczniczy za cenę brutto </w:t>
            </w:r>
            <w:r w:rsidRPr="005A2161">
              <w:rPr>
                <w:b/>
                <w:sz w:val="22"/>
                <w:szCs w:val="22"/>
              </w:rPr>
              <w:t>773.39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1922C16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5FB20B20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584DA6DD" w14:textId="77777777" w:rsidTr="005040FF">
        <w:trPr>
          <w:cantSplit/>
        </w:trPr>
        <w:tc>
          <w:tcPr>
            <w:tcW w:w="9498" w:type="dxa"/>
          </w:tcPr>
          <w:p w14:paraId="5D3F14B4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Sanofi-Aventis Sp. z o.o.</w:t>
            </w:r>
          </w:p>
          <w:p w14:paraId="580A2B89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Bonifraterska 17 </w:t>
            </w:r>
          </w:p>
          <w:p w14:paraId="19350110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00-203 Warszawa</w:t>
            </w:r>
          </w:p>
          <w:p w14:paraId="2176719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57EFAEB3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13: produkt leczniczy za cenę brutto </w:t>
            </w:r>
            <w:r w:rsidRPr="005A2161">
              <w:rPr>
                <w:b/>
                <w:sz w:val="22"/>
                <w:szCs w:val="22"/>
              </w:rPr>
              <w:t>128 520.00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210DFFDE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311D9E46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421D9F45" w14:textId="77777777" w:rsidTr="005040FF">
        <w:trPr>
          <w:cantSplit/>
        </w:trPr>
        <w:tc>
          <w:tcPr>
            <w:tcW w:w="9498" w:type="dxa"/>
          </w:tcPr>
          <w:p w14:paraId="36075868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CENTRALA FARMACEUTYCZNA CEFARM SA</w:t>
            </w:r>
          </w:p>
          <w:p w14:paraId="52D76BBE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UL.JANA KAZIMIERZA 16 </w:t>
            </w:r>
          </w:p>
          <w:p w14:paraId="2D4D2952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01-248 Warszawa</w:t>
            </w:r>
          </w:p>
          <w:p w14:paraId="04370BB4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EC8B4DB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15: produkt leczniczy za cenę brutto </w:t>
            </w:r>
            <w:r w:rsidRPr="005A2161">
              <w:rPr>
                <w:b/>
                <w:sz w:val="22"/>
                <w:szCs w:val="22"/>
              </w:rPr>
              <w:t>1 544.40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4CF25CE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9EA0710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38B76282" w14:textId="77777777" w:rsidTr="005040FF">
        <w:trPr>
          <w:cantSplit/>
        </w:trPr>
        <w:tc>
          <w:tcPr>
            <w:tcW w:w="9498" w:type="dxa"/>
          </w:tcPr>
          <w:p w14:paraId="0573E539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NOBIPHARM Sp. z o.o.</w:t>
            </w:r>
          </w:p>
          <w:p w14:paraId="4A2D764D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L. Rydygiera 8 /-</w:t>
            </w:r>
          </w:p>
          <w:p w14:paraId="4D204376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01-793 Warszawa</w:t>
            </w:r>
          </w:p>
          <w:p w14:paraId="69C8D763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58FBE2C8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16: produkt leczniczy za cenę brutto </w:t>
            </w:r>
            <w:r w:rsidRPr="005A2161">
              <w:rPr>
                <w:b/>
                <w:sz w:val="22"/>
                <w:szCs w:val="22"/>
              </w:rPr>
              <w:t>39 366.00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5237E91F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45F73BA1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0C3DB877" w14:textId="77777777" w:rsidTr="005040FF">
        <w:trPr>
          <w:cantSplit/>
        </w:trPr>
        <w:tc>
          <w:tcPr>
            <w:tcW w:w="9498" w:type="dxa"/>
          </w:tcPr>
          <w:p w14:paraId="6E4AF8F4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Fresenius Kabi Polska Sp.  z o.o.</w:t>
            </w:r>
          </w:p>
          <w:p w14:paraId="4D3D9FC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Al. Jerozolimskie 134 </w:t>
            </w:r>
          </w:p>
          <w:p w14:paraId="502767F0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02-305 Warszawa</w:t>
            </w:r>
          </w:p>
          <w:p w14:paraId="12CB4971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1BCD3311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17: produkt leczniczy za cenę brutto </w:t>
            </w:r>
            <w:r w:rsidRPr="005A2161">
              <w:rPr>
                <w:b/>
                <w:sz w:val="22"/>
                <w:szCs w:val="22"/>
              </w:rPr>
              <w:t>278 942.40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2A2CE3CD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72BF409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71ED3505" w14:textId="77777777" w:rsidTr="005040FF">
        <w:trPr>
          <w:cantSplit/>
        </w:trPr>
        <w:tc>
          <w:tcPr>
            <w:tcW w:w="9498" w:type="dxa"/>
          </w:tcPr>
          <w:p w14:paraId="36DA73BD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7596F093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3A982C3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7AE51AB6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23EA51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18: produkt leczniczy za cenę brutto </w:t>
            </w:r>
            <w:r w:rsidRPr="005A2161">
              <w:rPr>
                <w:b/>
                <w:sz w:val="22"/>
                <w:szCs w:val="22"/>
              </w:rPr>
              <w:t>1 961.28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84F34D8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1AB411A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5E938894" w14:textId="77777777" w:rsidTr="005040FF">
        <w:trPr>
          <w:cantSplit/>
        </w:trPr>
        <w:tc>
          <w:tcPr>
            <w:tcW w:w="9498" w:type="dxa"/>
          </w:tcPr>
          <w:p w14:paraId="3417F1F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Lek S.A.</w:t>
            </w:r>
          </w:p>
          <w:p w14:paraId="15AA28A3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Podlipie 16 </w:t>
            </w:r>
          </w:p>
          <w:p w14:paraId="3BE5A685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95-010 Stryków</w:t>
            </w:r>
          </w:p>
          <w:p w14:paraId="743203B8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3DC5AE05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19: produkt leczniczy za cenę brutto </w:t>
            </w:r>
            <w:r w:rsidRPr="005A2161">
              <w:rPr>
                <w:b/>
                <w:sz w:val="22"/>
                <w:szCs w:val="22"/>
              </w:rPr>
              <w:t>128 609.64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63B1B92D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3419D880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7C41A0E6" w14:textId="77777777" w:rsidTr="005040FF">
        <w:trPr>
          <w:cantSplit/>
        </w:trPr>
        <w:tc>
          <w:tcPr>
            <w:tcW w:w="9498" w:type="dxa"/>
          </w:tcPr>
          <w:p w14:paraId="5CEB8D0D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538F0C28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31D22B9B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66DFA15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2C3C694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20: produkt leczniczy za cenę brutto </w:t>
            </w:r>
            <w:r w:rsidRPr="005A2161">
              <w:rPr>
                <w:b/>
                <w:sz w:val="22"/>
                <w:szCs w:val="22"/>
              </w:rPr>
              <w:t>75 921.30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249ED1BC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BE0DB15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6B022024" w14:textId="77777777" w:rsidTr="005040FF">
        <w:trPr>
          <w:cantSplit/>
        </w:trPr>
        <w:tc>
          <w:tcPr>
            <w:tcW w:w="9498" w:type="dxa"/>
          </w:tcPr>
          <w:p w14:paraId="7CC6838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66B0A22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21491FA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0D507568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2B4D68B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22: produkt leczniczy za cenę brutto </w:t>
            </w:r>
            <w:r w:rsidRPr="005A2161">
              <w:rPr>
                <w:b/>
                <w:sz w:val="22"/>
                <w:szCs w:val="22"/>
              </w:rPr>
              <w:t>482 399.72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E978270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2573EAC4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48E78CF2" w14:textId="77777777" w:rsidTr="005040FF">
        <w:trPr>
          <w:cantSplit/>
        </w:trPr>
        <w:tc>
          <w:tcPr>
            <w:tcW w:w="9498" w:type="dxa"/>
          </w:tcPr>
          <w:p w14:paraId="4B97F518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1FA288D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396861E5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7480541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A272EFA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23: produkt leczniczy za cenę brutto </w:t>
            </w:r>
            <w:r w:rsidRPr="005A2161">
              <w:rPr>
                <w:b/>
                <w:sz w:val="22"/>
                <w:szCs w:val="22"/>
              </w:rPr>
              <w:t>22 861.44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C421C3D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F422DE6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57A336C4" w14:textId="77777777" w:rsidTr="005040FF">
        <w:trPr>
          <w:cantSplit/>
        </w:trPr>
        <w:tc>
          <w:tcPr>
            <w:tcW w:w="9498" w:type="dxa"/>
          </w:tcPr>
          <w:p w14:paraId="7617092F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6CC8582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5CEA57E2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253A6E37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DA30A26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24: produkt leczniczy za cenę brutto </w:t>
            </w:r>
            <w:r w:rsidRPr="005A2161">
              <w:rPr>
                <w:b/>
                <w:sz w:val="22"/>
                <w:szCs w:val="22"/>
              </w:rPr>
              <w:t>157 108.08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2C9294D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A422C1C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D3577F5" w14:textId="77777777" w:rsidTr="005040FF">
        <w:trPr>
          <w:cantSplit/>
        </w:trPr>
        <w:tc>
          <w:tcPr>
            <w:tcW w:w="9498" w:type="dxa"/>
          </w:tcPr>
          <w:p w14:paraId="2B78F311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5A11A24C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718C369E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2B1832A7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5A5BEFD5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25: produkt leczniczy za cenę brutto </w:t>
            </w:r>
            <w:r w:rsidRPr="005A2161">
              <w:rPr>
                <w:b/>
                <w:sz w:val="22"/>
                <w:szCs w:val="22"/>
              </w:rPr>
              <w:t>112 903.20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140C9CF1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42ED85DE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9FA4F02" w14:textId="77777777" w:rsidTr="005040FF">
        <w:trPr>
          <w:cantSplit/>
        </w:trPr>
        <w:tc>
          <w:tcPr>
            <w:tcW w:w="9498" w:type="dxa"/>
          </w:tcPr>
          <w:p w14:paraId="7747B177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14701CAB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2C08781B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5BF46F2F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B5A53F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26: produkt leczniczy za cenę brutto </w:t>
            </w:r>
            <w:r w:rsidRPr="005A2161">
              <w:rPr>
                <w:b/>
                <w:sz w:val="22"/>
                <w:szCs w:val="22"/>
              </w:rPr>
              <w:t>46 440.00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6352ED4F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F66E8B4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02166BE" w14:textId="77777777" w:rsidTr="005040FF">
        <w:trPr>
          <w:cantSplit/>
        </w:trPr>
        <w:tc>
          <w:tcPr>
            <w:tcW w:w="9498" w:type="dxa"/>
          </w:tcPr>
          <w:p w14:paraId="02B5BEE5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11690F6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06802BA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7E17523F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5FBB3E0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27: produkt leczniczy za cenę brutto </w:t>
            </w:r>
            <w:r w:rsidRPr="005A2161">
              <w:rPr>
                <w:b/>
                <w:sz w:val="22"/>
                <w:szCs w:val="22"/>
              </w:rPr>
              <w:t>4 320.00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2D46CE23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05ECE6A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3EADC844" w14:textId="77777777" w:rsidTr="005040FF">
        <w:trPr>
          <w:cantSplit/>
        </w:trPr>
        <w:tc>
          <w:tcPr>
            <w:tcW w:w="9498" w:type="dxa"/>
          </w:tcPr>
          <w:p w14:paraId="3C6F3D4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128E6D6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Tysiąclecia 14 </w:t>
            </w:r>
          </w:p>
          <w:p w14:paraId="7D074953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64-300 Nowy Tomyśl</w:t>
            </w:r>
          </w:p>
          <w:p w14:paraId="1B94F79B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3CEBB1ED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28: produkt leczniczy za cenę brutto </w:t>
            </w:r>
            <w:r w:rsidRPr="005A2161">
              <w:rPr>
                <w:b/>
                <w:sz w:val="22"/>
                <w:szCs w:val="22"/>
              </w:rPr>
              <w:t>20 736.00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3915A8EA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0EFDEE5B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32243E00" w14:textId="77777777" w:rsidTr="005040FF">
        <w:trPr>
          <w:cantSplit/>
        </w:trPr>
        <w:tc>
          <w:tcPr>
            <w:tcW w:w="9498" w:type="dxa"/>
          </w:tcPr>
          <w:p w14:paraId="2BE89CD1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NEUCA S.A.</w:t>
            </w:r>
          </w:p>
          <w:p w14:paraId="15D4B5AD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Forteczna 35-37 </w:t>
            </w:r>
          </w:p>
          <w:p w14:paraId="1C4A66B9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87-100 Toruń</w:t>
            </w:r>
          </w:p>
          <w:p w14:paraId="6D537583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35D0062C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30: produkt leczniczy za cenę brutto </w:t>
            </w:r>
            <w:r w:rsidRPr="005A2161">
              <w:rPr>
                <w:b/>
                <w:sz w:val="22"/>
                <w:szCs w:val="22"/>
              </w:rPr>
              <w:t>83 652.48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88988E6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F559AE6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138233F9" w14:textId="77777777" w:rsidTr="005040FF">
        <w:trPr>
          <w:cantSplit/>
        </w:trPr>
        <w:tc>
          <w:tcPr>
            <w:tcW w:w="9498" w:type="dxa"/>
          </w:tcPr>
          <w:p w14:paraId="336B54AD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OPTIFARMA SPÓŁKA Z OGRANICZONĄ ODPOWIEDZIALNOŚCIĄ SPÓŁKA KOMANDYTOWA</w:t>
            </w:r>
          </w:p>
          <w:p w14:paraId="379C400C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Sokołowska 14 /-</w:t>
            </w:r>
          </w:p>
          <w:p w14:paraId="0051E5F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05-806 Sokołów</w:t>
            </w:r>
          </w:p>
          <w:p w14:paraId="60F06496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014FB44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31: produkt leczniczy za cenę brutto </w:t>
            </w:r>
            <w:r w:rsidRPr="005A2161">
              <w:rPr>
                <w:b/>
                <w:sz w:val="22"/>
                <w:szCs w:val="22"/>
              </w:rPr>
              <w:t>35 748.00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69C2B05F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6CF52465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BBC4012" w14:textId="77777777" w:rsidTr="005040FF">
        <w:trPr>
          <w:cantSplit/>
        </w:trPr>
        <w:tc>
          <w:tcPr>
            <w:tcW w:w="9498" w:type="dxa"/>
          </w:tcPr>
          <w:p w14:paraId="0510A5E9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6AB995F0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Pułaskiego 9 </w:t>
            </w:r>
          </w:p>
          <w:p w14:paraId="6CB9FE2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40-273 Katowice</w:t>
            </w:r>
          </w:p>
          <w:p w14:paraId="36587344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A4AC1A7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32: produkt leczniczy za cenę brutto </w:t>
            </w:r>
            <w:r w:rsidRPr="005A2161">
              <w:rPr>
                <w:b/>
                <w:sz w:val="22"/>
                <w:szCs w:val="22"/>
              </w:rPr>
              <w:t>89 151.08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20F42E96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52AC0157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01A0FF22" w14:textId="77777777" w:rsidTr="005040FF">
        <w:trPr>
          <w:cantSplit/>
        </w:trPr>
        <w:tc>
          <w:tcPr>
            <w:tcW w:w="9498" w:type="dxa"/>
          </w:tcPr>
          <w:p w14:paraId="6FF2C7BB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Delfarma Sp. z o.o.</w:t>
            </w:r>
          </w:p>
          <w:p w14:paraId="4FE53EED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ul. Św. Teresy od Dzieciątka Jezus 111 </w:t>
            </w:r>
          </w:p>
          <w:p w14:paraId="28ABFCD1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91-222 Łódź</w:t>
            </w:r>
          </w:p>
          <w:p w14:paraId="690E94EC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F74080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34: produkt leczniczy za cenę brutto </w:t>
            </w:r>
            <w:r w:rsidRPr="005A2161">
              <w:rPr>
                <w:b/>
                <w:sz w:val="22"/>
                <w:szCs w:val="22"/>
              </w:rPr>
              <w:t>6 955.20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5164329B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0BF64425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3A1D4A9" w14:textId="77777777" w:rsidTr="005040FF">
        <w:trPr>
          <w:cantSplit/>
        </w:trPr>
        <w:tc>
          <w:tcPr>
            <w:tcW w:w="9498" w:type="dxa"/>
          </w:tcPr>
          <w:p w14:paraId="18687DF7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AstraZeneca Kft.</w:t>
            </w:r>
          </w:p>
          <w:p w14:paraId="7BB53290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1117 Budapest, Alíz utca 4. B. ép. 0 </w:t>
            </w:r>
          </w:p>
          <w:p w14:paraId="7161AEBD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0 0</w:t>
            </w:r>
          </w:p>
          <w:p w14:paraId="4B798AF6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10D4D46A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36: produkt leczniczy za cenę brutto </w:t>
            </w:r>
            <w:r w:rsidRPr="005A2161">
              <w:rPr>
                <w:b/>
                <w:sz w:val="22"/>
                <w:szCs w:val="22"/>
              </w:rPr>
              <w:t>6 265.73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FE5A034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373FBF7C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5A454272" w14:textId="77777777" w:rsidTr="005040FF">
        <w:trPr>
          <w:cantSplit/>
        </w:trPr>
        <w:tc>
          <w:tcPr>
            <w:tcW w:w="9498" w:type="dxa"/>
          </w:tcPr>
          <w:p w14:paraId="12681E5B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Urtica Sp. z o.o.</w:t>
            </w:r>
          </w:p>
          <w:p w14:paraId="3F613D0F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1070448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3E021EAD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25FA3B1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38: żywność  specjalnego  przeznaczenia medycznego za cenę brutto </w:t>
            </w:r>
            <w:r w:rsidRPr="005A2161">
              <w:rPr>
                <w:b/>
                <w:sz w:val="22"/>
                <w:szCs w:val="22"/>
              </w:rPr>
              <w:t>360.00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5A17BD21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5BBF7055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189053AB" w14:textId="77777777" w:rsidTr="005040FF">
        <w:trPr>
          <w:cantSplit/>
        </w:trPr>
        <w:tc>
          <w:tcPr>
            <w:tcW w:w="9498" w:type="dxa"/>
          </w:tcPr>
          <w:p w14:paraId="2E12F9E3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Lek S.A.</w:t>
            </w:r>
          </w:p>
          <w:p w14:paraId="2909579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Podlipie 16 </w:t>
            </w:r>
          </w:p>
          <w:p w14:paraId="667181A2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95-010 Stryków</w:t>
            </w:r>
          </w:p>
          <w:p w14:paraId="2B871EE3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9B8A7A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39: produkt leczniczy za cenę brutto </w:t>
            </w:r>
            <w:r w:rsidRPr="005A2161">
              <w:rPr>
                <w:b/>
                <w:sz w:val="22"/>
                <w:szCs w:val="22"/>
              </w:rPr>
              <w:t>1 620.00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3C05A769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3FF441E2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446F094" w14:textId="77777777" w:rsidTr="005040FF">
        <w:trPr>
          <w:cantSplit/>
        </w:trPr>
        <w:tc>
          <w:tcPr>
            <w:tcW w:w="9498" w:type="dxa"/>
          </w:tcPr>
          <w:p w14:paraId="73E6956B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Asclepios S.A.</w:t>
            </w:r>
          </w:p>
          <w:p w14:paraId="6FFF22F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Hubska 44 </w:t>
            </w:r>
          </w:p>
          <w:p w14:paraId="29ECD8DD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50-502 Wrocław</w:t>
            </w:r>
          </w:p>
          <w:p w14:paraId="7E48514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37620294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41: produkt leczniczy za cenę brutto </w:t>
            </w:r>
            <w:r w:rsidRPr="005A2161">
              <w:rPr>
                <w:b/>
                <w:sz w:val="22"/>
                <w:szCs w:val="22"/>
              </w:rPr>
              <w:t>45 360.00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609CB32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00C5186E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542AE5C" w14:textId="77777777" w:rsidTr="005040FF">
        <w:trPr>
          <w:cantSplit/>
        </w:trPr>
        <w:tc>
          <w:tcPr>
            <w:tcW w:w="9498" w:type="dxa"/>
          </w:tcPr>
          <w:p w14:paraId="50883595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Urtica Sp. z o.o.</w:t>
            </w:r>
          </w:p>
          <w:p w14:paraId="147C75F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05C6B5B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3335E24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3537A65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43: produkt leczniczy za cenę brutto </w:t>
            </w:r>
            <w:r w:rsidRPr="005A2161">
              <w:rPr>
                <w:b/>
                <w:sz w:val="22"/>
                <w:szCs w:val="22"/>
              </w:rPr>
              <w:t>63.18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32F58045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0F46AC0A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71D58B34" w14:textId="77777777" w:rsidTr="005040FF">
        <w:trPr>
          <w:cantSplit/>
        </w:trPr>
        <w:tc>
          <w:tcPr>
            <w:tcW w:w="9498" w:type="dxa"/>
          </w:tcPr>
          <w:p w14:paraId="0A27D824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Servier Polska Services Sp. z o.o.</w:t>
            </w:r>
          </w:p>
          <w:p w14:paraId="359B92F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Burakowska 14 </w:t>
            </w:r>
          </w:p>
          <w:p w14:paraId="2C61651F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01-066 Warszawa</w:t>
            </w:r>
          </w:p>
          <w:p w14:paraId="2F711ED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21BA04DD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45: produkt leczniczy za cenę brutto </w:t>
            </w:r>
            <w:r w:rsidRPr="005A2161">
              <w:rPr>
                <w:b/>
                <w:sz w:val="22"/>
                <w:szCs w:val="22"/>
              </w:rPr>
              <w:t>1 022.54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859606F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7D56D79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74D8631C" w14:textId="77777777" w:rsidTr="005040FF">
        <w:trPr>
          <w:cantSplit/>
        </w:trPr>
        <w:tc>
          <w:tcPr>
            <w:tcW w:w="9498" w:type="dxa"/>
          </w:tcPr>
          <w:p w14:paraId="284A385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Delfarma Sp. z o.o.</w:t>
            </w:r>
          </w:p>
          <w:p w14:paraId="42600B31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ul. Św. Teresy od Dzieciątka Jezus 111 </w:t>
            </w:r>
          </w:p>
          <w:p w14:paraId="799A295E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91-222 Łódź</w:t>
            </w:r>
          </w:p>
          <w:p w14:paraId="2A3201CC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5B7BB25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46: produkt leczniczy za cenę brutto </w:t>
            </w:r>
            <w:r w:rsidRPr="005A2161">
              <w:rPr>
                <w:b/>
                <w:sz w:val="22"/>
                <w:szCs w:val="22"/>
              </w:rPr>
              <w:t>2 825.28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3374CB02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229CCFB0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465E9AF" w14:textId="77777777" w:rsidTr="005040FF">
        <w:trPr>
          <w:cantSplit/>
        </w:trPr>
        <w:tc>
          <w:tcPr>
            <w:tcW w:w="9498" w:type="dxa"/>
          </w:tcPr>
          <w:p w14:paraId="2C5F10A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Urtica Sp. z o.o.</w:t>
            </w:r>
          </w:p>
          <w:p w14:paraId="560E844C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05F6493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54631174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7A16681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47: produkt leczniczy za cenę brutto </w:t>
            </w:r>
            <w:r w:rsidRPr="005A2161">
              <w:rPr>
                <w:b/>
                <w:sz w:val="22"/>
                <w:szCs w:val="22"/>
              </w:rPr>
              <w:t>386 961.39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5E65B21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142A2A1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6AA88772" w14:textId="77777777" w:rsidTr="005040FF">
        <w:trPr>
          <w:cantSplit/>
        </w:trPr>
        <w:tc>
          <w:tcPr>
            <w:tcW w:w="9498" w:type="dxa"/>
          </w:tcPr>
          <w:p w14:paraId="74C2A754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Asclepios S.A.</w:t>
            </w:r>
          </w:p>
          <w:p w14:paraId="6A9A29A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Hubska 44 </w:t>
            </w:r>
          </w:p>
          <w:p w14:paraId="373D4B2E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50-502 Wrocław</w:t>
            </w:r>
          </w:p>
          <w:p w14:paraId="4579F72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30C86E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48: produkt leczniczy za cenę brutto </w:t>
            </w:r>
            <w:r w:rsidRPr="005A2161">
              <w:rPr>
                <w:b/>
                <w:sz w:val="22"/>
                <w:szCs w:val="22"/>
              </w:rPr>
              <w:t>25 728.19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29F90E0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E85B61E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1FED700D" w14:textId="77777777" w:rsidTr="005040FF">
        <w:trPr>
          <w:cantSplit/>
        </w:trPr>
        <w:tc>
          <w:tcPr>
            <w:tcW w:w="9498" w:type="dxa"/>
          </w:tcPr>
          <w:p w14:paraId="5E6105A4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Salus International Sp. z o.o.</w:t>
            </w:r>
          </w:p>
          <w:p w14:paraId="4B224DA1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Pułaskiego 9 </w:t>
            </w:r>
          </w:p>
          <w:p w14:paraId="7E08E649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40-273 Katowice</w:t>
            </w:r>
          </w:p>
          <w:p w14:paraId="367785B1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2250A4DB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50: produkt leczniczy za cenę brutto </w:t>
            </w:r>
            <w:r w:rsidRPr="005A2161">
              <w:rPr>
                <w:b/>
                <w:sz w:val="22"/>
                <w:szCs w:val="22"/>
              </w:rPr>
              <w:t>21 079.44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AD118F7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2B76013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03B3E7BF" w14:textId="77777777" w:rsidTr="005040FF">
        <w:trPr>
          <w:cantSplit/>
        </w:trPr>
        <w:tc>
          <w:tcPr>
            <w:tcW w:w="9498" w:type="dxa"/>
          </w:tcPr>
          <w:p w14:paraId="72F07092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0D1B86AE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740A7B9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5133C9B6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ACE2927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51: produkt leczniczy za cenę brutto </w:t>
            </w:r>
            <w:r w:rsidRPr="005A2161">
              <w:rPr>
                <w:b/>
                <w:sz w:val="22"/>
                <w:szCs w:val="22"/>
              </w:rPr>
              <w:t>7 900.20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620D956F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3E2A9C1D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5A86D387" w14:textId="77777777" w:rsidTr="005040FF">
        <w:trPr>
          <w:cantSplit/>
        </w:trPr>
        <w:tc>
          <w:tcPr>
            <w:tcW w:w="9498" w:type="dxa"/>
          </w:tcPr>
          <w:p w14:paraId="27CE2A62" w14:textId="328284A8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GENESIS PHARM Sp. z o. o. Sp. K</w:t>
            </w:r>
            <w:r w:rsidR="00AF4784">
              <w:rPr>
                <w:b/>
                <w:sz w:val="22"/>
                <w:szCs w:val="22"/>
              </w:rPr>
              <w:t>omandytowa</w:t>
            </w:r>
          </w:p>
          <w:p w14:paraId="2B3CBA95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Obywatelska 128/152 </w:t>
            </w:r>
          </w:p>
          <w:p w14:paraId="53CEBCD2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94-104 Łódź</w:t>
            </w:r>
          </w:p>
          <w:p w14:paraId="3D2EA433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15DFF2F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52: produkt leczniczy za cenę brutto </w:t>
            </w:r>
            <w:r w:rsidRPr="005A2161">
              <w:rPr>
                <w:b/>
                <w:sz w:val="22"/>
                <w:szCs w:val="22"/>
              </w:rPr>
              <w:t>1 425.60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E1392ED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5FF87AAB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5E35FB52" w14:textId="77777777" w:rsidTr="005040FF">
        <w:trPr>
          <w:cantSplit/>
        </w:trPr>
        <w:tc>
          <w:tcPr>
            <w:tcW w:w="9498" w:type="dxa"/>
          </w:tcPr>
          <w:p w14:paraId="016DC0FB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Urtica Sp. z o.o.</w:t>
            </w:r>
          </w:p>
          <w:p w14:paraId="6A9115F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5B050BE2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6BA5D044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5333A18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54: produkt leczniczy za cenę brutto </w:t>
            </w:r>
            <w:r w:rsidRPr="005A2161">
              <w:rPr>
                <w:b/>
                <w:sz w:val="22"/>
                <w:szCs w:val="22"/>
              </w:rPr>
              <w:t>2 349.65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EC7EC23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56BAFAD7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412A3479" w14:textId="77777777" w:rsidTr="005040FF">
        <w:trPr>
          <w:cantSplit/>
        </w:trPr>
        <w:tc>
          <w:tcPr>
            <w:tcW w:w="9498" w:type="dxa"/>
          </w:tcPr>
          <w:p w14:paraId="57F7643C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Urtica Sp. z o.o.</w:t>
            </w:r>
          </w:p>
          <w:p w14:paraId="48CD3DC5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04C77E98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74504064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5C33EDA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55: produkt leczniczy za cenę brutto </w:t>
            </w:r>
            <w:r w:rsidRPr="005A2161">
              <w:rPr>
                <w:b/>
                <w:sz w:val="22"/>
                <w:szCs w:val="22"/>
              </w:rPr>
              <w:t>350 732.65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6E4F1B37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6BD40E01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1C435844" w14:textId="77777777" w:rsidTr="005040FF">
        <w:trPr>
          <w:cantSplit/>
        </w:trPr>
        <w:tc>
          <w:tcPr>
            <w:tcW w:w="9498" w:type="dxa"/>
          </w:tcPr>
          <w:p w14:paraId="0B2BE665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2E325B6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5CE9466C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7C3F8C6D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2CFB20B8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56: produkt leczniczy za cenę brutto </w:t>
            </w:r>
            <w:r w:rsidRPr="005A2161">
              <w:rPr>
                <w:b/>
                <w:sz w:val="22"/>
                <w:szCs w:val="22"/>
              </w:rPr>
              <w:t>19 411.11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3922F4B5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0D1290A2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1B94DC52" w14:textId="77777777" w:rsidTr="005040FF">
        <w:trPr>
          <w:cantSplit/>
        </w:trPr>
        <w:tc>
          <w:tcPr>
            <w:tcW w:w="9498" w:type="dxa"/>
          </w:tcPr>
          <w:p w14:paraId="5E9DF222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6C5EDC7D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0E3D94F5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6B88440F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5A7D11C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57: produkt leczniczy za cenę brutto </w:t>
            </w:r>
            <w:r w:rsidRPr="005A2161">
              <w:rPr>
                <w:b/>
                <w:sz w:val="22"/>
                <w:szCs w:val="22"/>
              </w:rPr>
              <w:t>812.16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20DFB1B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D673625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3D68A19E" w14:textId="77777777" w:rsidTr="005040FF">
        <w:trPr>
          <w:cantSplit/>
        </w:trPr>
        <w:tc>
          <w:tcPr>
            <w:tcW w:w="9498" w:type="dxa"/>
          </w:tcPr>
          <w:p w14:paraId="38D4F614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Urtica Sp. z o.o.</w:t>
            </w:r>
          </w:p>
          <w:p w14:paraId="5CF13142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2BFBA292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6F987C9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7F0F75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58: produkt leczniczy za cenę brutto </w:t>
            </w:r>
            <w:r w:rsidRPr="005A2161">
              <w:rPr>
                <w:b/>
                <w:sz w:val="22"/>
                <w:szCs w:val="22"/>
              </w:rPr>
              <w:t>9 648.72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24C8A1D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4D5B2A0A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499EAF2C" w14:textId="77777777" w:rsidTr="005040FF">
        <w:trPr>
          <w:cantSplit/>
        </w:trPr>
        <w:tc>
          <w:tcPr>
            <w:tcW w:w="9498" w:type="dxa"/>
          </w:tcPr>
          <w:p w14:paraId="720D0F0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Salus International Sp. z o.o.</w:t>
            </w:r>
          </w:p>
          <w:p w14:paraId="7A065735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Pułaskiego 9 </w:t>
            </w:r>
          </w:p>
          <w:p w14:paraId="604C7A2C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40-273 Katowice</w:t>
            </w:r>
          </w:p>
          <w:p w14:paraId="70F7D5C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ED2284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59: produkt leczniczy za cenę brutto </w:t>
            </w:r>
            <w:r w:rsidRPr="005A2161">
              <w:rPr>
                <w:b/>
                <w:sz w:val="22"/>
                <w:szCs w:val="22"/>
              </w:rPr>
              <w:t>5 292.00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F605A74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E7AD733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079CD94D" w14:textId="77777777" w:rsidTr="005040FF">
        <w:trPr>
          <w:cantSplit/>
        </w:trPr>
        <w:tc>
          <w:tcPr>
            <w:tcW w:w="9498" w:type="dxa"/>
          </w:tcPr>
          <w:p w14:paraId="67B2F75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57C77B9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1ADDA93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44B1C73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334B58A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60: produkt leczniczy za cenę brutto </w:t>
            </w:r>
            <w:r w:rsidRPr="005A2161">
              <w:rPr>
                <w:b/>
                <w:sz w:val="22"/>
                <w:szCs w:val="22"/>
              </w:rPr>
              <w:t>2 291.71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825552F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5B41D533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6E4D55A" w14:textId="77777777" w:rsidTr="005040FF">
        <w:trPr>
          <w:cantSplit/>
        </w:trPr>
        <w:tc>
          <w:tcPr>
            <w:tcW w:w="9498" w:type="dxa"/>
          </w:tcPr>
          <w:p w14:paraId="2749154C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39C2D289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0213A80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4721578D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5289B9B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61: produkt leczniczy za cenę brutto </w:t>
            </w:r>
            <w:r w:rsidRPr="005A2161">
              <w:rPr>
                <w:b/>
                <w:sz w:val="22"/>
                <w:szCs w:val="22"/>
              </w:rPr>
              <w:t>94 348.80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61E682EA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633943A4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9DD51E6" w14:textId="77777777" w:rsidTr="005040FF">
        <w:trPr>
          <w:cantSplit/>
        </w:trPr>
        <w:tc>
          <w:tcPr>
            <w:tcW w:w="9498" w:type="dxa"/>
          </w:tcPr>
          <w:p w14:paraId="33D9B151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41743F2D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23A8778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10FDD873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56570EA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62: produkt leczniczy za cenę brutto </w:t>
            </w:r>
            <w:r w:rsidRPr="005A2161">
              <w:rPr>
                <w:b/>
                <w:sz w:val="22"/>
                <w:szCs w:val="22"/>
              </w:rPr>
              <w:t>176 168.30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FA9C99A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3FA7F7E1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3652F30A" w14:textId="77777777" w:rsidTr="005040FF">
        <w:trPr>
          <w:cantSplit/>
        </w:trPr>
        <w:tc>
          <w:tcPr>
            <w:tcW w:w="9498" w:type="dxa"/>
          </w:tcPr>
          <w:p w14:paraId="2A9BB242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Salus International Sp. z o.o.</w:t>
            </w:r>
          </w:p>
          <w:p w14:paraId="32124F51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Pułaskiego 9 </w:t>
            </w:r>
          </w:p>
          <w:p w14:paraId="037998E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40-273 Katowice</w:t>
            </w:r>
          </w:p>
          <w:p w14:paraId="6AEB1AB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586D186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63: produkt leczniczy za cenę brutto </w:t>
            </w:r>
            <w:r w:rsidRPr="005A2161">
              <w:rPr>
                <w:b/>
                <w:sz w:val="22"/>
                <w:szCs w:val="22"/>
              </w:rPr>
              <w:t>1 817.64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6C4D0DBD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6314F6F5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17237EF3" w14:textId="77777777" w:rsidTr="005040FF">
        <w:trPr>
          <w:cantSplit/>
        </w:trPr>
        <w:tc>
          <w:tcPr>
            <w:tcW w:w="9498" w:type="dxa"/>
          </w:tcPr>
          <w:p w14:paraId="27429EE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IMED Poland Sp. z o.o.</w:t>
            </w:r>
          </w:p>
          <w:p w14:paraId="41D6B658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Puławska 314 </w:t>
            </w:r>
          </w:p>
          <w:p w14:paraId="651E312C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02-819 Warszawa</w:t>
            </w:r>
          </w:p>
          <w:p w14:paraId="525151B4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14B855BD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64: produkt leczniczy za cenę brutto </w:t>
            </w:r>
            <w:r w:rsidRPr="005A2161">
              <w:rPr>
                <w:b/>
                <w:sz w:val="22"/>
                <w:szCs w:val="22"/>
              </w:rPr>
              <w:t>243 000.00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EBDE3FC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55E040D1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6E48B6EE" w14:textId="77777777" w:rsidTr="005040FF">
        <w:trPr>
          <w:cantSplit/>
        </w:trPr>
        <w:tc>
          <w:tcPr>
            <w:tcW w:w="9498" w:type="dxa"/>
          </w:tcPr>
          <w:p w14:paraId="47C9EEC4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Salus International Sp. z o.o.</w:t>
            </w:r>
          </w:p>
          <w:p w14:paraId="28D9C1C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Pułaskiego 9 </w:t>
            </w:r>
          </w:p>
          <w:p w14:paraId="44EBAA56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40-273 Katowice</w:t>
            </w:r>
          </w:p>
          <w:p w14:paraId="1FF2842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35C5918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65: Środek spożywczy specjalnego przeznaczenia żywieniowego za cenę brutto </w:t>
            </w:r>
            <w:r w:rsidRPr="005A2161">
              <w:rPr>
                <w:b/>
                <w:sz w:val="22"/>
                <w:szCs w:val="22"/>
              </w:rPr>
              <w:t>232.80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76BF5ED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03C66CCD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2F0FB708" w14:textId="77777777" w:rsidTr="005040FF">
        <w:trPr>
          <w:cantSplit/>
        </w:trPr>
        <w:tc>
          <w:tcPr>
            <w:tcW w:w="9498" w:type="dxa"/>
          </w:tcPr>
          <w:p w14:paraId="769ECD15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Asclepios S.A.</w:t>
            </w:r>
          </w:p>
          <w:p w14:paraId="452E8BF3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Hubska 44 </w:t>
            </w:r>
          </w:p>
          <w:p w14:paraId="25BBC3B8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50-502 Wrocław</w:t>
            </w:r>
          </w:p>
          <w:p w14:paraId="2F50268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30E3348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68: produkt leczniczy za cenę brutto </w:t>
            </w:r>
            <w:r w:rsidRPr="005A2161">
              <w:rPr>
                <w:b/>
                <w:sz w:val="22"/>
                <w:szCs w:val="22"/>
              </w:rPr>
              <w:t>4 536.00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1763FCD0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1E66724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039659B0" w14:textId="77777777" w:rsidTr="005040FF">
        <w:trPr>
          <w:cantSplit/>
        </w:trPr>
        <w:tc>
          <w:tcPr>
            <w:tcW w:w="9498" w:type="dxa"/>
          </w:tcPr>
          <w:p w14:paraId="08ED7790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191097FF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2CA3CC75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22E76E8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238842E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69: produkt leczniczy za cenę brutto </w:t>
            </w:r>
            <w:r w:rsidRPr="005A2161">
              <w:rPr>
                <w:b/>
                <w:sz w:val="22"/>
                <w:szCs w:val="22"/>
              </w:rPr>
              <w:t>1 844.21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3D7C710A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6A095888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356E7CDA" w14:textId="77777777" w:rsidTr="005040FF">
        <w:trPr>
          <w:cantSplit/>
        </w:trPr>
        <w:tc>
          <w:tcPr>
            <w:tcW w:w="9498" w:type="dxa"/>
          </w:tcPr>
          <w:p w14:paraId="39FB6737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MIP Pharma Polska Sp. z o.o.</w:t>
            </w:r>
          </w:p>
          <w:p w14:paraId="7CB37E3F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Orzechowa 5 </w:t>
            </w:r>
          </w:p>
          <w:p w14:paraId="0CFF2BDA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80-175 Gdańsk</w:t>
            </w:r>
          </w:p>
          <w:p w14:paraId="34421281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5CC9D34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70: produkt leczniczy za cenę brutto </w:t>
            </w:r>
            <w:r w:rsidRPr="005A2161">
              <w:rPr>
                <w:b/>
                <w:sz w:val="22"/>
                <w:szCs w:val="22"/>
              </w:rPr>
              <w:t>15 876.00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5B7B286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2348A855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557E35F0" w14:textId="77777777" w:rsidTr="005040FF">
        <w:trPr>
          <w:cantSplit/>
        </w:trPr>
        <w:tc>
          <w:tcPr>
            <w:tcW w:w="9498" w:type="dxa"/>
          </w:tcPr>
          <w:p w14:paraId="6AB884F8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Urtica Sp. z o.o.</w:t>
            </w:r>
          </w:p>
          <w:p w14:paraId="43D20CC3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6C40798B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0083A82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55D5E3B6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71: produkt leczniczy za cenę brutto </w:t>
            </w:r>
            <w:r w:rsidRPr="005A2161">
              <w:rPr>
                <w:b/>
                <w:sz w:val="22"/>
                <w:szCs w:val="22"/>
              </w:rPr>
              <w:t>12 621.42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098DA246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9971E9D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001F78FF" w14:textId="77777777" w:rsidTr="005040FF">
        <w:trPr>
          <w:cantSplit/>
        </w:trPr>
        <w:tc>
          <w:tcPr>
            <w:tcW w:w="9498" w:type="dxa"/>
          </w:tcPr>
          <w:p w14:paraId="65E82E4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Farmacol Logistyka Sp. z o.o.</w:t>
            </w:r>
          </w:p>
          <w:p w14:paraId="17441776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Szopienicka 77 </w:t>
            </w:r>
          </w:p>
          <w:p w14:paraId="2A44D02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40-431 Katowice</w:t>
            </w:r>
          </w:p>
          <w:p w14:paraId="2CF22A2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1490186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72: produkt leczniczy za cenę brutto </w:t>
            </w:r>
            <w:r w:rsidRPr="005A2161">
              <w:rPr>
                <w:b/>
                <w:sz w:val="22"/>
                <w:szCs w:val="22"/>
              </w:rPr>
              <w:t>7 300.80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8CC5137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61547528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7E08FDC2" w14:textId="77777777" w:rsidTr="005040FF">
        <w:trPr>
          <w:cantSplit/>
        </w:trPr>
        <w:tc>
          <w:tcPr>
            <w:tcW w:w="9498" w:type="dxa"/>
          </w:tcPr>
          <w:p w14:paraId="52716C9B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Salus International Sp. z o.o.</w:t>
            </w:r>
          </w:p>
          <w:p w14:paraId="64606953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Pułaskiego 9 </w:t>
            </w:r>
          </w:p>
          <w:p w14:paraId="61B57668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40-273 Katowice</w:t>
            </w:r>
          </w:p>
          <w:p w14:paraId="098C6B25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6AF72B7A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73: produkt leczniczy za cenę brutto </w:t>
            </w:r>
            <w:r w:rsidRPr="005A2161">
              <w:rPr>
                <w:b/>
                <w:sz w:val="22"/>
                <w:szCs w:val="22"/>
              </w:rPr>
              <w:t>50.22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274BDAA3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240F67AC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118A3260" w14:textId="77777777" w:rsidTr="005040FF">
        <w:trPr>
          <w:cantSplit/>
        </w:trPr>
        <w:tc>
          <w:tcPr>
            <w:tcW w:w="9498" w:type="dxa"/>
          </w:tcPr>
          <w:p w14:paraId="39FBF83C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lastRenderedPageBreak/>
              <w:t>MIP Pharma Polska Sp. z o.o.</w:t>
            </w:r>
          </w:p>
          <w:p w14:paraId="126ED9E9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Orzechowa 5 </w:t>
            </w:r>
          </w:p>
          <w:p w14:paraId="41AA776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80-175 Gdańsk</w:t>
            </w:r>
          </w:p>
          <w:p w14:paraId="43B3169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87566FB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75: produkt leczniczy za cenę brutto </w:t>
            </w:r>
            <w:r w:rsidRPr="005A2161">
              <w:rPr>
                <w:b/>
                <w:sz w:val="22"/>
                <w:szCs w:val="22"/>
              </w:rPr>
              <w:t>1 082.16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5AFC8EC3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25FDB80B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56840200" w14:textId="77777777" w:rsidTr="005040FF">
        <w:trPr>
          <w:cantSplit/>
        </w:trPr>
        <w:tc>
          <w:tcPr>
            <w:tcW w:w="9498" w:type="dxa"/>
          </w:tcPr>
          <w:p w14:paraId="7DBB3F13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Salus International Sp. z o.o.</w:t>
            </w:r>
          </w:p>
          <w:p w14:paraId="136FB092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Pułaskiego 9 </w:t>
            </w:r>
          </w:p>
          <w:p w14:paraId="3ED57D79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40-273 Katowice</w:t>
            </w:r>
          </w:p>
          <w:p w14:paraId="1F3B59C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42F02ACB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76: produkt leczniczy za cenę brutto </w:t>
            </w:r>
            <w:r w:rsidRPr="005A2161">
              <w:rPr>
                <w:b/>
                <w:sz w:val="22"/>
                <w:szCs w:val="22"/>
              </w:rPr>
              <w:t>1 431.00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12A67F1F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186785C8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7153496D" w14:textId="77777777" w:rsidTr="005040FF">
        <w:trPr>
          <w:cantSplit/>
        </w:trPr>
        <w:tc>
          <w:tcPr>
            <w:tcW w:w="9498" w:type="dxa"/>
          </w:tcPr>
          <w:p w14:paraId="214DAA9F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Baxter Polska Sp. z o.o.</w:t>
            </w:r>
          </w:p>
          <w:p w14:paraId="3B974976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Kruczkowskiego 8 </w:t>
            </w:r>
          </w:p>
          <w:p w14:paraId="35EA1A72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00-380 Warszawa</w:t>
            </w:r>
          </w:p>
          <w:p w14:paraId="71055470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4854266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77: produkt leczniczy za cenę brutto </w:t>
            </w:r>
            <w:r w:rsidRPr="005A2161">
              <w:rPr>
                <w:b/>
                <w:sz w:val="22"/>
                <w:szCs w:val="22"/>
              </w:rPr>
              <w:t>291 600.00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37512AAE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3FDF3724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  <w:tr w:rsidR="00FB5E1D" w:rsidRPr="005A2161" w14:paraId="35781978" w14:textId="77777777" w:rsidTr="005040FF">
        <w:trPr>
          <w:cantSplit/>
        </w:trPr>
        <w:tc>
          <w:tcPr>
            <w:tcW w:w="9498" w:type="dxa"/>
          </w:tcPr>
          <w:p w14:paraId="2334C346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2161">
              <w:rPr>
                <w:b/>
                <w:sz w:val="22"/>
                <w:szCs w:val="22"/>
              </w:rPr>
              <w:t>Urtica Sp. z o.o.</w:t>
            </w:r>
          </w:p>
          <w:p w14:paraId="3A3424D4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Krzemieniecka 120 </w:t>
            </w:r>
          </w:p>
          <w:p w14:paraId="7D75AF08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54-640 Wrocław</w:t>
            </w:r>
          </w:p>
          <w:p w14:paraId="26C8B3D4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CA79179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78: produkt leczniczy za cenę brutto </w:t>
            </w:r>
            <w:r w:rsidRPr="005A2161">
              <w:rPr>
                <w:b/>
                <w:sz w:val="22"/>
                <w:szCs w:val="22"/>
              </w:rPr>
              <w:t>52 171.56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4384B768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557CF2B6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</w:tbl>
    <w:p w14:paraId="5B75D2E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409"/>
        <w:gridCol w:w="1560"/>
      </w:tblGrid>
      <w:tr w:rsidR="00211A34" w:rsidRPr="00834EF4" w14:paraId="5AB37125" w14:textId="77777777" w:rsidTr="00975B5C">
        <w:tc>
          <w:tcPr>
            <w:tcW w:w="2169" w:type="dxa"/>
            <w:shd w:val="clear" w:color="auto" w:fill="F3F3F3"/>
          </w:tcPr>
          <w:p w14:paraId="5228DE9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14:paraId="04F0AF5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09" w:type="dxa"/>
            <w:shd w:val="clear" w:color="auto" w:fill="F3F3F3"/>
          </w:tcPr>
          <w:p w14:paraId="2084281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90332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B5E1D" w:rsidRPr="00834EF4" w14:paraId="097D317F" w14:textId="77777777" w:rsidTr="00975B5C">
        <w:tc>
          <w:tcPr>
            <w:tcW w:w="2169" w:type="dxa"/>
            <w:shd w:val="clear" w:color="auto" w:fill="auto"/>
          </w:tcPr>
          <w:p w14:paraId="31086C9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B3A8FA9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NOBIPHARM Sp. z o.o.</w:t>
            </w:r>
          </w:p>
          <w:p w14:paraId="00A5FFB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L. Rydygiera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8/-</w:t>
            </w:r>
          </w:p>
          <w:p w14:paraId="7B4FE798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01-793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4374A37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AED062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2C350DFF" w14:textId="77777777" w:rsidTr="00975B5C">
        <w:tc>
          <w:tcPr>
            <w:tcW w:w="2169" w:type="dxa"/>
            <w:shd w:val="clear" w:color="auto" w:fill="auto"/>
          </w:tcPr>
          <w:p w14:paraId="22E08C3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B6FBA80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285293E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134</w:t>
            </w:r>
          </w:p>
          <w:p w14:paraId="03009867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48E3639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7045DD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171894FB" w14:textId="77777777" w:rsidTr="00975B5C">
        <w:tc>
          <w:tcPr>
            <w:tcW w:w="2169" w:type="dxa"/>
            <w:shd w:val="clear" w:color="auto" w:fill="auto"/>
          </w:tcPr>
          <w:p w14:paraId="0A66B9E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1F639E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7E17C667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</w:t>
            </w:r>
          </w:p>
          <w:p w14:paraId="712350C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Nowy Tomyśl</w:t>
            </w:r>
          </w:p>
        </w:tc>
        <w:tc>
          <w:tcPr>
            <w:tcW w:w="2409" w:type="dxa"/>
            <w:shd w:val="clear" w:color="auto" w:fill="auto"/>
          </w:tcPr>
          <w:p w14:paraId="72DFE48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- 77.83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4FB67D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77,83</w:t>
            </w:r>
          </w:p>
        </w:tc>
      </w:tr>
      <w:tr w:rsidR="00FB5E1D" w:rsidRPr="00834EF4" w14:paraId="49907C77" w14:textId="77777777" w:rsidTr="00975B5C">
        <w:tc>
          <w:tcPr>
            <w:tcW w:w="2169" w:type="dxa"/>
            <w:shd w:val="clear" w:color="auto" w:fill="auto"/>
          </w:tcPr>
          <w:p w14:paraId="2518242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A306E4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1F0429E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Burakowska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</w:t>
            </w:r>
          </w:p>
          <w:p w14:paraId="7DC984DF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01-066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36FB510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614B3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1C1A07A" w14:textId="77777777" w:rsidTr="00975B5C">
        <w:tc>
          <w:tcPr>
            <w:tcW w:w="2169" w:type="dxa"/>
            <w:shd w:val="clear" w:color="auto" w:fill="auto"/>
          </w:tcPr>
          <w:p w14:paraId="4703AD2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315CB43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Amgen Sp. z o.o.</w:t>
            </w:r>
          </w:p>
          <w:p w14:paraId="2623C85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145</w:t>
            </w:r>
          </w:p>
          <w:p w14:paraId="45C9AD50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650AABA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6729F6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C03D95F" w14:textId="77777777" w:rsidTr="00975B5C">
        <w:tc>
          <w:tcPr>
            <w:tcW w:w="2169" w:type="dxa"/>
            <w:shd w:val="clear" w:color="auto" w:fill="auto"/>
          </w:tcPr>
          <w:p w14:paraId="3C36478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963E742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NEUCA S.A.</w:t>
            </w:r>
          </w:p>
          <w:p w14:paraId="58AB8C3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35-37</w:t>
            </w:r>
          </w:p>
          <w:p w14:paraId="482E1D00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Toruń</w:t>
            </w:r>
          </w:p>
        </w:tc>
        <w:tc>
          <w:tcPr>
            <w:tcW w:w="2409" w:type="dxa"/>
            <w:shd w:val="clear" w:color="auto" w:fill="auto"/>
          </w:tcPr>
          <w:p w14:paraId="2C1B63B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CE223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563E3F40" w14:textId="77777777" w:rsidTr="00975B5C">
        <w:tc>
          <w:tcPr>
            <w:tcW w:w="2169" w:type="dxa"/>
            <w:shd w:val="clear" w:color="auto" w:fill="auto"/>
          </w:tcPr>
          <w:p w14:paraId="4AB6E43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55E99A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79397CE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2D7A611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4AEBBD3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- 84.77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C5FB15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84,77</w:t>
            </w:r>
          </w:p>
        </w:tc>
      </w:tr>
      <w:tr w:rsidR="00FB5E1D" w:rsidRPr="00834EF4" w14:paraId="3F185406" w14:textId="77777777" w:rsidTr="00975B5C">
        <w:tc>
          <w:tcPr>
            <w:tcW w:w="2169" w:type="dxa"/>
            <w:shd w:val="clear" w:color="auto" w:fill="auto"/>
          </w:tcPr>
          <w:p w14:paraId="2D0D664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61A4899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960115D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2586F953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4617A52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273491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2F50D6D5" w14:textId="77777777" w:rsidTr="00975B5C">
        <w:tc>
          <w:tcPr>
            <w:tcW w:w="2169" w:type="dxa"/>
            <w:shd w:val="clear" w:color="auto" w:fill="auto"/>
          </w:tcPr>
          <w:p w14:paraId="235C509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78D2FC3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14:paraId="6E6E236E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14/-</w:t>
            </w:r>
          </w:p>
          <w:p w14:paraId="125219C4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Sokołów</w:t>
            </w:r>
          </w:p>
        </w:tc>
        <w:tc>
          <w:tcPr>
            <w:tcW w:w="2409" w:type="dxa"/>
            <w:shd w:val="clear" w:color="auto" w:fill="auto"/>
          </w:tcPr>
          <w:p w14:paraId="72B32FC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3C81E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7AFBA1E6" w14:textId="77777777" w:rsidTr="00975B5C">
        <w:tc>
          <w:tcPr>
            <w:tcW w:w="2169" w:type="dxa"/>
            <w:shd w:val="clear" w:color="auto" w:fill="auto"/>
          </w:tcPr>
          <w:p w14:paraId="4B4E87A3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EB66563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65C5364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2EF807A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7C4A9A2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- 98.14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09FB5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98,14</w:t>
            </w:r>
          </w:p>
        </w:tc>
      </w:tr>
      <w:tr w:rsidR="00FB5E1D" w:rsidRPr="00834EF4" w14:paraId="55EEECA9" w14:textId="77777777" w:rsidTr="00975B5C">
        <w:tc>
          <w:tcPr>
            <w:tcW w:w="2169" w:type="dxa"/>
            <w:shd w:val="clear" w:color="auto" w:fill="auto"/>
          </w:tcPr>
          <w:p w14:paraId="227EF35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B49EA9A" w14:textId="41DB5895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GENESIS PHARM Sp. z o. o. Sp. K</w:t>
            </w:r>
            <w:r w:rsidR="005A2161">
              <w:rPr>
                <w:b/>
                <w:bCs/>
                <w:sz w:val="20"/>
                <w:szCs w:val="20"/>
              </w:rPr>
              <w:t>omandytowa</w:t>
            </w:r>
          </w:p>
          <w:p w14:paraId="5DBA174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128/152</w:t>
            </w:r>
          </w:p>
          <w:p w14:paraId="471B9FB0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09C9F2D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- 95.96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74E12B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95,96</w:t>
            </w:r>
          </w:p>
        </w:tc>
      </w:tr>
      <w:tr w:rsidR="00FB5E1D" w:rsidRPr="00834EF4" w14:paraId="0370AE9E" w14:textId="77777777" w:rsidTr="00975B5C">
        <w:tc>
          <w:tcPr>
            <w:tcW w:w="2169" w:type="dxa"/>
            <w:shd w:val="clear" w:color="auto" w:fill="auto"/>
          </w:tcPr>
          <w:p w14:paraId="49F9F88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5BFDA17" w14:textId="47DD2560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GENESIS PHARM Sp. z o. o. Sp. K</w:t>
            </w:r>
            <w:r w:rsidR="005A2161">
              <w:rPr>
                <w:b/>
                <w:bCs/>
                <w:sz w:val="20"/>
                <w:szCs w:val="20"/>
              </w:rPr>
              <w:t>omandytowa</w:t>
            </w:r>
          </w:p>
          <w:p w14:paraId="7C1E5AAD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128/152</w:t>
            </w:r>
          </w:p>
          <w:p w14:paraId="33899323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3FDE7BF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464277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03E29632" w14:textId="77777777" w:rsidTr="00975B5C">
        <w:tc>
          <w:tcPr>
            <w:tcW w:w="2169" w:type="dxa"/>
            <w:shd w:val="clear" w:color="auto" w:fill="auto"/>
          </w:tcPr>
          <w:p w14:paraId="14E79FA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4E431EB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115BC7F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0912D5B4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329D09B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8BB66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5DDAFBED" w14:textId="77777777" w:rsidTr="00975B5C">
        <w:tc>
          <w:tcPr>
            <w:tcW w:w="2169" w:type="dxa"/>
            <w:shd w:val="clear" w:color="auto" w:fill="auto"/>
          </w:tcPr>
          <w:p w14:paraId="26A8B5C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3152ADA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BDC73A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634E7A6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54BBABD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BC6E29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2C938756" w14:textId="77777777" w:rsidTr="00975B5C">
        <w:tc>
          <w:tcPr>
            <w:tcW w:w="2169" w:type="dxa"/>
            <w:shd w:val="clear" w:color="auto" w:fill="auto"/>
          </w:tcPr>
          <w:p w14:paraId="34FF958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C1935F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E38F6B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6A5E839B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46EBAE2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- 98.90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849D4D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98,90</w:t>
            </w:r>
          </w:p>
        </w:tc>
      </w:tr>
      <w:tr w:rsidR="00FB5E1D" w:rsidRPr="00834EF4" w14:paraId="04498041" w14:textId="77777777" w:rsidTr="00975B5C">
        <w:tc>
          <w:tcPr>
            <w:tcW w:w="2169" w:type="dxa"/>
            <w:shd w:val="clear" w:color="auto" w:fill="auto"/>
          </w:tcPr>
          <w:p w14:paraId="32BBCB7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978F97B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6107C37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17</w:t>
            </w:r>
          </w:p>
          <w:p w14:paraId="01E1A524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4888F67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635F3D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742A012C" w14:textId="77777777" w:rsidTr="00975B5C">
        <w:tc>
          <w:tcPr>
            <w:tcW w:w="2169" w:type="dxa"/>
            <w:shd w:val="clear" w:color="auto" w:fill="auto"/>
          </w:tcPr>
          <w:p w14:paraId="12C9EFF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807B2F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Delfarma Sp. z o.o.</w:t>
            </w:r>
          </w:p>
          <w:p w14:paraId="0A699E93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111</w:t>
            </w:r>
          </w:p>
          <w:p w14:paraId="10F53603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2A25C4F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1 - Cena - 88.61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011FB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88,61</w:t>
            </w:r>
          </w:p>
        </w:tc>
      </w:tr>
      <w:tr w:rsidR="00FB5E1D" w:rsidRPr="00834EF4" w14:paraId="413AF299" w14:textId="77777777" w:rsidTr="00975B5C">
        <w:tc>
          <w:tcPr>
            <w:tcW w:w="2169" w:type="dxa"/>
            <w:shd w:val="clear" w:color="auto" w:fill="auto"/>
          </w:tcPr>
          <w:p w14:paraId="0A7BEB73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F0454FF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743D99A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16</w:t>
            </w:r>
          </w:p>
          <w:p w14:paraId="7A3C351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72CCBD3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82EFEC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6CF34112" w14:textId="77777777" w:rsidTr="00975B5C">
        <w:tc>
          <w:tcPr>
            <w:tcW w:w="2169" w:type="dxa"/>
            <w:shd w:val="clear" w:color="auto" w:fill="auto"/>
          </w:tcPr>
          <w:p w14:paraId="0D79A47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EA70448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385C079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3D9BDFA2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1FDF110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- 97.49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9D4F2D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97,49</w:t>
            </w:r>
          </w:p>
        </w:tc>
      </w:tr>
      <w:tr w:rsidR="00FB5E1D" w:rsidRPr="00834EF4" w14:paraId="593B3AA1" w14:textId="77777777" w:rsidTr="00975B5C">
        <w:tc>
          <w:tcPr>
            <w:tcW w:w="2169" w:type="dxa"/>
            <w:shd w:val="clear" w:color="auto" w:fill="auto"/>
          </w:tcPr>
          <w:p w14:paraId="4B14339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10B2E6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NOBIPHARM Sp. z o.o.</w:t>
            </w:r>
          </w:p>
          <w:p w14:paraId="04FFC80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L. Rydygiera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8/-</w:t>
            </w:r>
          </w:p>
          <w:p w14:paraId="63A9D7F6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01-793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05CED84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4BE273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1CA6A360" w14:textId="77777777" w:rsidTr="00975B5C">
        <w:tc>
          <w:tcPr>
            <w:tcW w:w="2169" w:type="dxa"/>
            <w:shd w:val="clear" w:color="auto" w:fill="auto"/>
          </w:tcPr>
          <w:p w14:paraId="50451F3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6CB239A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14:paraId="3A217B4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14/-</w:t>
            </w:r>
          </w:p>
          <w:p w14:paraId="31830C57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Sokołów</w:t>
            </w:r>
          </w:p>
        </w:tc>
        <w:tc>
          <w:tcPr>
            <w:tcW w:w="2409" w:type="dxa"/>
            <w:shd w:val="clear" w:color="auto" w:fill="auto"/>
          </w:tcPr>
          <w:p w14:paraId="0B7D2C4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- 66.27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17EB31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66,27</w:t>
            </w:r>
          </w:p>
        </w:tc>
      </w:tr>
      <w:tr w:rsidR="00FB5E1D" w:rsidRPr="00834EF4" w14:paraId="7D8B85A2" w14:textId="77777777" w:rsidTr="00975B5C">
        <w:tc>
          <w:tcPr>
            <w:tcW w:w="2169" w:type="dxa"/>
            <w:shd w:val="clear" w:color="auto" w:fill="auto"/>
          </w:tcPr>
          <w:p w14:paraId="3FD654E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C849A4F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IMED Poland Sp. z o.o.</w:t>
            </w:r>
          </w:p>
          <w:p w14:paraId="2620817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314</w:t>
            </w:r>
          </w:p>
          <w:p w14:paraId="4814B2D6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02-819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5D1DA37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- 98.51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140EE0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98,51</w:t>
            </w:r>
          </w:p>
        </w:tc>
      </w:tr>
      <w:tr w:rsidR="00FB5E1D" w:rsidRPr="00834EF4" w14:paraId="3965B4CF" w14:textId="77777777" w:rsidTr="00975B5C">
        <w:tc>
          <w:tcPr>
            <w:tcW w:w="2169" w:type="dxa"/>
            <w:shd w:val="clear" w:color="auto" w:fill="auto"/>
          </w:tcPr>
          <w:p w14:paraId="6C92850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C0603AE" w14:textId="05713D7E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GENESIS PHARM Sp. z o. o. Sp. K</w:t>
            </w:r>
            <w:r w:rsidR="005A2161">
              <w:rPr>
                <w:b/>
                <w:bCs/>
                <w:sz w:val="20"/>
                <w:szCs w:val="20"/>
              </w:rPr>
              <w:t>omandytowa</w:t>
            </w:r>
          </w:p>
          <w:p w14:paraId="1DC8159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128/152</w:t>
            </w:r>
          </w:p>
          <w:p w14:paraId="1FF0DA22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75ED1E7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- 85.76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B7C74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85,76</w:t>
            </w:r>
          </w:p>
        </w:tc>
      </w:tr>
      <w:tr w:rsidR="00FB5E1D" w:rsidRPr="00834EF4" w14:paraId="1D1FBE65" w14:textId="77777777" w:rsidTr="00975B5C">
        <w:tc>
          <w:tcPr>
            <w:tcW w:w="2169" w:type="dxa"/>
            <w:shd w:val="clear" w:color="auto" w:fill="auto"/>
          </w:tcPr>
          <w:p w14:paraId="0DD628E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BEB7570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30535E2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39F10408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E34741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- 55.44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5626E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55,44</w:t>
            </w:r>
          </w:p>
        </w:tc>
      </w:tr>
      <w:tr w:rsidR="00FB5E1D" w:rsidRPr="00834EF4" w14:paraId="62B4EA8A" w14:textId="77777777" w:rsidTr="00975B5C">
        <w:tc>
          <w:tcPr>
            <w:tcW w:w="2169" w:type="dxa"/>
            <w:shd w:val="clear" w:color="auto" w:fill="auto"/>
          </w:tcPr>
          <w:p w14:paraId="65D7E50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6796009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1965F8BD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134</w:t>
            </w:r>
          </w:p>
          <w:p w14:paraId="7804185D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5027A05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3F33D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36A20085" w14:textId="77777777" w:rsidTr="00975B5C">
        <w:tc>
          <w:tcPr>
            <w:tcW w:w="2169" w:type="dxa"/>
            <w:shd w:val="clear" w:color="auto" w:fill="auto"/>
          </w:tcPr>
          <w:p w14:paraId="5196A0C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AA1BFD1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A487524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58C2B31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405DE22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BA001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5D005F54" w14:textId="77777777" w:rsidTr="00975B5C">
        <w:tc>
          <w:tcPr>
            <w:tcW w:w="2169" w:type="dxa"/>
            <w:shd w:val="clear" w:color="auto" w:fill="auto"/>
          </w:tcPr>
          <w:p w14:paraId="7FFAAE8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F06646F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4347C5A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33773F0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00BA172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- 97.01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17400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97,01</w:t>
            </w:r>
          </w:p>
        </w:tc>
      </w:tr>
      <w:tr w:rsidR="00FB5E1D" w:rsidRPr="00834EF4" w14:paraId="45E826E4" w14:textId="77777777" w:rsidTr="00975B5C">
        <w:tc>
          <w:tcPr>
            <w:tcW w:w="2169" w:type="dxa"/>
            <w:shd w:val="clear" w:color="auto" w:fill="auto"/>
          </w:tcPr>
          <w:p w14:paraId="7255F89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72EF2A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Lek S.A.</w:t>
            </w:r>
          </w:p>
          <w:p w14:paraId="0F20C2A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16</w:t>
            </w:r>
          </w:p>
          <w:p w14:paraId="76D9029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Stryków</w:t>
            </w:r>
          </w:p>
        </w:tc>
        <w:tc>
          <w:tcPr>
            <w:tcW w:w="2409" w:type="dxa"/>
            <w:shd w:val="clear" w:color="auto" w:fill="auto"/>
          </w:tcPr>
          <w:p w14:paraId="7E447CD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755FC7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056C1307" w14:textId="77777777" w:rsidTr="00975B5C">
        <w:tc>
          <w:tcPr>
            <w:tcW w:w="2169" w:type="dxa"/>
            <w:shd w:val="clear" w:color="auto" w:fill="auto"/>
          </w:tcPr>
          <w:p w14:paraId="7628CB3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60A2899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EC4410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69FFCCB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155E39A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D701C7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59B3950B" w14:textId="77777777" w:rsidTr="00975B5C">
        <w:tc>
          <w:tcPr>
            <w:tcW w:w="2169" w:type="dxa"/>
            <w:shd w:val="clear" w:color="auto" w:fill="auto"/>
          </w:tcPr>
          <w:p w14:paraId="1E229DF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31126C23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NEUCA S.A.</w:t>
            </w:r>
          </w:p>
          <w:p w14:paraId="2ACB540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35-37</w:t>
            </w:r>
          </w:p>
          <w:p w14:paraId="55637E2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Toruń</w:t>
            </w:r>
          </w:p>
        </w:tc>
        <w:tc>
          <w:tcPr>
            <w:tcW w:w="2409" w:type="dxa"/>
            <w:shd w:val="clear" w:color="auto" w:fill="auto"/>
          </w:tcPr>
          <w:p w14:paraId="64EBE12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- 69.99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28A0F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69,99</w:t>
            </w:r>
          </w:p>
        </w:tc>
      </w:tr>
      <w:tr w:rsidR="00FB5E1D" w:rsidRPr="00834EF4" w14:paraId="6588BCCD" w14:textId="77777777" w:rsidTr="00975B5C">
        <w:tc>
          <w:tcPr>
            <w:tcW w:w="2169" w:type="dxa"/>
            <w:shd w:val="clear" w:color="auto" w:fill="auto"/>
          </w:tcPr>
          <w:p w14:paraId="5969B01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6966908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348349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54167925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7D3256A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34540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31502CDC" w14:textId="77777777" w:rsidTr="00975B5C">
        <w:tc>
          <w:tcPr>
            <w:tcW w:w="2169" w:type="dxa"/>
            <w:shd w:val="clear" w:color="auto" w:fill="auto"/>
          </w:tcPr>
          <w:p w14:paraId="49BFF50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4276D8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57A27E8E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0FDE009B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52C9E6D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- 88.15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A8B5B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88,15</w:t>
            </w:r>
          </w:p>
        </w:tc>
      </w:tr>
      <w:tr w:rsidR="00FB5E1D" w:rsidRPr="00834EF4" w14:paraId="14232AC8" w14:textId="77777777" w:rsidTr="00975B5C">
        <w:tc>
          <w:tcPr>
            <w:tcW w:w="2169" w:type="dxa"/>
            <w:shd w:val="clear" w:color="auto" w:fill="auto"/>
          </w:tcPr>
          <w:p w14:paraId="6BD5C5A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30D117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276465F0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51A7824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223CCED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D7855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0968D5F5" w14:textId="77777777" w:rsidTr="00975B5C">
        <w:tc>
          <w:tcPr>
            <w:tcW w:w="2169" w:type="dxa"/>
            <w:shd w:val="clear" w:color="auto" w:fill="auto"/>
          </w:tcPr>
          <w:p w14:paraId="242CFBC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CC3887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457E7A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5B5F773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786E637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EB5D5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57A9B828" w14:textId="77777777" w:rsidTr="00975B5C">
        <w:tc>
          <w:tcPr>
            <w:tcW w:w="2169" w:type="dxa"/>
            <w:shd w:val="clear" w:color="auto" w:fill="auto"/>
          </w:tcPr>
          <w:p w14:paraId="15E4DB7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7C343D0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NEUCA S.A.</w:t>
            </w:r>
          </w:p>
          <w:p w14:paraId="690D3A2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35-37</w:t>
            </w:r>
          </w:p>
          <w:p w14:paraId="3B7D083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Toruń</w:t>
            </w:r>
          </w:p>
        </w:tc>
        <w:tc>
          <w:tcPr>
            <w:tcW w:w="2409" w:type="dxa"/>
            <w:shd w:val="clear" w:color="auto" w:fill="auto"/>
          </w:tcPr>
          <w:p w14:paraId="46B01CB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- 62.50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4A54F2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62,50</w:t>
            </w:r>
          </w:p>
        </w:tc>
      </w:tr>
      <w:tr w:rsidR="00FB5E1D" w:rsidRPr="00834EF4" w14:paraId="4EBD798E" w14:textId="77777777" w:rsidTr="00975B5C">
        <w:tc>
          <w:tcPr>
            <w:tcW w:w="2169" w:type="dxa"/>
            <w:shd w:val="clear" w:color="auto" w:fill="auto"/>
          </w:tcPr>
          <w:p w14:paraId="250AB44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6B27776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79DACC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66FA2FFF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2710447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- 61.62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1E9817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61,62</w:t>
            </w:r>
          </w:p>
        </w:tc>
      </w:tr>
      <w:tr w:rsidR="00FB5E1D" w:rsidRPr="00834EF4" w14:paraId="4395886D" w14:textId="77777777" w:rsidTr="00975B5C">
        <w:tc>
          <w:tcPr>
            <w:tcW w:w="2169" w:type="dxa"/>
            <w:shd w:val="clear" w:color="auto" w:fill="auto"/>
          </w:tcPr>
          <w:p w14:paraId="55ED1633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37985A9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80963C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4B45E31F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5326F29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34FB33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58A44E6" w14:textId="77777777" w:rsidTr="00975B5C">
        <w:tc>
          <w:tcPr>
            <w:tcW w:w="2169" w:type="dxa"/>
            <w:shd w:val="clear" w:color="auto" w:fill="auto"/>
          </w:tcPr>
          <w:p w14:paraId="5A9FA09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38E0259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0A0E9A7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6D48E986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2133A42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- 99.25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2D4A5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99,25</w:t>
            </w:r>
          </w:p>
        </w:tc>
      </w:tr>
      <w:tr w:rsidR="00FB5E1D" w:rsidRPr="00834EF4" w14:paraId="4C566BD4" w14:textId="77777777" w:rsidTr="00975B5C">
        <w:tc>
          <w:tcPr>
            <w:tcW w:w="2169" w:type="dxa"/>
            <w:shd w:val="clear" w:color="auto" w:fill="auto"/>
          </w:tcPr>
          <w:p w14:paraId="6481FC1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9B15566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53260FBB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16</w:t>
            </w:r>
          </w:p>
          <w:p w14:paraId="7636656D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1FDE076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- 50.82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CEB730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50,82</w:t>
            </w:r>
          </w:p>
        </w:tc>
      </w:tr>
      <w:tr w:rsidR="00FB5E1D" w:rsidRPr="00834EF4" w14:paraId="525BA860" w14:textId="77777777" w:rsidTr="00975B5C">
        <w:tc>
          <w:tcPr>
            <w:tcW w:w="2169" w:type="dxa"/>
            <w:shd w:val="clear" w:color="auto" w:fill="auto"/>
          </w:tcPr>
          <w:p w14:paraId="2A73711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9C76238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0FBB69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3395866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0A5226C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- 50.22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A5DEA9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50,22</w:t>
            </w:r>
          </w:p>
        </w:tc>
      </w:tr>
      <w:tr w:rsidR="00FB5E1D" w:rsidRPr="00834EF4" w14:paraId="74A1A54F" w14:textId="77777777" w:rsidTr="00975B5C">
        <w:tc>
          <w:tcPr>
            <w:tcW w:w="2169" w:type="dxa"/>
            <w:shd w:val="clear" w:color="auto" w:fill="auto"/>
          </w:tcPr>
          <w:p w14:paraId="2157407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B50198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NEUCA S.A.</w:t>
            </w:r>
          </w:p>
          <w:p w14:paraId="3AF007C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35-37</w:t>
            </w:r>
          </w:p>
          <w:p w14:paraId="2567AF9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Toruń</w:t>
            </w:r>
          </w:p>
        </w:tc>
        <w:tc>
          <w:tcPr>
            <w:tcW w:w="2409" w:type="dxa"/>
            <w:shd w:val="clear" w:color="auto" w:fill="auto"/>
          </w:tcPr>
          <w:p w14:paraId="15C9151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- 50.02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3A10C1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50,02</w:t>
            </w:r>
          </w:p>
        </w:tc>
      </w:tr>
      <w:tr w:rsidR="00FB5E1D" w:rsidRPr="00834EF4" w14:paraId="410C59EF" w14:textId="77777777" w:rsidTr="00975B5C">
        <w:tc>
          <w:tcPr>
            <w:tcW w:w="2169" w:type="dxa"/>
            <w:shd w:val="clear" w:color="auto" w:fill="auto"/>
          </w:tcPr>
          <w:p w14:paraId="784FC8C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7D7391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06B6E2E2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312AA74F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4C6145C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- 49.25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BFF44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49,25</w:t>
            </w:r>
          </w:p>
        </w:tc>
      </w:tr>
      <w:tr w:rsidR="00FB5E1D" w:rsidRPr="00834EF4" w14:paraId="79725530" w14:textId="77777777" w:rsidTr="00975B5C">
        <w:tc>
          <w:tcPr>
            <w:tcW w:w="2169" w:type="dxa"/>
            <w:shd w:val="clear" w:color="auto" w:fill="auto"/>
          </w:tcPr>
          <w:p w14:paraId="11E2FA7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BB0975A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0AB40E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54E56BE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006A620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3F74D9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8079156" w14:textId="77777777" w:rsidTr="00975B5C">
        <w:tc>
          <w:tcPr>
            <w:tcW w:w="2169" w:type="dxa"/>
            <w:shd w:val="clear" w:color="auto" w:fill="auto"/>
          </w:tcPr>
          <w:p w14:paraId="323B0C2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E4E4A8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3C8ECBE7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4D313E1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7528357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- 99.63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984E7B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99,63</w:t>
            </w:r>
          </w:p>
        </w:tc>
      </w:tr>
      <w:tr w:rsidR="00FB5E1D" w:rsidRPr="00834EF4" w14:paraId="3AB4A5EF" w14:textId="77777777" w:rsidTr="00975B5C">
        <w:tc>
          <w:tcPr>
            <w:tcW w:w="2169" w:type="dxa"/>
            <w:shd w:val="clear" w:color="auto" w:fill="auto"/>
          </w:tcPr>
          <w:p w14:paraId="655F631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76A255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5E26E087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14809328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239A1F8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B84825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057E3804" w14:textId="77777777" w:rsidTr="00975B5C">
        <w:tc>
          <w:tcPr>
            <w:tcW w:w="2169" w:type="dxa"/>
            <w:shd w:val="clear" w:color="auto" w:fill="auto"/>
          </w:tcPr>
          <w:p w14:paraId="3F4E8A4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31BB86F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197F50B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444866E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289F9CE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- 99.26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524719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99,26</w:t>
            </w:r>
          </w:p>
        </w:tc>
      </w:tr>
      <w:tr w:rsidR="00FB5E1D" w:rsidRPr="00834EF4" w14:paraId="3E425ED4" w14:textId="77777777" w:rsidTr="00975B5C">
        <w:tc>
          <w:tcPr>
            <w:tcW w:w="2169" w:type="dxa"/>
            <w:shd w:val="clear" w:color="auto" w:fill="auto"/>
          </w:tcPr>
          <w:p w14:paraId="5637B23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31BBD93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E89F864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5E0AD823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1129F5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- 77.67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76AFC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77,67</w:t>
            </w:r>
          </w:p>
        </w:tc>
      </w:tr>
      <w:tr w:rsidR="00FB5E1D" w:rsidRPr="00834EF4" w14:paraId="70C193AA" w14:textId="77777777" w:rsidTr="00975B5C">
        <w:tc>
          <w:tcPr>
            <w:tcW w:w="2169" w:type="dxa"/>
            <w:shd w:val="clear" w:color="auto" w:fill="auto"/>
          </w:tcPr>
          <w:p w14:paraId="133CB65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B2B3052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14:paraId="62E98D0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14/-</w:t>
            </w:r>
          </w:p>
          <w:p w14:paraId="34D4648B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Sokołów</w:t>
            </w:r>
          </w:p>
        </w:tc>
        <w:tc>
          <w:tcPr>
            <w:tcW w:w="2409" w:type="dxa"/>
            <w:shd w:val="clear" w:color="auto" w:fill="auto"/>
          </w:tcPr>
          <w:p w14:paraId="5321ECE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- 90.91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8A53E6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90,91</w:t>
            </w:r>
          </w:p>
        </w:tc>
      </w:tr>
      <w:tr w:rsidR="00FB5E1D" w:rsidRPr="00834EF4" w14:paraId="788C9E83" w14:textId="77777777" w:rsidTr="00975B5C">
        <w:tc>
          <w:tcPr>
            <w:tcW w:w="2169" w:type="dxa"/>
            <w:shd w:val="clear" w:color="auto" w:fill="auto"/>
          </w:tcPr>
          <w:p w14:paraId="4D4ADD4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C18358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 xml:space="preserve">Aesculap Chifa Spółka z </w:t>
            </w:r>
            <w:r w:rsidRPr="00FB5E1D">
              <w:rPr>
                <w:b/>
                <w:bCs/>
                <w:sz w:val="20"/>
                <w:szCs w:val="20"/>
              </w:rPr>
              <w:lastRenderedPageBreak/>
              <w:t>ograniczoną odpowiedzialnością</w:t>
            </w:r>
          </w:p>
          <w:p w14:paraId="57CA471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</w:t>
            </w:r>
          </w:p>
          <w:p w14:paraId="06174A4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Nowy Tomyśl</w:t>
            </w:r>
          </w:p>
        </w:tc>
        <w:tc>
          <w:tcPr>
            <w:tcW w:w="2409" w:type="dxa"/>
            <w:shd w:val="clear" w:color="auto" w:fill="auto"/>
          </w:tcPr>
          <w:p w14:paraId="468858D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C5C111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19EDD2BB" w14:textId="77777777" w:rsidTr="00975B5C">
        <w:tc>
          <w:tcPr>
            <w:tcW w:w="2169" w:type="dxa"/>
            <w:shd w:val="clear" w:color="auto" w:fill="auto"/>
          </w:tcPr>
          <w:p w14:paraId="45A9F2D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3D4ECB5" w14:textId="5209BF16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GENESIS PHARM Sp. z o. o. Sp. K</w:t>
            </w:r>
            <w:r w:rsidR="005A2161">
              <w:rPr>
                <w:b/>
                <w:bCs/>
                <w:sz w:val="20"/>
                <w:szCs w:val="20"/>
              </w:rPr>
              <w:t>omandytowa</w:t>
            </w:r>
          </w:p>
          <w:p w14:paraId="3A8998B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128/152</w:t>
            </w:r>
          </w:p>
          <w:p w14:paraId="4BB5ABA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1388195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- 94.49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3FE980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94,49</w:t>
            </w:r>
          </w:p>
        </w:tc>
      </w:tr>
      <w:tr w:rsidR="00FB5E1D" w:rsidRPr="00834EF4" w14:paraId="3CFB4F2C" w14:textId="77777777" w:rsidTr="00975B5C">
        <w:tc>
          <w:tcPr>
            <w:tcW w:w="2169" w:type="dxa"/>
            <w:shd w:val="clear" w:color="auto" w:fill="auto"/>
          </w:tcPr>
          <w:p w14:paraId="53BA13B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49448A0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IMED Poland Sp. z o.o.</w:t>
            </w:r>
          </w:p>
          <w:p w14:paraId="67B2EB7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314</w:t>
            </w:r>
          </w:p>
          <w:p w14:paraId="5600A0D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02-819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7127BCD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- 80.27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8532D1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80,27</w:t>
            </w:r>
          </w:p>
        </w:tc>
      </w:tr>
      <w:tr w:rsidR="00FB5E1D" w:rsidRPr="00834EF4" w14:paraId="62A24140" w14:textId="77777777" w:rsidTr="00975B5C">
        <w:tc>
          <w:tcPr>
            <w:tcW w:w="2169" w:type="dxa"/>
            <w:shd w:val="clear" w:color="auto" w:fill="auto"/>
          </w:tcPr>
          <w:p w14:paraId="10191D4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E843163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NEUCA S.A.</w:t>
            </w:r>
          </w:p>
          <w:p w14:paraId="2067769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35-37</w:t>
            </w:r>
          </w:p>
          <w:p w14:paraId="3C3D273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Toruń</w:t>
            </w:r>
          </w:p>
        </w:tc>
        <w:tc>
          <w:tcPr>
            <w:tcW w:w="2409" w:type="dxa"/>
            <w:shd w:val="clear" w:color="auto" w:fill="auto"/>
          </w:tcPr>
          <w:p w14:paraId="11174BB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BF9ACB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5A1FB178" w14:textId="77777777" w:rsidTr="00975B5C">
        <w:tc>
          <w:tcPr>
            <w:tcW w:w="2169" w:type="dxa"/>
            <w:shd w:val="clear" w:color="auto" w:fill="auto"/>
          </w:tcPr>
          <w:p w14:paraId="05AE167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2A14B8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14:paraId="00DBEBB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14/-</w:t>
            </w:r>
          </w:p>
          <w:p w14:paraId="0FED90C4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Sokołów</w:t>
            </w:r>
          </w:p>
        </w:tc>
        <w:tc>
          <w:tcPr>
            <w:tcW w:w="2409" w:type="dxa"/>
            <w:shd w:val="clear" w:color="auto" w:fill="auto"/>
          </w:tcPr>
          <w:p w14:paraId="27D760C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A968A1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30BEEE78" w14:textId="77777777" w:rsidTr="00975B5C">
        <w:tc>
          <w:tcPr>
            <w:tcW w:w="2169" w:type="dxa"/>
            <w:shd w:val="clear" w:color="auto" w:fill="auto"/>
          </w:tcPr>
          <w:p w14:paraId="0CE81F4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005136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Delfarma Sp. z o.o.</w:t>
            </w:r>
          </w:p>
          <w:p w14:paraId="1DC7299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111</w:t>
            </w:r>
          </w:p>
          <w:p w14:paraId="7C947740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66AFBED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- 97.93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385FC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97,93</w:t>
            </w:r>
          </w:p>
        </w:tc>
      </w:tr>
      <w:tr w:rsidR="00FB5E1D" w:rsidRPr="00834EF4" w14:paraId="525298B5" w14:textId="77777777" w:rsidTr="00975B5C">
        <w:tc>
          <w:tcPr>
            <w:tcW w:w="2169" w:type="dxa"/>
            <w:shd w:val="clear" w:color="auto" w:fill="auto"/>
          </w:tcPr>
          <w:p w14:paraId="27CF4CA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6BBB0ED" w14:textId="4C1A9AD8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GENESIS PHARM Sp. z o. o. Sp. K</w:t>
            </w:r>
            <w:r w:rsidR="005A2161">
              <w:rPr>
                <w:b/>
                <w:bCs/>
                <w:sz w:val="20"/>
                <w:szCs w:val="20"/>
              </w:rPr>
              <w:t>omandytowa</w:t>
            </w:r>
          </w:p>
          <w:p w14:paraId="797F584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128/152</w:t>
            </w:r>
          </w:p>
          <w:p w14:paraId="256A7004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7F58033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- 97.64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807D4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97,64</w:t>
            </w:r>
          </w:p>
        </w:tc>
      </w:tr>
      <w:tr w:rsidR="00FB5E1D" w:rsidRPr="00834EF4" w14:paraId="6FE210EA" w14:textId="77777777" w:rsidTr="00975B5C">
        <w:tc>
          <w:tcPr>
            <w:tcW w:w="2169" w:type="dxa"/>
            <w:shd w:val="clear" w:color="auto" w:fill="auto"/>
          </w:tcPr>
          <w:p w14:paraId="45B92D1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C03EDA6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PROFARM PS SP. Z O.O.</w:t>
            </w:r>
          </w:p>
          <w:p w14:paraId="6DC0E3C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96</w:t>
            </w:r>
          </w:p>
          <w:p w14:paraId="1BEF277B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Stara Iwiczna</w:t>
            </w:r>
          </w:p>
        </w:tc>
        <w:tc>
          <w:tcPr>
            <w:tcW w:w="2409" w:type="dxa"/>
            <w:shd w:val="clear" w:color="auto" w:fill="auto"/>
          </w:tcPr>
          <w:p w14:paraId="40CA599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- 82.75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DC1A1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82,75</w:t>
            </w:r>
          </w:p>
        </w:tc>
      </w:tr>
      <w:tr w:rsidR="00FB5E1D" w:rsidRPr="00834EF4" w14:paraId="108C7681" w14:textId="77777777" w:rsidTr="00975B5C">
        <w:tc>
          <w:tcPr>
            <w:tcW w:w="2169" w:type="dxa"/>
            <w:shd w:val="clear" w:color="auto" w:fill="auto"/>
          </w:tcPr>
          <w:p w14:paraId="4EAFC70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8747393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682A22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4C944EA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709AEA6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1F946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49B870E" w14:textId="77777777" w:rsidTr="00975B5C">
        <w:tc>
          <w:tcPr>
            <w:tcW w:w="2169" w:type="dxa"/>
            <w:shd w:val="clear" w:color="auto" w:fill="auto"/>
          </w:tcPr>
          <w:p w14:paraId="77AAF2D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4338AA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785C2E3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16</w:t>
            </w:r>
          </w:p>
          <w:p w14:paraId="036601AD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7B5AE98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- 99.70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BE4CF7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99,70</w:t>
            </w:r>
          </w:p>
        </w:tc>
      </w:tr>
      <w:tr w:rsidR="00FB5E1D" w:rsidRPr="00834EF4" w14:paraId="68F3D8AE" w14:textId="77777777" w:rsidTr="00975B5C">
        <w:tc>
          <w:tcPr>
            <w:tcW w:w="2169" w:type="dxa"/>
            <w:shd w:val="clear" w:color="auto" w:fill="auto"/>
          </w:tcPr>
          <w:p w14:paraId="1D99106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4183ED4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NEUCA S.A.</w:t>
            </w:r>
          </w:p>
          <w:p w14:paraId="012F0FF4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35-37</w:t>
            </w:r>
          </w:p>
          <w:p w14:paraId="0583BB5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Toruń</w:t>
            </w:r>
          </w:p>
        </w:tc>
        <w:tc>
          <w:tcPr>
            <w:tcW w:w="2409" w:type="dxa"/>
            <w:shd w:val="clear" w:color="auto" w:fill="auto"/>
          </w:tcPr>
          <w:p w14:paraId="29B5C45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- 99.50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39AEC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99,50</w:t>
            </w:r>
          </w:p>
        </w:tc>
      </w:tr>
      <w:tr w:rsidR="00FB5E1D" w:rsidRPr="00834EF4" w14:paraId="42BABAD4" w14:textId="77777777" w:rsidTr="00975B5C">
        <w:tc>
          <w:tcPr>
            <w:tcW w:w="2169" w:type="dxa"/>
            <w:shd w:val="clear" w:color="auto" w:fill="auto"/>
          </w:tcPr>
          <w:p w14:paraId="6DCC8A7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AE7D4D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Bialmed Sp. z o.o.</w:t>
            </w:r>
          </w:p>
          <w:p w14:paraId="0ADDE49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46/48/35</w:t>
            </w:r>
          </w:p>
          <w:p w14:paraId="7D9791E7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3AC5405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- 99.50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41C8A2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99,50</w:t>
            </w:r>
          </w:p>
        </w:tc>
      </w:tr>
      <w:tr w:rsidR="00FB5E1D" w:rsidRPr="00834EF4" w14:paraId="6A602C05" w14:textId="77777777" w:rsidTr="00975B5C">
        <w:tc>
          <w:tcPr>
            <w:tcW w:w="2169" w:type="dxa"/>
            <w:shd w:val="clear" w:color="auto" w:fill="auto"/>
          </w:tcPr>
          <w:p w14:paraId="109E37E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0D34713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645A798B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7DF5BAEF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5711632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- 99.50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16950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99,50</w:t>
            </w:r>
          </w:p>
        </w:tc>
      </w:tr>
      <w:tr w:rsidR="00FB5E1D" w:rsidRPr="00834EF4" w14:paraId="7A0955D7" w14:textId="77777777" w:rsidTr="00975B5C">
        <w:tc>
          <w:tcPr>
            <w:tcW w:w="2169" w:type="dxa"/>
            <w:shd w:val="clear" w:color="auto" w:fill="auto"/>
          </w:tcPr>
          <w:p w14:paraId="0685AD0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14BF75A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6A5D23A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122E2726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0FA08FF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- 96.19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C06C59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96,19</w:t>
            </w:r>
          </w:p>
        </w:tc>
      </w:tr>
      <w:tr w:rsidR="00FB5E1D" w:rsidRPr="00834EF4" w14:paraId="751EBFD1" w14:textId="77777777" w:rsidTr="00975B5C">
        <w:tc>
          <w:tcPr>
            <w:tcW w:w="2169" w:type="dxa"/>
            <w:shd w:val="clear" w:color="auto" w:fill="auto"/>
          </w:tcPr>
          <w:p w14:paraId="532F0C3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EF3B401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Delfarma Sp. z o.o.</w:t>
            </w:r>
          </w:p>
          <w:p w14:paraId="764D5C0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111</w:t>
            </w:r>
          </w:p>
          <w:p w14:paraId="10D09EA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2E6387B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598A63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0F505DA7" w14:textId="77777777" w:rsidTr="00975B5C">
        <w:tc>
          <w:tcPr>
            <w:tcW w:w="2169" w:type="dxa"/>
            <w:shd w:val="clear" w:color="auto" w:fill="auto"/>
          </w:tcPr>
          <w:p w14:paraId="37B1BC8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389B1802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AstraZeneca Kft.</w:t>
            </w:r>
          </w:p>
          <w:p w14:paraId="30F4D3B4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1117 Budapest, Alíz utca 4. B. ép.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0</w:t>
            </w:r>
          </w:p>
          <w:p w14:paraId="3B6A651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0</w:t>
            </w:r>
          </w:p>
        </w:tc>
        <w:tc>
          <w:tcPr>
            <w:tcW w:w="2409" w:type="dxa"/>
            <w:shd w:val="clear" w:color="auto" w:fill="auto"/>
          </w:tcPr>
          <w:p w14:paraId="7BB55F9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206F07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24F1DAD9" w14:textId="77777777" w:rsidTr="00975B5C">
        <w:tc>
          <w:tcPr>
            <w:tcW w:w="2169" w:type="dxa"/>
            <w:shd w:val="clear" w:color="auto" w:fill="auto"/>
          </w:tcPr>
          <w:p w14:paraId="192577C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żywność  specjalnego  przeznaczenia medycznego</w:t>
            </w:r>
          </w:p>
        </w:tc>
        <w:tc>
          <w:tcPr>
            <w:tcW w:w="3360" w:type="dxa"/>
            <w:shd w:val="clear" w:color="auto" w:fill="auto"/>
          </w:tcPr>
          <w:p w14:paraId="4D7007C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5DE6F68B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008D1482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3F5862D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D3D07B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537E3B03" w14:textId="77777777" w:rsidTr="00975B5C">
        <w:tc>
          <w:tcPr>
            <w:tcW w:w="2169" w:type="dxa"/>
            <w:shd w:val="clear" w:color="auto" w:fill="auto"/>
          </w:tcPr>
          <w:p w14:paraId="6D657A5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9134EB1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Lek S.A.</w:t>
            </w:r>
          </w:p>
          <w:p w14:paraId="24BEDC8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16</w:t>
            </w:r>
          </w:p>
          <w:p w14:paraId="491E128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Stryków</w:t>
            </w:r>
          </w:p>
        </w:tc>
        <w:tc>
          <w:tcPr>
            <w:tcW w:w="2409" w:type="dxa"/>
            <w:shd w:val="clear" w:color="auto" w:fill="auto"/>
          </w:tcPr>
          <w:p w14:paraId="21B9EB2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7F521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3E6CF526" w14:textId="77777777" w:rsidTr="00975B5C">
        <w:tc>
          <w:tcPr>
            <w:tcW w:w="2169" w:type="dxa"/>
            <w:shd w:val="clear" w:color="auto" w:fill="auto"/>
          </w:tcPr>
          <w:p w14:paraId="2CAAD48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30A740B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1B6A7CE2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5F4599C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0C286F0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3871A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1B56D4CD" w14:textId="77777777" w:rsidTr="00975B5C">
        <w:tc>
          <w:tcPr>
            <w:tcW w:w="2169" w:type="dxa"/>
            <w:shd w:val="clear" w:color="auto" w:fill="auto"/>
          </w:tcPr>
          <w:p w14:paraId="750598B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2C032CA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26963E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302A336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5E034093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- 87.77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D123C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87,77</w:t>
            </w:r>
          </w:p>
        </w:tc>
      </w:tr>
      <w:tr w:rsidR="00FB5E1D" w:rsidRPr="00834EF4" w14:paraId="1CC33049" w14:textId="77777777" w:rsidTr="00975B5C">
        <w:tc>
          <w:tcPr>
            <w:tcW w:w="2169" w:type="dxa"/>
            <w:shd w:val="clear" w:color="auto" w:fill="auto"/>
          </w:tcPr>
          <w:p w14:paraId="6D2E7CD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B77F8B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348CFF03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201FE5F7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02C6005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07A149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61116089" w14:textId="77777777" w:rsidTr="00975B5C">
        <w:tc>
          <w:tcPr>
            <w:tcW w:w="2169" w:type="dxa"/>
            <w:shd w:val="clear" w:color="auto" w:fill="auto"/>
          </w:tcPr>
          <w:p w14:paraId="072024E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7355892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93D1A3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45DE2E5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77A5589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- 92.86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44522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92,86</w:t>
            </w:r>
          </w:p>
        </w:tc>
      </w:tr>
      <w:tr w:rsidR="00FB5E1D" w:rsidRPr="00834EF4" w14:paraId="08F20668" w14:textId="77777777" w:rsidTr="00975B5C">
        <w:tc>
          <w:tcPr>
            <w:tcW w:w="2169" w:type="dxa"/>
            <w:shd w:val="clear" w:color="auto" w:fill="auto"/>
          </w:tcPr>
          <w:p w14:paraId="72B15FF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9BAFAF8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353AC227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Burakowska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</w:t>
            </w:r>
          </w:p>
          <w:p w14:paraId="2A3725A4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01-066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20ABC56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C06BBC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1242704B" w14:textId="77777777" w:rsidTr="00975B5C">
        <w:tc>
          <w:tcPr>
            <w:tcW w:w="2169" w:type="dxa"/>
            <w:shd w:val="clear" w:color="auto" w:fill="auto"/>
          </w:tcPr>
          <w:p w14:paraId="47EC880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82BD3A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Delfarma Sp. z o.o.</w:t>
            </w:r>
          </w:p>
          <w:p w14:paraId="24649134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111</w:t>
            </w:r>
          </w:p>
          <w:p w14:paraId="41234D4F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0259AC3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316026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63158DCB" w14:textId="77777777" w:rsidTr="00975B5C">
        <w:tc>
          <w:tcPr>
            <w:tcW w:w="2169" w:type="dxa"/>
            <w:shd w:val="clear" w:color="auto" w:fill="auto"/>
          </w:tcPr>
          <w:p w14:paraId="19DAB99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70EFFF1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57DA6D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1075EA9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16B6231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- 91.31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6DCB1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91,31</w:t>
            </w:r>
          </w:p>
        </w:tc>
      </w:tr>
      <w:tr w:rsidR="00FB5E1D" w:rsidRPr="00834EF4" w14:paraId="23D8E37B" w14:textId="77777777" w:rsidTr="00975B5C">
        <w:tc>
          <w:tcPr>
            <w:tcW w:w="2169" w:type="dxa"/>
            <w:shd w:val="clear" w:color="auto" w:fill="auto"/>
          </w:tcPr>
          <w:p w14:paraId="4CED8D6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057388F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3D219500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</w:t>
            </w:r>
          </w:p>
          <w:p w14:paraId="4C5DECAD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Nowy Tomyśl</w:t>
            </w:r>
          </w:p>
        </w:tc>
        <w:tc>
          <w:tcPr>
            <w:tcW w:w="2409" w:type="dxa"/>
            <w:shd w:val="clear" w:color="auto" w:fill="auto"/>
          </w:tcPr>
          <w:p w14:paraId="4A4D943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- 75.83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3C0D59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75,83</w:t>
            </w:r>
          </w:p>
        </w:tc>
      </w:tr>
      <w:tr w:rsidR="00FB5E1D" w:rsidRPr="00834EF4" w14:paraId="14088BDD" w14:textId="77777777" w:rsidTr="00975B5C">
        <w:tc>
          <w:tcPr>
            <w:tcW w:w="2169" w:type="dxa"/>
            <w:shd w:val="clear" w:color="auto" w:fill="auto"/>
          </w:tcPr>
          <w:p w14:paraId="529B987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3635ACBB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44305A0D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0DFB6F94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01F445D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2881C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F7833FB" w14:textId="77777777" w:rsidTr="00975B5C">
        <w:tc>
          <w:tcPr>
            <w:tcW w:w="2169" w:type="dxa"/>
            <w:shd w:val="clear" w:color="auto" w:fill="auto"/>
          </w:tcPr>
          <w:p w14:paraId="26EA677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9901354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NEUCA S.A.</w:t>
            </w:r>
          </w:p>
          <w:p w14:paraId="774241D9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35-37</w:t>
            </w:r>
          </w:p>
          <w:p w14:paraId="43E514D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Toruń</w:t>
            </w:r>
          </w:p>
        </w:tc>
        <w:tc>
          <w:tcPr>
            <w:tcW w:w="2409" w:type="dxa"/>
            <w:shd w:val="clear" w:color="auto" w:fill="auto"/>
          </w:tcPr>
          <w:p w14:paraId="465D9BC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- 84.47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2DFE0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84,47</w:t>
            </w:r>
          </w:p>
        </w:tc>
      </w:tr>
      <w:tr w:rsidR="00FB5E1D" w:rsidRPr="00834EF4" w14:paraId="781CB0C1" w14:textId="77777777" w:rsidTr="00975B5C">
        <w:tc>
          <w:tcPr>
            <w:tcW w:w="2169" w:type="dxa"/>
            <w:shd w:val="clear" w:color="auto" w:fill="auto"/>
          </w:tcPr>
          <w:p w14:paraId="516EF64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8EBEB2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7DA9D2D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770A9CD4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6D2F74A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9B7D2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6162F96" w14:textId="77777777" w:rsidTr="00975B5C">
        <w:tc>
          <w:tcPr>
            <w:tcW w:w="2169" w:type="dxa"/>
            <w:shd w:val="clear" w:color="auto" w:fill="auto"/>
          </w:tcPr>
          <w:p w14:paraId="7FB5E4C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016B27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1CA1332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404F17F8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35574C1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0E210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6F2D093D" w14:textId="77777777" w:rsidTr="00975B5C">
        <w:tc>
          <w:tcPr>
            <w:tcW w:w="2169" w:type="dxa"/>
            <w:shd w:val="clear" w:color="auto" w:fill="auto"/>
          </w:tcPr>
          <w:p w14:paraId="5C2C54B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BBC19A0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A2FDAB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48E6F5F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5F773A9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0F39E5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24E98CD5" w14:textId="77777777" w:rsidTr="00975B5C">
        <w:tc>
          <w:tcPr>
            <w:tcW w:w="2169" w:type="dxa"/>
            <w:shd w:val="clear" w:color="auto" w:fill="auto"/>
          </w:tcPr>
          <w:p w14:paraId="2DC85D8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AB8BAF6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BE9750B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663BDC45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217E228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- 98.92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FF5840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98,92</w:t>
            </w:r>
          </w:p>
        </w:tc>
      </w:tr>
      <w:tr w:rsidR="00FB5E1D" w:rsidRPr="00834EF4" w14:paraId="028569D2" w14:textId="77777777" w:rsidTr="00975B5C">
        <w:tc>
          <w:tcPr>
            <w:tcW w:w="2169" w:type="dxa"/>
            <w:shd w:val="clear" w:color="auto" w:fill="auto"/>
          </w:tcPr>
          <w:p w14:paraId="2ECC8B5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80A58C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3FFCB1C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5C3CA68F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1DCEAD8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- 96.06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E46F10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96,06</w:t>
            </w:r>
          </w:p>
        </w:tc>
      </w:tr>
      <w:tr w:rsidR="00FB5E1D" w:rsidRPr="00834EF4" w14:paraId="6E704B2F" w14:textId="77777777" w:rsidTr="00975B5C">
        <w:tc>
          <w:tcPr>
            <w:tcW w:w="2169" w:type="dxa"/>
            <w:shd w:val="clear" w:color="auto" w:fill="auto"/>
          </w:tcPr>
          <w:p w14:paraId="533948D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7AB8E96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14:paraId="6B89E95B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14/-</w:t>
            </w:r>
          </w:p>
          <w:p w14:paraId="24CA323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Sokołów</w:t>
            </w:r>
          </w:p>
        </w:tc>
        <w:tc>
          <w:tcPr>
            <w:tcW w:w="2409" w:type="dxa"/>
            <w:shd w:val="clear" w:color="auto" w:fill="auto"/>
          </w:tcPr>
          <w:p w14:paraId="7BF5EA1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- 80.65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23047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80,65</w:t>
            </w:r>
          </w:p>
        </w:tc>
      </w:tr>
      <w:tr w:rsidR="00FB5E1D" w:rsidRPr="00834EF4" w14:paraId="6789AC18" w14:textId="77777777" w:rsidTr="00975B5C">
        <w:tc>
          <w:tcPr>
            <w:tcW w:w="2169" w:type="dxa"/>
            <w:shd w:val="clear" w:color="auto" w:fill="auto"/>
          </w:tcPr>
          <w:p w14:paraId="65013C1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B6C100E" w14:textId="5F8FDE9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GENESIS PHARM Sp. z o. o. Sp. K</w:t>
            </w:r>
            <w:r w:rsidR="00975B5C">
              <w:rPr>
                <w:b/>
                <w:bCs/>
                <w:sz w:val="20"/>
                <w:szCs w:val="20"/>
              </w:rPr>
              <w:t>omandytowa</w:t>
            </w:r>
          </w:p>
          <w:p w14:paraId="7BB0DC0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128/152</w:t>
            </w:r>
          </w:p>
          <w:p w14:paraId="4AF5C498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5183E32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ADD9C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F93D844" w14:textId="77777777" w:rsidTr="00975B5C">
        <w:tc>
          <w:tcPr>
            <w:tcW w:w="2169" w:type="dxa"/>
            <w:shd w:val="clear" w:color="auto" w:fill="auto"/>
          </w:tcPr>
          <w:p w14:paraId="279C030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72C7251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F2A5A4D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46D723C0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4683464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- 72.73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2B0CB9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72,73</w:t>
            </w:r>
          </w:p>
        </w:tc>
      </w:tr>
      <w:tr w:rsidR="00FB5E1D" w:rsidRPr="00834EF4" w14:paraId="5DDAFC22" w14:textId="77777777" w:rsidTr="00975B5C">
        <w:tc>
          <w:tcPr>
            <w:tcW w:w="2169" w:type="dxa"/>
            <w:shd w:val="clear" w:color="auto" w:fill="auto"/>
          </w:tcPr>
          <w:p w14:paraId="75DC985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ACD5A89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2317094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45CB6B3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27DC0973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6341A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18ABC799" w14:textId="77777777" w:rsidTr="00975B5C">
        <w:tc>
          <w:tcPr>
            <w:tcW w:w="2169" w:type="dxa"/>
            <w:shd w:val="clear" w:color="auto" w:fill="auto"/>
          </w:tcPr>
          <w:p w14:paraId="35079B5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FDF1D29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D6EB5D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0B41D996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78450DF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- 92.77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3642C2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92,77</w:t>
            </w:r>
          </w:p>
        </w:tc>
      </w:tr>
      <w:tr w:rsidR="00FB5E1D" w:rsidRPr="00834EF4" w14:paraId="4B6128E0" w14:textId="77777777" w:rsidTr="00975B5C">
        <w:tc>
          <w:tcPr>
            <w:tcW w:w="2169" w:type="dxa"/>
            <w:shd w:val="clear" w:color="auto" w:fill="auto"/>
          </w:tcPr>
          <w:p w14:paraId="1114F82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C7F984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7602900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5B5D00B0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19F0422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274A7B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AAF2817" w14:textId="77777777" w:rsidTr="00975B5C">
        <w:tc>
          <w:tcPr>
            <w:tcW w:w="2169" w:type="dxa"/>
            <w:shd w:val="clear" w:color="auto" w:fill="auto"/>
          </w:tcPr>
          <w:p w14:paraId="6969EB3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F70C47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42EDBC2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54B16DF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35D4FB1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B28BE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6EE0F5F7" w14:textId="77777777" w:rsidTr="00975B5C">
        <w:tc>
          <w:tcPr>
            <w:tcW w:w="2169" w:type="dxa"/>
            <w:shd w:val="clear" w:color="auto" w:fill="auto"/>
          </w:tcPr>
          <w:p w14:paraId="3CA1D32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72E15A6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2E0147A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02270DB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2F46E25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- 91.41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66769B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91,41</w:t>
            </w:r>
          </w:p>
        </w:tc>
      </w:tr>
      <w:tr w:rsidR="00FB5E1D" w:rsidRPr="00834EF4" w14:paraId="42A37A82" w14:textId="77777777" w:rsidTr="00975B5C">
        <w:tc>
          <w:tcPr>
            <w:tcW w:w="2169" w:type="dxa"/>
            <w:shd w:val="clear" w:color="auto" w:fill="auto"/>
          </w:tcPr>
          <w:p w14:paraId="474906E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799D33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348808E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4F789B6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0EFAE9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0AAD33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7A04270D" w14:textId="77777777" w:rsidTr="00975B5C">
        <w:tc>
          <w:tcPr>
            <w:tcW w:w="2169" w:type="dxa"/>
            <w:shd w:val="clear" w:color="auto" w:fill="auto"/>
          </w:tcPr>
          <w:p w14:paraId="149FA62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BB68A66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4E84F89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4F400480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5F9722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- 89.69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9CF8D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89,69</w:t>
            </w:r>
          </w:p>
        </w:tc>
      </w:tr>
      <w:tr w:rsidR="00FB5E1D" w:rsidRPr="00834EF4" w14:paraId="05FC1294" w14:textId="77777777" w:rsidTr="00975B5C">
        <w:tc>
          <w:tcPr>
            <w:tcW w:w="2169" w:type="dxa"/>
            <w:shd w:val="clear" w:color="auto" w:fill="auto"/>
          </w:tcPr>
          <w:p w14:paraId="0C5B05B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AF7688B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20726A4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6063C7B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6EF25BF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- 87.08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C04AA2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87,08</w:t>
            </w:r>
          </w:p>
        </w:tc>
      </w:tr>
      <w:tr w:rsidR="00FB5E1D" w:rsidRPr="00834EF4" w14:paraId="76EC389F" w14:textId="77777777" w:rsidTr="00975B5C">
        <w:tc>
          <w:tcPr>
            <w:tcW w:w="2169" w:type="dxa"/>
            <w:shd w:val="clear" w:color="auto" w:fill="auto"/>
          </w:tcPr>
          <w:p w14:paraId="3261768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00E07AA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1548FC0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2BFA126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33A1D70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- 83.56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C33C46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83,56</w:t>
            </w:r>
          </w:p>
        </w:tc>
      </w:tr>
      <w:tr w:rsidR="00FB5E1D" w:rsidRPr="00834EF4" w14:paraId="0923C38A" w14:textId="77777777" w:rsidTr="00975B5C">
        <w:tc>
          <w:tcPr>
            <w:tcW w:w="2169" w:type="dxa"/>
            <w:shd w:val="clear" w:color="auto" w:fill="auto"/>
          </w:tcPr>
          <w:p w14:paraId="5F451AE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92511F6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1E2EFD9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0BC40B3D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7AEFD42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AB2127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D3EDBFB" w14:textId="77777777" w:rsidTr="00975B5C">
        <w:tc>
          <w:tcPr>
            <w:tcW w:w="2169" w:type="dxa"/>
            <w:shd w:val="clear" w:color="auto" w:fill="auto"/>
          </w:tcPr>
          <w:p w14:paraId="3C114DF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EE8C57B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2ED0E33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1B468096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7ABFCDF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4D3D8C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3D446A44" w14:textId="77777777" w:rsidTr="00975B5C">
        <w:tc>
          <w:tcPr>
            <w:tcW w:w="2169" w:type="dxa"/>
            <w:shd w:val="clear" w:color="auto" w:fill="auto"/>
          </w:tcPr>
          <w:p w14:paraId="7F8A07E4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D5DC29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41000CED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39FCBEB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302DF59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333350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D209ED1" w14:textId="77777777" w:rsidTr="00975B5C">
        <w:tc>
          <w:tcPr>
            <w:tcW w:w="2169" w:type="dxa"/>
            <w:shd w:val="clear" w:color="auto" w:fill="auto"/>
          </w:tcPr>
          <w:p w14:paraId="04AD834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F91123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B743A9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44F7B92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E87A76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2EBD4A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3157A6B9" w14:textId="77777777" w:rsidTr="00975B5C">
        <w:tc>
          <w:tcPr>
            <w:tcW w:w="2169" w:type="dxa"/>
            <w:shd w:val="clear" w:color="auto" w:fill="auto"/>
          </w:tcPr>
          <w:p w14:paraId="7779971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EA5F4B2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0FA91214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642752B2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539C50C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- 96.76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D4B605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96,76</w:t>
            </w:r>
          </w:p>
        </w:tc>
      </w:tr>
      <w:tr w:rsidR="00FB5E1D" w:rsidRPr="00834EF4" w14:paraId="6FF86D90" w14:textId="77777777" w:rsidTr="00975B5C">
        <w:tc>
          <w:tcPr>
            <w:tcW w:w="2169" w:type="dxa"/>
            <w:shd w:val="clear" w:color="auto" w:fill="auto"/>
          </w:tcPr>
          <w:p w14:paraId="0AA3D6E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A794C7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2A78440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62D7B576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08594AA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- 84.92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92D4B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84,92</w:t>
            </w:r>
          </w:p>
        </w:tc>
      </w:tr>
      <w:tr w:rsidR="00FB5E1D" w:rsidRPr="00834EF4" w14:paraId="1F916F25" w14:textId="77777777" w:rsidTr="00975B5C">
        <w:tc>
          <w:tcPr>
            <w:tcW w:w="2169" w:type="dxa"/>
            <w:shd w:val="clear" w:color="auto" w:fill="auto"/>
          </w:tcPr>
          <w:p w14:paraId="289026C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3D2C3E5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5606339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3DCB76D2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419A2C7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A859F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6914497E" w14:textId="77777777" w:rsidTr="00975B5C">
        <w:tc>
          <w:tcPr>
            <w:tcW w:w="2169" w:type="dxa"/>
            <w:shd w:val="clear" w:color="auto" w:fill="auto"/>
          </w:tcPr>
          <w:p w14:paraId="29619A5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069A790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104DF12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1928C3E7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4BF035E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- 79.80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4FE515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79,80</w:t>
            </w:r>
          </w:p>
        </w:tc>
      </w:tr>
      <w:tr w:rsidR="00FB5E1D" w:rsidRPr="00834EF4" w14:paraId="1600CB92" w14:textId="77777777" w:rsidTr="00975B5C">
        <w:tc>
          <w:tcPr>
            <w:tcW w:w="2169" w:type="dxa"/>
            <w:shd w:val="clear" w:color="auto" w:fill="auto"/>
          </w:tcPr>
          <w:p w14:paraId="4A54521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FDD5A94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9E891A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3A2925E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57A03ED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97F78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1EC0E9A7" w14:textId="77777777" w:rsidTr="00975B5C">
        <w:tc>
          <w:tcPr>
            <w:tcW w:w="2169" w:type="dxa"/>
            <w:shd w:val="clear" w:color="auto" w:fill="auto"/>
          </w:tcPr>
          <w:p w14:paraId="378E505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9AE060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542B341B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187AD4A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3B3D43F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- 97.23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653C23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97,23</w:t>
            </w:r>
          </w:p>
        </w:tc>
      </w:tr>
      <w:tr w:rsidR="00FB5E1D" w:rsidRPr="00834EF4" w14:paraId="5B74ADD3" w14:textId="77777777" w:rsidTr="00975B5C">
        <w:tc>
          <w:tcPr>
            <w:tcW w:w="2169" w:type="dxa"/>
            <w:shd w:val="clear" w:color="auto" w:fill="auto"/>
          </w:tcPr>
          <w:p w14:paraId="69D06476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AAAF6E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IMED Poland Sp. z o.o.</w:t>
            </w:r>
          </w:p>
          <w:p w14:paraId="0BCFF02A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314</w:t>
            </w:r>
          </w:p>
          <w:p w14:paraId="433D3DB8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02-819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1F759A1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A5C49D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47D5732D" w14:textId="77777777" w:rsidTr="00975B5C">
        <w:tc>
          <w:tcPr>
            <w:tcW w:w="2169" w:type="dxa"/>
            <w:shd w:val="clear" w:color="auto" w:fill="auto"/>
          </w:tcPr>
          <w:p w14:paraId="263D5BF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AFE8E58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32A7777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16</w:t>
            </w:r>
          </w:p>
          <w:p w14:paraId="5DA01F72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62E3503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- 99.81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89858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99,81</w:t>
            </w:r>
          </w:p>
        </w:tc>
      </w:tr>
      <w:tr w:rsidR="00FB5E1D" w:rsidRPr="00834EF4" w14:paraId="36DEF494" w14:textId="77777777" w:rsidTr="00975B5C">
        <w:tc>
          <w:tcPr>
            <w:tcW w:w="2169" w:type="dxa"/>
            <w:shd w:val="clear" w:color="auto" w:fill="auto"/>
          </w:tcPr>
          <w:p w14:paraId="62B04FF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Środek spożywczy specjalnego przeznaczenia żywieniowego</w:t>
            </w:r>
          </w:p>
        </w:tc>
        <w:tc>
          <w:tcPr>
            <w:tcW w:w="3360" w:type="dxa"/>
            <w:shd w:val="clear" w:color="auto" w:fill="auto"/>
          </w:tcPr>
          <w:p w14:paraId="20F9005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B8FC1C3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2508FE6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5138CF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14466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34FF4B8D" w14:textId="77777777" w:rsidTr="00975B5C">
        <w:tc>
          <w:tcPr>
            <w:tcW w:w="2169" w:type="dxa"/>
            <w:shd w:val="clear" w:color="auto" w:fill="auto"/>
          </w:tcPr>
          <w:p w14:paraId="2259ACF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54CE8A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52862A9B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001D5148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7FC3E9E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F05BD2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69BF8A13" w14:textId="77777777" w:rsidTr="00975B5C">
        <w:tc>
          <w:tcPr>
            <w:tcW w:w="2169" w:type="dxa"/>
            <w:shd w:val="clear" w:color="auto" w:fill="auto"/>
          </w:tcPr>
          <w:p w14:paraId="410225E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A750C4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764AED9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7C94975D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B7FD78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7B2823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3E793D5D" w14:textId="77777777" w:rsidTr="00975B5C">
        <w:tc>
          <w:tcPr>
            <w:tcW w:w="2169" w:type="dxa"/>
            <w:shd w:val="clear" w:color="auto" w:fill="auto"/>
          </w:tcPr>
          <w:p w14:paraId="7420E00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C405B2B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3BF6519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73A601C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429FE26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- 95.38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BE380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95,38</w:t>
            </w:r>
          </w:p>
        </w:tc>
      </w:tr>
      <w:tr w:rsidR="00FB5E1D" w:rsidRPr="00834EF4" w14:paraId="44B982F8" w14:textId="77777777" w:rsidTr="00975B5C">
        <w:tc>
          <w:tcPr>
            <w:tcW w:w="2169" w:type="dxa"/>
            <w:shd w:val="clear" w:color="auto" w:fill="auto"/>
          </w:tcPr>
          <w:p w14:paraId="4C33EF2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F6B7BB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9772587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4AE78F7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3077F03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- 60.92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47775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60,92</w:t>
            </w:r>
          </w:p>
        </w:tc>
      </w:tr>
      <w:tr w:rsidR="00FB5E1D" w:rsidRPr="00834EF4" w14:paraId="7F8B3B77" w14:textId="77777777" w:rsidTr="00975B5C">
        <w:tc>
          <w:tcPr>
            <w:tcW w:w="2169" w:type="dxa"/>
            <w:shd w:val="clear" w:color="auto" w:fill="auto"/>
          </w:tcPr>
          <w:p w14:paraId="1BE2397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0C25341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4A00CF16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Orzechowa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5</w:t>
            </w:r>
          </w:p>
          <w:p w14:paraId="1C155D1B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Gdańsk</w:t>
            </w:r>
          </w:p>
        </w:tc>
        <w:tc>
          <w:tcPr>
            <w:tcW w:w="2409" w:type="dxa"/>
            <w:shd w:val="clear" w:color="auto" w:fill="auto"/>
          </w:tcPr>
          <w:p w14:paraId="7AA18DA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C520E2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0E223A9E" w14:textId="77777777" w:rsidTr="00975B5C">
        <w:tc>
          <w:tcPr>
            <w:tcW w:w="2169" w:type="dxa"/>
            <w:shd w:val="clear" w:color="auto" w:fill="auto"/>
          </w:tcPr>
          <w:p w14:paraId="1B753B5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B7357CB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2FBEE00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65E6352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4B926AD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- 50.42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18B69B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50,42</w:t>
            </w:r>
          </w:p>
        </w:tc>
      </w:tr>
      <w:tr w:rsidR="00FB5E1D" w:rsidRPr="00834EF4" w14:paraId="19945545" w14:textId="77777777" w:rsidTr="00975B5C">
        <w:tc>
          <w:tcPr>
            <w:tcW w:w="2169" w:type="dxa"/>
            <w:shd w:val="clear" w:color="auto" w:fill="auto"/>
          </w:tcPr>
          <w:p w14:paraId="522F7ED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322B85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66074D4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412B9A6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40CFE99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1 - Cena - 46.56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4217B6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46,56</w:t>
            </w:r>
          </w:p>
        </w:tc>
      </w:tr>
      <w:tr w:rsidR="00FB5E1D" w:rsidRPr="00834EF4" w14:paraId="53655675" w14:textId="77777777" w:rsidTr="00975B5C">
        <w:tc>
          <w:tcPr>
            <w:tcW w:w="2169" w:type="dxa"/>
            <w:shd w:val="clear" w:color="auto" w:fill="auto"/>
          </w:tcPr>
          <w:p w14:paraId="6A97FBB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3A1003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3292ECB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498F158C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113A6E2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- 45.67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9FD2C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45,67</w:t>
            </w:r>
          </w:p>
        </w:tc>
      </w:tr>
      <w:tr w:rsidR="00FB5E1D" w:rsidRPr="00834EF4" w14:paraId="68536800" w14:textId="77777777" w:rsidTr="00975B5C">
        <w:tc>
          <w:tcPr>
            <w:tcW w:w="2169" w:type="dxa"/>
            <w:shd w:val="clear" w:color="auto" w:fill="auto"/>
          </w:tcPr>
          <w:p w14:paraId="71B2BB9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0D47290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213BFA52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14FEE6F2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11EE8C83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9132B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6AF207F1" w14:textId="77777777" w:rsidTr="00975B5C">
        <w:tc>
          <w:tcPr>
            <w:tcW w:w="2169" w:type="dxa"/>
            <w:shd w:val="clear" w:color="auto" w:fill="auto"/>
          </w:tcPr>
          <w:p w14:paraId="62C9B9D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FEA5D64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D0DB6B3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62269DC2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7E7F062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- 93.57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1CB8F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93,57</w:t>
            </w:r>
          </w:p>
        </w:tc>
      </w:tr>
      <w:tr w:rsidR="00FB5E1D" w:rsidRPr="00834EF4" w14:paraId="440A1EEE" w14:textId="77777777" w:rsidTr="00975B5C">
        <w:tc>
          <w:tcPr>
            <w:tcW w:w="2169" w:type="dxa"/>
            <w:shd w:val="clear" w:color="auto" w:fill="auto"/>
          </w:tcPr>
          <w:p w14:paraId="6227ABA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6F1E0E5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Bialmed Sp. z o.o.</w:t>
            </w:r>
          </w:p>
          <w:p w14:paraId="284D6AE3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46/48/35</w:t>
            </w:r>
          </w:p>
          <w:p w14:paraId="3D0A5B0F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51542B0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- 92.47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04CBC6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92,47</w:t>
            </w:r>
          </w:p>
        </w:tc>
      </w:tr>
      <w:tr w:rsidR="00FB5E1D" w:rsidRPr="00834EF4" w14:paraId="7AE0CE99" w14:textId="77777777" w:rsidTr="00975B5C">
        <w:tc>
          <w:tcPr>
            <w:tcW w:w="2169" w:type="dxa"/>
            <w:shd w:val="clear" w:color="auto" w:fill="auto"/>
          </w:tcPr>
          <w:p w14:paraId="53516C8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5BE19C3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8EF450E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2E38DD43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568D2F80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- 91.06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642B61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91,06</w:t>
            </w:r>
          </w:p>
        </w:tc>
      </w:tr>
      <w:tr w:rsidR="00FB5E1D" w:rsidRPr="00834EF4" w14:paraId="02E2F960" w14:textId="77777777" w:rsidTr="00975B5C">
        <w:tc>
          <w:tcPr>
            <w:tcW w:w="2169" w:type="dxa"/>
            <w:shd w:val="clear" w:color="auto" w:fill="auto"/>
          </w:tcPr>
          <w:p w14:paraId="1D62C3C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0FDD34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54A036A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215D3395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0F90943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- 89.33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93384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89,33</w:t>
            </w:r>
          </w:p>
        </w:tc>
      </w:tr>
      <w:tr w:rsidR="00FB5E1D" w:rsidRPr="00834EF4" w14:paraId="16D69631" w14:textId="77777777" w:rsidTr="00975B5C">
        <w:tc>
          <w:tcPr>
            <w:tcW w:w="2169" w:type="dxa"/>
            <w:shd w:val="clear" w:color="auto" w:fill="auto"/>
          </w:tcPr>
          <w:p w14:paraId="58859BD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18B830EC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D397F7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51DCA943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19565AD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E89CDD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1CCDE056" w14:textId="77777777" w:rsidTr="00975B5C">
        <w:tc>
          <w:tcPr>
            <w:tcW w:w="2169" w:type="dxa"/>
            <w:shd w:val="clear" w:color="auto" w:fill="auto"/>
          </w:tcPr>
          <w:p w14:paraId="414C895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303E1A56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59852A82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64BCB230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360CCA0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- 92.35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AF72A5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92,35</w:t>
            </w:r>
          </w:p>
        </w:tc>
      </w:tr>
      <w:tr w:rsidR="00FB5E1D" w:rsidRPr="00834EF4" w14:paraId="7C62904F" w14:textId="77777777" w:rsidTr="00975B5C">
        <w:tc>
          <w:tcPr>
            <w:tcW w:w="2169" w:type="dxa"/>
            <w:shd w:val="clear" w:color="auto" w:fill="auto"/>
          </w:tcPr>
          <w:p w14:paraId="21240628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E0CE7DF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Asclepios S.A.</w:t>
            </w:r>
          </w:p>
          <w:p w14:paraId="502850D2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44</w:t>
            </w:r>
          </w:p>
          <w:p w14:paraId="35B1570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6F64F0C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- 90.62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76BDF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90,62</w:t>
            </w:r>
          </w:p>
        </w:tc>
      </w:tr>
      <w:tr w:rsidR="00FB5E1D" w:rsidRPr="00834EF4" w14:paraId="4874FCB3" w14:textId="77777777" w:rsidTr="00975B5C">
        <w:tc>
          <w:tcPr>
            <w:tcW w:w="2169" w:type="dxa"/>
            <w:shd w:val="clear" w:color="auto" w:fill="auto"/>
          </w:tcPr>
          <w:p w14:paraId="6C470FE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7D39C54A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C52A6E3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79D927C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1AD905C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BF1AD4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0CC84FEE" w14:textId="77777777" w:rsidTr="00975B5C">
        <w:tc>
          <w:tcPr>
            <w:tcW w:w="2169" w:type="dxa"/>
            <w:shd w:val="clear" w:color="auto" w:fill="auto"/>
          </w:tcPr>
          <w:p w14:paraId="4B0F3605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198333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66F26155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Orzechowa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5</w:t>
            </w:r>
          </w:p>
          <w:p w14:paraId="7B8CE03A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Gdańsk</w:t>
            </w:r>
          </w:p>
        </w:tc>
        <w:tc>
          <w:tcPr>
            <w:tcW w:w="2409" w:type="dxa"/>
            <w:shd w:val="clear" w:color="auto" w:fill="auto"/>
          </w:tcPr>
          <w:p w14:paraId="668315E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ECB428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2BBB6DDE" w14:textId="77777777" w:rsidTr="00975B5C">
        <w:tc>
          <w:tcPr>
            <w:tcW w:w="2169" w:type="dxa"/>
            <w:shd w:val="clear" w:color="auto" w:fill="auto"/>
          </w:tcPr>
          <w:p w14:paraId="7BAF186D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7490BEE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14:paraId="185B6688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14/-</w:t>
            </w:r>
          </w:p>
          <w:p w14:paraId="0579244F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Sokołów</w:t>
            </w:r>
          </w:p>
        </w:tc>
        <w:tc>
          <w:tcPr>
            <w:tcW w:w="2409" w:type="dxa"/>
            <w:shd w:val="clear" w:color="auto" w:fill="auto"/>
          </w:tcPr>
          <w:p w14:paraId="1372A75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- 98.88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89A63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98,88</w:t>
            </w:r>
          </w:p>
        </w:tc>
      </w:tr>
      <w:tr w:rsidR="00FB5E1D" w:rsidRPr="00834EF4" w14:paraId="32B5248A" w14:textId="77777777" w:rsidTr="00975B5C">
        <w:tc>
          <w:tcPr>
            <w:tcW w:w="2169" w:type="dxa"/>
            <w:shd w:val="clear" w:color="auto" w:fill="auto"/>
          </w:tcPr>
          <w:p w14:paraId="5072B33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B522F74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AF3533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63CD9D7B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21F72C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8399EE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575E1657" w14:textId="77777777" w:rsidTr="00975B5C">
        <w:tc>
          <w:tcPr>
            <w:tcW w:w="2169" w:type="dxa"/>
            <w:shd w:val="clear" w:color="auto" w:fill="auto"/>
          </w:tcPr>
          <w:p w14:paraId="6A479D51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586B2ECD" w14:textId="0DEEBE06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GENESIS PHARM Sp. z o. o. Sp. K</w:t>
            </w:r>
            <w:r w:rsidR="00975B5C">
              <w:rPr>
                <w:b/>
                <w:bCs/>
                <w:sz w:val="20"/>
                <w:szCs w:val="20"/>
              </w:rPr>
              <w:t>omandytowa</w:t>
            </w:r>
          </w:p>
          <w:p w14:paraId="22EF4A69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128/152</w:t>
            </w:r>
          </w:p>
          <w:p w14:paraId="5106731D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  <w:shd w:val="clear" w:color="auto" w:fill="auto"/>
          </w:tcPr>
          <w:p w14:paraId="7F7AF89F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- 98.15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A0EAD7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98,15</w:t>
            </w:r>
          </w:p>
        </w:tc>
      </w:tr>
      <w:tr w:rsidR="00FB5E1D" w:rsidRPr="00834EF4" w14:paraId="29C51BCC" w14:textId="77777777" w:rsidTr="00975B5C">
        <w:tc>
          <w:tcPr>
            <w:tcW w:w="2169" w:type="dxa"/>
            <w:shd w:val="clear" w:color="auto" w:fill="auto"/>
          </w:tcPr>
          <w:p w14:paraId="4F8BF87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47C71C62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C98B5D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8</w:t>
            </w:r>
          </w:p>
          <w:p w14:paraId="4983E113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  <w:shd w:val="clear" w:color="auto" w:fill="auto"/>
          </w:tcPr>
          <w:p w14:paraId="635E810C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899FD2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0A933646" w14:textId="77777777" w:rsidTr="00975B5C">
        <w:tc>
          <w:tcPr>
            <w:tcW w:w="2169" w:type="dxa"/>
            <w:shd w:val="clear" w:color="auto" w:fill="auto"/>
          </w:tcPr>
          <w:p w14:paraId="09C83927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145510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Urtica Sp. z o.o.</w:t>
            </w:r>
          </w:p>
          <w:p w14:paraId="3B434F4B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2045B57B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2D50033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98B636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  <w:tr w:rsidR="00FB5E1D" w:rsidRPr="00834EF4" w14:paraId="6E151332" w14:textId="77777777" w:rsidTr="00975B5C">
        <w:tc>
          <w:tcPr>
            <w:tcW w:w="2169" w:type="dxa"/>
            <w:shd w:val="clear" w:color="auto" w:fill="auto"/>
          </w:tcPr>
          <w:p w14:paraId="4C95CA42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lastRenderedPageBreak/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297D33F9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33FA3CF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77</w:t>
            </w:r>
          </w:p>
          <w:p w14:paraId="7B7C198E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2ED693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- 99.87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EAADA9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99,87</w:t>
            </w:r>
          </w:p>
        </w:tc>
      </w:tr>
    </w:tbl>
    <w:p w14:paraId="398E471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177E4DB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E5B56" w14:textId="77777777" w:rsidR="00194E36" w:rsidRDefault="00194E36">
      <w:r>
        <w:separator/>
      </w:r>
    </w:p>
  </w:endnote>
  <w:endnote w:type="continuationSeparator" w:id="0">
    <w:p w14:paraId="25DDD94F" w14:textId="77777777" w:rsidR="00194E36" w:rsidRDefault="0019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42BD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2B22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68DAF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A5A91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8D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87E68" w14:textId="77777777" w:rsidR="00194E36" w:rsidRDefault="00194E36">
      <w:r>
        <w:separator/>
      </w:r>
    </w:p>
  </w:footnote>
  <w:footnote w:type="continuationSeparator" w:id="0">
    <w:p w14:paraId="41C41632" w14:textId="77777777" w:rsidR="00194E36" w:rsidRDefault="00194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598C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2D8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1A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E36"/>
    <w:rsid w:val="00022322"/>
    <w:rsid w:val="00042497"/>
    <w:rsid w:val="000C1E6F"/>
    <w:rsid w:val="000E4E56"/>
    <w:rsid w:val="00194E3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2161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5B5C"/>
    <w:rsid w:val="0097748A"/>
    <w:rsid w:val="009F0E5C"/>
    <w:rsid w:val="00A029B8"/>
    <w:rsid w:val="00A91321"/>
    <w:rsid w:val="00AA02AC"/>
    <w:rsid w:val="00AF4784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5E1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907109"/>
  <w15:chartTrackingRefBased/>
  <w15:docId w15:val="{021D4519-BF74-4F32-A38F-409B42F5A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25</Pages>
  <Words>7474</Words>
  <Characters>38377</Characters>
  <Application>Microsoft Office Word</Application>
  <DocSecurity>0</DocSecurity>
  <Lines>319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cp:lastPrinted>2023-04-05T11:33:00Z</cp:lastPrinted>
  <dcterms:created xsi:type="dcterms:W3CDTF">2023-04-04T11:02:00Z</dcterms:created>
  <dcterms:modified xsi:type="dcterms:W3CDTF">2023-04-05T11:45:00Z</dcterms:modified>
</cp:coreProperties>
</file>