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B96B8" w14:textId="77777777" w:rsidR="00D665F5" w:rsidRDefault="00382D0F" w:rsidP="00D665F5">
      <w:pPr>
        <w:spacing w:after="240"/>
        <w:jc w:val="right"/>
        <w:rPr>
          <w:sz w:val="22"/>
          <w:szCs w:val="22"/>
        </w:rPr>
      </w:pPr>
      <w:r w:rsidRPr="00382D0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82D0F">
        <w:rPr>
          <w:sz w:val="22"/>
          <w:szCs w:val="22"/>
        </w:rPr>
        <w:t>2023-04-05</w:t>
      </w:r>
    </w:p>
    <w:p w14:paraId="0571F0C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F2DE2C4" w14:textId="77777777" w:rsidR="00382D0F" w:rsidRPr="00382D0F" w:rsidRDefault="00382D0F" w:rsidP="00577BC6">
      <w:pPr>
        <w:spacing w:after="40"/>
        <w:rPr>
          <w:b/>
          <w:bCs/>
          <w:sz w:val="22"/>
          <w:szCs w:val="22"/>
        </w:rPr>
      </w:pPr>
      <w:r w:rsidRPr="00382D0F">
        <w:rPr>
          <w:b/>
          <w:bCs/>
          <w:sz w:val="22"/>
          <w:szCs w:val="22"/>
        </w:rPr>
        <w:t>Akademia Górniczo - Hutnicza</w:t>
      </w:r>
    </w:p>
    <w:p w14:paraId="1E61846C" w14:textId="77777777" w:rsidR="00382D0F" w:rsidRPr="00382D0F" w:rsidRDefault="00382D0F" w:rsidP="00577BC6">
      <w:pPr>
        <w:spacing w:after="40"/>
        <w:rPr>
          <w:b/>
          <w:bCs/>
          <w:sz w:val="22"/>
          <w:szCs w:val="22"/>
        </w:rPr>
      </w:pPr>
      <w:r w:rsidRPr="00382D0F">
        <w:rPr>
          <w:b/>
          <w:bCs/>
          <w:sz w:val="22"/>
          <w:szCs w:val="22"/>
        </w:rPr>
        <w:t>im. Stanisława Staszica w Krakowie</w:t>
      </w:r>
    </w:p>
    <w:p w14:paraId="1E21E998" w14:textId="77777777" w:rsidR="00D665F5" w:rsidRPr="00D91931" w:rsidRDefault="00382D0F" w:rsidP="00577BC6">
      <w:pPr>
        <w:spacing w:after="40"/>
        <w:rPr>
          <w:b/>
          <w:bCs/>
          <w:sz w:val="22"/>
          <w:szCs w:val="22"/>
        </w:rPr>
      </w:pPr>
      <w:r w:rsidRPr="00382D0F">
        <w:rPr>
          <w:b/>
          <w:bCs/>
          <w:sz w:val="22"/>
          <w:szCs w:val="22"/>
        </w:rPr>
        <w:t>Dział Zamówień Publicznych</w:t>
      </w:r>
    </w:p>
    <w:p w14:paraId="160B3534" w14:textId="77777777" w:rsidR="00D665F5" w:rsidRPr="00BD5546" w:rsidRDefault="00382D0F" w:rsidP="00D665F5">
      <w:pPr>
        <w:rPr>
          <w:sz w:val="22"/>
          <w:szCs w:val="22"/>
        </w:rPr>
      </w:pPr>
      <w:r w:rsidRPr="00382D0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82D0F">
        <w:rPr>
          <w:sz w:val="22"/>
          <w:szCs w:val="22"/>
        </w:rPr>
        <w:t>30</w:t>
      </w:r>
    </w:p>
    <w:p w14:paraId="4704BC38" w14:textId="77777777" w:rsidR="00D665F5" w:rsidRPr="00BD5546" w:rsidRDefault="00382D0F" w:rsidP="00D665F5">
      <w:pPr>
        <w:rPr>
          <w:sz w:val="22"/>
          <w:szCs w:val="22"/>
        </w:rPr>
      </w:pPr>
      <w:r w:rsidRPr="00382D0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82D0F">
        <w:rPr>
          <w:sz w:val="22"/>
          <w:szCs w:val="22"/>
        </w:rPr>
        <w:t>Kraków</w:t>
      </w:r>
    </w:p>
    <w:p w14:paraId="1BB5904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82D0F" w:rsidRPr="00382D0F">
        <w:rPr>
          <w:b/>
          <w:sz w:val="22"/>
          <w:szCs w:val="22"/>
        </w:rPr>
        <w:t>KC-</w:t>
      </w:r>
      <w:proofErr w:type="spellStart"/>
      <w:r w:rsidR="00382D0F" w:rsidRPr="00382D0F">
        <w:rPr>
          <w:b/>
          <w:sz w:val="22"/>
          <w:szCs w:val="22"/>
        </w:rPr>
        <w:t>zp</w:t>
      </w:r>
      <w:proofErr w:type="spellEnd"/>
      <w:r w:rsidR="00382D0F" w:rsidRPr="00382D0F">
        <w:rPr>
          <w:b/>
          <w:sz w:val="22"/>
          <w:szCs w:val="22"/>
        </w:rPr>
        <w:t>. 272-163/23</w:t>
      </w:r>
      <w:r w:rsidR="00A80738">
        <w:rPr>
          <w:sz w:val="24"/>
        </w:rPr>
        <w:tab/>
        <w:t xml:space="preserve"> </w:t>
      </w:r>
    </w:p>
    <w:p w14:paraId="1F6BD44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BB3FE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9006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672CF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93491F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0CF835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82D0F" w:rsidRPr="00382D0F">
        <w:rPr>
          <w:sz w:val="22"/>
          <w:szCs w:val="22"/>
        </w:rPr>
        <w:t xml:space="preserve">Tryb podstawowy bez negocjacji - art. 275 pkt. 1 ustawy </w:t>
      </w:r>
      <w:proofErr w:type="spellStart"/>
      <w:r w:rsidR="00382D0F" w:rsidRPr="00382D0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3EEBB09" w14:textId="77777777" w:rsidR="00A80738" w:rsidRPr="00577BC6" w:rsidRDefault="00382D0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82D0F">
        <w:rPr>
          <w:b/>
          <w:sz w:val="22"/>
          <w:szCs w:val="22"/>
        </w:rPr>
        <w:t>Dostawa i montaż wyposażenia warsztatowego do budynku SCK AGH w Krakowie - KC-</w:t>
      </w:r>
      <w:proofErr w:type="spellStart"/>
      <w:r w:rsidRPr="00382D0F">
        <w:rPr>
          <w:b/>
          <w:sz w:val="22"/>
          <w:szCs w:val="22"/>
        </w:rPr>
        <w:t>zp</w:t>
      </w:r>
      <w:proofErr w:type="spellEnd"/>
      <w:r w:rsidRPr="00382D0F">
        <w:rPr>
          <w:b/>
          <w:sz w:val="22"/>
          <w:szCs w:val="22"/>
        </w:rPr>
        <w:t>. 272-163/23</w:t>
      </w:r>
    </w:p>
    <w:p w14:paraId="788A099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29F682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82D0F" w:rsidRPr="00382D0F">
        <w:rPr>
          <w:sz w:val="22"/>
          <w:szCs w:val="22"/>
        </w:rPr>
        <w:t>05/04/2023</w:t>
      </w:r>
      <w:r w:rsidR="00FF4AB1" w:rsidRPr="00577BC6">
        <w:rPr>
          <w:sz w:val="22"/>
          <w:szCs w:val="22"/>
        </w:rPr>
        <w:t xml:space="preserve"> o godz. </w:t>
      </w:r>
      <w:r w:rsidR="00382D0F" w:rsidRPr="00382D0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9FEF2B9" w14:textId="77777777" w:rsidTr="00A75C33">
        <w:tc>
          <w:tcPr>
            <w:tcW w:w="993" w:type="dxa"/>
            <w:shd w:val="clear" w:color="auto" w:fill="auto"/>
            <w:vAlign w:val="center"/>
          </w:tcPr>
          <w:p w14:paraId="186ABEB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22233B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26BBC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82D0F" w:rsidRPr="00493F8C" w14:paraId="6E274320" w14:textId="77777777" w:rsidTr="00A75C33">
        <w:tc>
          <w:tcPr>
            <w:tcW w:w="993" w:type="dxa"/>
            <w:shd w:val="clear" w:color="auto" w:fill="auto"/>
            <w:vAlign w:val="center"/>
          </w:tcPr>
          <w:p w14:paraId="04B281D8" w14:textId="77777777" w:rsidR="00382D0F" w:rsidRPr="00490DC0" w:rsidRDefault="00382D0F" w:rsidP="00E07803">
            <w:pPr>
              <w:spacing w:before="120" w:after="120"/>
              <w:jc w:val="center"/>
            </w:pPr>
            <w:r w:rsidRPr="00382D0F">
              <w:t>1</w:t>
            </w:r>
          </w:p>
        </w:tc>
        <w:tc>
          <w:tcPr>
            <w:tcW w:w="5244" w:type="dxa"/>
            <w:shd w:val="clear" w:color="auto" w:fill="auto"/>
          </w:tcPr>
          <w:p w14:paraId="4F2BFEC1" w14:textId="234AF401" w:rsidR="00382D0F" w:rsidRPr="00490DC0" w:rsidRDefault="00382D0F" w:rsidP="00E07803">
            <w:pPr>
              <w:spacing w:before="40"/>
            </w:pPr>
            <w:r w:rsidRPr="00382D0F">
              <w:t>BENER M</w:t>
            </w:r>
            <w:r w:rsidR="00A75C33" w:rsidRPr="00382D0F">
              <w:t>ichał</w:t>
            </w:r>
            <w:r w:rsidRPr="00382D0F">
              <w:t xml:space="preserve"> B</w:t>
            </w:r>
            <w:r w:rsidR="00A75C33" w:rsidRPr="00382D0F">
              <w:t>enka</w:t>
            </w:r>
          </w:p>
          <w:p w14:paraId="65D9104C" w14:textId="304C9722" w:rsidR="00382D0F" w:rsidRPr="00490DC0" w:rsidRDefault="00A75C33" w:rsidP="00E07803">
            <w:r>
              <w:t xml:space="preserve">ul. </w:t>
            </w:r>
            <w:r w:rsidR="00382D0F" w:rsidRPr="00382D0F">
              <w:t>W</w:t>
            </w:r>
            <w:r w:rsidRPr="00382D0F">
              <w:t>ileńska</w:t>
            </w:r>
            <w:r w:rsidR="00382D0F" w:rsidRPr="00490DC0">
              <w:t xml:space="preserve"> </w:t>
            </w:r>
            <w:r w:rsidR="00382D0F" w:rsidRPr="00382D0F">
              <w:t>59B/15</w:t>
            </w:r>
            <w:r w:rsidR="00382D0F" w:rsidRPr="00490DC0">
              <w:t xml:space="preserve"> </w:t>
            </w:r>
          </w:p>
          <w:p w14:paraId="535319D0" w14:textId="373A4F7B" w:rsidR="00382D0F" w:rsidRPr="00490DC0" w:rsidRDefault="00382D0F" w:rsidP="00E07803">
            <w:pPr>
              <w:spacing w:after="40"/>
              <w:jc w:val="both"/>
            </w:pPr>
            <w:r w:rsidRPr="00382D0F">
              <w:t>80-215</w:t>
            </w:r>
            <w:r w:rsidRPr="00490DC0">
              <w:t xml:space="preserve"> </w:t>
            </w:r>
            <w:r w:rsidRPr="00382D0F">
              <w:t>G</w:t>
            </w:r>
            <w:r w:rsidR="00A75C33" w:rsidRPr="00382D0F">
              <w:t>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12111D" w14:textId="77777777" w:rsidR="00382D0F" w:rsidRPr="00490DC0" w:rsidRDefault="00382D0F" w:rsidP="00E07803">
            <w:pPr>
              <w:spacing w:before="120" w:after="120"/>
              <w:jc w:val="both"/>
            </w:pPr>
            <w:r w:rsidRPr="00382D0F">
              <w:t>125 583.00 zł</w:t>
            </w:r>
          </w:p>
        </w:tc>
      </w:tr>
      <w:tr w:rsidR="00382D0F" w:rsidRPr="00493F8C" w14:paraId="40679459" w14:textId="77777777" w:rsidTr="00A75C33">
        <w:tc>
          <w:tcPr>
            <w:tcW w:w="993" w:type="dxa"/>
            <w:shd w:val="clear" w:color="auto" w:fill="auto"/>
            <w:vAlign w:val="center"/>
          </w:tcPr>
          <w:p w14:paraId="7347084D" w14:textId="77777777" w:rsidR="00382D0F" w:rsidRPr="00490DC0" w:rsidRDefault="00382D0F" w:rsidP="00E07803">
            <w:pPr>
              <w:spacing w:before="120" w:after="120"/>
              <w:jc w:val="center"/>
            </w:pPr>
            <w:r w:rsidRPr="00382D0F">
              <w:t>2</w:t>
            </w:r>
          </w:p>
        </w:tc>
        <w:tc>
          <w:tcPr>
            <w:tcW w:w="5244" w:type="dxa"/>
            <w:shd w:val="clear" w:color="auto" w:fill="auto"/>
          </w:tcPr>
          <w:p w14:paraId="07165E8C" w14:textId="1B14701A" w:rsidR="00382D0F" w:rsidRPr="00490DC0" w:rsidRDefault="00382D0F" w:rsidP="00E07803">
            <w:pPr>
              <w:spacing w:before="40"/>
            </w:pPr>
            <w:r w:rsidRPr="00382D0F">
              <w:t>P</w:t>
            </w:r>
            <w:r w:rsidR="00A75C33" w:rsidRPr="00382D0F">
              <w:t>ROMAG</w:t>
            </w:r>
            <w:r w:rsidRPr="00382D0F">
              <w:t xml:space="preserve"> </w:t>
            </w:r>
            <w:r w:rsidR="00A75C33">
              <w:t>S.A.</w:t>
            </w:r>
          </w:p>
          <w:p w14:paraId="0035DBFB" w14:textId="77777777" w:rsidR="00382D0F" w:rsidRPr="00490DC0" w:rsidRDefault="00382D0F" w:rsidP="00E07803">
            <w:r w:rsidRPr="00382D0F">
              <w:t>ul. Romana Maya</w:t>
            </w:r>
            <w:r w:rsidRPr="00490DC0">
              <w:t xml:space="preserve"> </w:t>
            </w:r>
            <w:r w:rsidRPr="00382D0F">
              <w:t>11</w:t>
            </w:r>
            <w:r w:rsidRPr="00490DC0">
              <w:t xml:space="preserve"> </w:t>
            </w:r>
          </w:p>
          <w:p w14:paraId="2D44EBB9" w14:textId="77777777" w:rsidR="00382D0F" w:rsidRPr="00490DC0" w:rsidRDefault="00382D0F" w:rsidP="00E07803">
            <w:pPr>
              <w:spacing w:after="40"/>
              <w:jc w:val="both"/>
            </w:pPr>
            <w:r w:rsidRPr="00382D0F">
              <w:t>61-371</w:t>
            </w:r>
            <w:r w:rsidRPr="00490DC0">
              <w:t xml:space="preserve"> </w:t>
            </w:r>
            <w:r w:rsidRPr="00382D0F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13F33F" w14:textId="77777777" w:rsidR="00382D0F" w:rsidRPr="00490DC0" w:rsidRDefault="00382D0F" w:rsidP="00E07803">
            <w:pPr>
              <w:spacing w:before="120" w:after="120"/>
              <w:jc w:val="both"/>
            </w:pPr>
            <w:r w:rsidRPr="00382D0F">
              <w:t>155 853.30 zł</w:t>
            </w:r>
          </w:p>
        </w:tc>
      </w:tr>
      <w:tr w:rsidR="00382D0F" w:rsidRPr="00493F8C" w14:paraId="5DCFA8D0" w14:textId="77777777" w:rsidTr="00A75C33">
        <w:tc>
          <w:tcPr>
            <w:tcW w:w="993" w:type="dxa"/>
            <w:shd w:val="clear" w:color="auto" w:fill="auto"/>
            <w:vAlign w:val="center"/>
          </w:tcPr>
          <w:p w14:paraId="60B2F9B7" w14:textId="77777777" w:rsidR="00382D0F" w:rsidRPr="00490DC0" w:rsidRDefault="00382D0F" w:rsidP="00E07803">
            <w:pPr>
              <w:spacing w:before="120" w:after="120"/>
              <w:jc w:val="center"/>
            </w:pPr>
            <w:r w:rsidRPr="00382D0F">
              <w:t>3</w:t>
            </w:r>
          </w:p>
        </w:tc>
        <w:tc>
          <w:tcPr>
            <w:tcW w:w="5244" w:type="dxa"/>
            <w:shd w:val="clear" w:color="auto" w:fill="auto"/>
          </w:tcPr>
          <w:p w14:paraId="4D22C416" w14:textId="77777777" w:rsidR="00382D0F" w:rsidRPr="00490DC0" w:rsidRDefault="00382D0F" w:rsidP="00E07803">
            <w:pPr>
              <w:spacing w:before="40"/>
            </w:pPr>
            <w:r w:rsidRPr="00382D0F">
              <w:t xml:space="preserve">Toro </w:t>
            </w:r>
            <w:proofErr w:type="spellStart"/>
            <w:r w:rsidRPr="00382D0F">
              <w:t>Jasnosz</w:t>
            </w:r>
            <w:proofErr w:type="spellEnd"/>
            <w:r w:rsidRPr="00382D0F">
              <w:t xml:space="preserve"> Joanna</w:t>
            </w:r>
          </w:p>
          <w:p w14:paraId="49C95B54" w14:textId="77777777" w:rsidR="00382D0F" w:rsidRPr="00490DC0" w:rsidRDefault="00382D0F" w:rsidP="00E07803">
            <w:r w:rsidRPr="00382D0F">
              <w:t>Breń</w:t>
            </w:r>
            <w:r w:rsidRPr="00490DC0">
              <w:t xml:space="preserve"> </w:t>
            </w:r>
            <w:r w:rsidRPr="00382D0F">
              <w:t>64a</w:t>
            </w:r>
            <w:r w:rsidRPr="00490DC0">
              <w:t xml:space="preserve"> </w:t>
            </w:r>
          </w:p>
          <w:p w14:paraId="4CC18F77" w14:textId="77777777" w:rsidR="00382D0F" w:rsidRPr="00490DC0" w:rsidRDefault="00382D0F" w:rsidP="00E07803">
            <w:pPr>
              <w:spacing w:after="40"/>
              <w:jc w:val="both"/>
            </w:pPr>
            <w:r w:rsidRPr="00382D0F">
              <w:t>33-140</w:t>
            </w:r>
            <w:r w:rsidRPr="00490DC0">
              <w:t xml:space="preserve"> </w:t>
            </w:r>
            <w:r w:rsidRPr="00382D0F">
              <w:t>Lisia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A99BED" w14:textId="77777777" w:rsidR="00382D0F" w:rsidRPr="00490DC0" w:rsidRDefault="00382D0F" w:rsidP="00E07803">
            <w:pPr>
              <w:spacing w:before="120" w:after="120"/>
              <w:jc w:val="both"/>
            </w:pPr>
            <w:r w:rsidRPr="00382D0F">
              <w:t>248 152.50 zł</w:t>
            </w:r>
          </w:p>
        </w:tc>
      </w:tr>
      <w:tr w:rsidR="00382D0F" w:rsidRPr="00493F8C" w14:paraId="774C7F90" w14:textId="77777777" w:rsidTr="00A75C33">
        <w:tc>
          <w:tcPr>
            <w:tcW w:w="993" w:type="dxa"/>
            <w:shd w:val="clear" w:color="auto" w:fill="auto"/>
            <w:vAlign w:val="center"/>
          </w:tcPr>
          <w:p w14:paraId="028C2BFA" w14:textId="77777777" w:rsidR="00382D0F" w:rsidRPr="00490DC0" w:rsidRDefault="00382D0F" w:rsidP="00E07803">
            <w:pPr>
              <w:spacing w:before="120" w:after="120"/>
              <w:jc w:val="center"/>
            </w:pPr>
            <w:r w:rsidRPr="00382D0F">
              <w:t>4</w:t>
            </w:r>
          </w:p>
        </w:tc>
        <w:tc>
          <w:tcPr>
            <w:tcW w:w="5244" w:type="dxa"/>
            <w:shd w:val="clear" w:color="auto" w:fill="auto"/>
          </w:tcPr>
          <w:p w14:paraId="567FC553" w14:textId="5437ECBA" w:rsidR="00382D0F" w:rsidRPr="00490DC0" w:rsidRDefault="00A75C33" w:rsidP="00E07803">
            <w:pPr>
              <w:spacing w:before="40"/>
            </w:pPr>
            <w:r w:rsidRPr="00382D0F">
              <w:t xml:space="preserve">MY ASIA </w:t>
            </w:r>
            <w:r w:rsidR="00382D0F" w:rsidRPr="00382D0F">
              <w:t xml:space="preserve">Krzysztof </w:t>
            </w:r>
            <w:proofErr w:type="spellStart"/>
            <w:r w:rsidR="00382D0F" w:rsidRPr="00382D0F">
              <w:t>Chwesiuk</w:t>
            </w:r>
            <w:proofErr w:type="spellEnd"/>
          </w:p>
          <w:p w14:paraId="7EC1E122" w14:textId="77777777" w:rsidR="00382D0F" w:rsidRPr="00490DC0" w:rsidRDefault="00382D0F" w:rsidP="00E07803">
            <w:r w:rsidRPr="00382D0F">
              <w:t>ul. Legionów</w:t>
            </w:r>
            <w:r w:rsidRPr="00490DC0">
              <w:t xml:space="preserve"> </w:t>
            </w:r>
            <w:r w:rsidRPr="00382D0F">
              <w:t>230</w:t>
            </w:r>
            <w:r w:rsidRPr="00490DC0">
              <w:t xml:space="preserve"> </w:t>
            </w:r>
          </w:p>
          <w:p w14:paraId="6EE6E057" w14:textId="77777777" w:rsidR="00382D0F" w:rsidRPr="00490DC0" w:rsidRDefault="00382D0F" w:rsidP="00E07803">
            <w:pPr>
              <w:spacing w:after="40"/>
              <w:jc w:val="both"/>
            </w:pPr>
            <w:r w:rsidRPr="00382D0F">
              <w:t>43-502</w:t>
            </w:r>
            <w:r w:rsidRPr="00490DC0">
              <w:t xml:space="preserve"> </w:t>
            </w:r>
            <w:r w:rsidRPr="00382D0F">
              <w:t>Czechowice-Dziedzice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3967B6" w14:textId="77777777" w:rsidR="00382D0F" w:rsidRPr="00490DC0" w:rsidRDefault="00382D0F" w:rsidP="00E07803">
            <w:pPr>
              <w:spacing w:before="120" w:after="120"/>
              <w:jc w:val="both"/>
            </w:pPr>
            <w:r w:rsidRPr="00382D0F">
              <w:t>252 708.42 zł</w:t>
            </w:r>
          </w:p>
        </w:tc>
      </w:tr>
    </w:tbl>
    <w:p w14:paraId="4CC6BE5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5517C" w14:textId="77777777" w:rsidR="00DC0EA9" w:rsidRDefault="00DC0EA9">
      <w:r>
        <w:separator/>
      </w:r>
    </w:p>
  </w:endnote>
  <w:endnote w:type="continuationSeparator" w:id="0">
    <w:p w14:paraId="4C4ED1D4" w14:textId="77777777" w:rsidR="00DC0EA9" w:rsidRDefault="00DC0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EF0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FF977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155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5A4DCB">
        <v:line id="_x0000_s1025" style="position:absolute;left:0;text-align:left;z-index:251657728" from="-3.85pt,8.7pt" to="455.15pt,8.7pt"/>
      </w:pict>
    </w:r>
  </w:p>
  <w:p w14:paraId="2599048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CFAB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EADCE6" w14:textId="77777777" w:rsidR="009F189D" w:rsidRDefault="009F189D">
    <w:pPr>
      <w:pStyle w:val="Stopka"/>
      <w:tabs>
        <w:tab w:val="clear" w:pos="4536"/>
      </w:tabs>
      <w:jc w:val="center"/>
    </w:pPr>
  </w:p>
  <w:p w14:paraId="7C295A0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F7CC6" w14:textId="77777777" w:rsidR="00DC0EA9" w:rsidRDefault="00DC0EA9">
      <w:r>
        <w:separator/>
      </w:r>
    </w:p>
  </w:footnote>
  <w:footnote w:type="continuationSeparator" w:id="0">
    <w:p w14:paraId="5DE0B570" w14:textId="77777777" w:rsidR="00DC0EA9" w:rsidRDefault="00DC0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F8F18" w14:textId="77777777" w:rsidR="00382D0F" w:rsidRDefault="00382D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66CE2" w14:textId="77777777" w:rsidR="00382D0F" w:rsidRDefault="00382D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FA104" w14:textId="77777777" w:rsidR="00382D0F" w:rsidRDefault="00382D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0EA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82D0F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75C33"/>
    <w:rsid w:val="00A80738"/>
    <w:rsid w:val="00C236D3"/>
    <w:rsid w:val="00C659E2"/>
    <w:rsid w:val="00CB0802"/>
    <w:rsid w:val="00D665F5"/>
    <w:rsid w:val="00D7128F"/>
    <w:rsid w:val="00DC0EA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CAF558"/>
  <w15:chartTrackingRefBased/>
  <w15:docId w15:val="{3C8AE9FF-A99F-4D71-B851-2EA88993A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2023-04-05T10:02:00Z</cp:lastPrinted>
  <dcterms:created xsi:type="dcterms:W3CDTF">2023-04-05T10:02:00Z</dcterms:created>
  <dcterms:modified xsi:type="dcterms:W3CDTF">2023-04-05T10:02:00Z</dcterms:modified>
</cp:coreProperties>
</file>