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0F0F3" w14:textId="77777777" w:rsidR="002171F4" w:rsidRPr="00240E71" w:rsidRDefault="002171F4" w:rsidP="002171F4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280B29D7">
          <v:roundrect id="_x0000_s1027" style="position:absolute;left:0;text-align:left;margin-left:-25.5pt;margin-top:-13.15pt;width:162pt;height:1in;z-index:251658240" arcsize="10923f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6F387DEE" w14:textId="77777777" w:rsidR="002171F4" w:rsidRDefault="002171F4" w:rsidP="002171F4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54403A0" w14:textId="77777777" w:rsidR="002171F4" w:rsidRPr="0022732C" w:rsidRDefault="002171F4" w:rsidP="002171F4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D4C0E2D" w14:textId="77777777" w:rsidR="002171F4" w:rsidRDefault="002171F4" w:rsidP="002171F4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9C8DA9E" w14:textId="77777777" w:rsidR="002171F4" w:rsidRPr="0022732C" w:rsidRDefault="002171F4" w:rsidP="002171F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977CC6B" w14:textId="77777777" w:rsidR="002171F4" w:rsidRPr="0022732C" w:rsidRDefault="002171F4" w:rsidP="002171F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3EA09B9" w14:textId="77777777" w:rsidR="002171F4" w:rsidRPr="0022732C" w:rsidRDefault="002171F4" w:rsidP="002171F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483EAC8" w14:textId="77777777" w:rsidR="002171F4" w:rsidRPr="0022732C" w:rsidRDefault="002171F4" w:rsidP="002171F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3D2B5B2" w14:textId="77777777" w:rsidR="002171F4" w:rsidRPr="0022732C" w:rsidRDefault="002171F4" w:rsidP="002171F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759172F5" w14:textId="77777777" w:rsidR="002171F4" w:rsidRPr="0022732C" w:rsidRDefault="002171F4" w:rsidP="002171F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67F42699" w14:textId="77777777" w:rsidR="002171F4" w:rsidRPr="0022732C" w:rsidRDefault="002171F4" w:rsidP="002171F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C79B6B1" w14:textId="77777777" w:rsidR="002171F4" w:rsidRPr="0022732C" w:rsidRDefault="002171F4" w:rsidP="002171F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462687D" w14:textId="77777777" w:rsidR="002171F4" w:rsidRPr="0022732C" w:rsidRDefault="002171F4" w:rsidP="002171F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E4F4220" w14:textId="77777777" w:rsidR="002171F4" w:rsidRDefault="002171F4" w:rsidP="002171F4">
      <w:pPr>
        <w:spacing w:line="360" w:lineRule="auto"/>
      </w:pPr>
      <w:r>
        <w:t>Do: Nazwa i siedziba Zamawiającego:</w:t>
      </w:r>
    </w:p>
    <w:p w14:paraId="51A8A0BD" w14:textId="77777777" w:rsidR="002171F4" w:rsidRPr="00C35C8C" w:rsidRDefault="002171F4" w:rsidP="002171F4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4D2B47B4" w14:textId="77777777" w:rsidR="002171F4" w:rsidRPr="00C35C8C" w:rsidRDefault="002171F4" w:rsidP="002171F4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106AA474" w14:textId="77777777" w:rsidR="002171F4" w:rsidRDefault="002171F4" w:rsidP="002171F4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6633A45F" w14:textId="77777777" w:rsidR="002171F4" w:rsidRDefault="002171F4" w:rsidP="002171F4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6635AD1F" w14:textId="77777777" w:rsidR="002171F4" w:rsidRDefault="002171F4" w:rsidP="002171F4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343F6B95" w14:textId="77777777" w:rsidR="002171F4" w:rsidRDefault="002171F4" w:rsidP="002171F4">
      <w:pPr>
        <w:ind w:firstLine="3969"/>
        <w:rPr>
          <w:b/>
        </w:rPr>
      </w:pPr>
    </w:p>
    <w:p w14:paraId="000F0D7F" w14:textId="77DEBAED" w:rsidR="002171F4" w:rsidRDefault="002171F4" w:rsidP="002171F4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125021">
        <w:rPr>
          <w:b/>
        </w:rPr>
        <w:t xml:space="preserve">Dostawa </w:t>
      </w:r>
      <w:r>
        <w:rPr>
          <w:b/>
        </w:rPr>
        <w:t>1</w:t>
      </w:r>
      <w:r>
        <w:rPr>
          <w:b/>
        </w:rPr>
        <w:t xml:space="preserve"> szt. </w:t>
      </w:r>
      <w:r>
        <w:rPr>
          <w:b/>
        </w:rPr>
        <w:t xml:space="preserve">komputera przenośnego wraz z akcesoriami na potrzeby </w:t>
      </w:r>
      <w:proofErr w:type="spellStart"/>
      <w:r>
        <w:rPr>
          <w:b/>
        </w:rPr>
        <w:t>WEAIiIB</w:t>
      </w:r>
      <w:proofErr w:type="spellEnd"/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</w:t>
      </w:r>
      <w:r>
        <w:rPr>
          <w:b/>
          <w:sz w:val="26"/>
        </w:rPr>
        <w:t>1</w:t>
      </w:r>
      <w:r>
        <w:rPr>
          <w:b/>
          <w:sz w:val="26"/>
        </w:rPr>
        <w:t>8</w:t>
      </w:r>
      <w:r>
        <w:rPr>
          <w:b/>
          <w:sz w:val="26"/>
        </w:rPr>
        <w:t>4</w:t>
      </w:r>
      <w:r>
        <w:rPr>
          <w:b/>
          <w:sz w:val="26"/>
        </w:rPr>
        <w:t>/2</w:t>
      </w:r>
      <w:r>
        <w:rPr>
          <w:b/>
          <w:sz w:val="26"/>
        </w:rPr>
        <w:t>3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5C8576DC" w14:textId="77777777" w:rsidR="002171F4" w:rsidRDefault="002171F4" w:rsidP="002171F4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2171F4" w:rsidRPr="002A16E2" w14:paraId="718840D4" w14:textId="77777777" w:rsidTr="0094658E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72DB8D5" w14:textId="77777777" w:rsidR="002171F4" w:rsidRPr="002A16E2" w:rsidRDefault="002171F4" w:rsidP="0094658E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0187B81" w14:textId="77777777" w:rsidR="002171F4" w:rsidRDefault="002171F4" w:rsidP="0094658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  <w:r>
              <w:rPr>
                <w:b/>
                <w:bCs/>
                <w:sz w:val="20"/>
                <w:szCs w:val="20"/>
              </w:rPr>
              <w:t>/</w:t>
            </w:r>
          </w:p>
          <w:p w14:paraId="4646B936" w14:textId="77777777" w:rsidR="002171F4" w:rsidRPr="008A2B7D" w:rsidRDefault="002171F4" w:rsidP="0094658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Rodzaju Mebla</w:t>
            </w:r>
          </w:p>
          <w:p w14:paraId="223C330C" w14:textId="77777777" w:rsidR="002171F4" w:rsidRPr="008A2B7D" w:rsidRDefault="002171F4" w:rsidP="0094658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A7F2015" w14:textId="77777777" w:rsidR="002171F4" w:rsidRPr="0084309D" w:rsidRDefault="002171F4" w:rsidP="0094658E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FEC5D4" w14:textId="77777777" w:rsidR="002171F4" w:rsidRPr="008A2B7D" w:rsidRDefault="002171F4" w:rsidP="0094658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3DF84E20" w14:textId="77777777" w:rsidR="002171F4" w:rsidRPr="008A2B7D" w:rsidRDefault="002171F4" w:rsidP="0094658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DA020E" w14:textId="77777777" w:rsidR="002171F4" w:rsidRPr="008A2B7D" w:rsidRDefault="002171F4" w:rsidP="0094658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B8DCA86" w14:textId="77777777" w:rsidR="002171F4" w:rsidRPr="008A2B7D" w:rsidRDefault="002171F4" w:rsidP="0094658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499F3ED6" w14:textId="77777777" w:rsidR="002171F4" w:rsidRPr="008A2B7D" w:rsidRDefault="002171F4" w:rsidP="0094658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D3A6E81" w14:textId="77777777" w:rsidR="002171F4" w:rsidRPr="008A2B7D" w:rsidRDefault="002171F4" w:rsidP="0094658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45AE581A" w14:textId="77777777" w:rsidR="002171F4" w:rsidRPr="008A2B7D" w:rsidRDefault="002171F4" w:rsidP="009465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4C76C66B" w14:textId="77777777" w:rsidR="002171F4" w:rsidRPr="008A2B7D" w:rsidRDefault="002171F4" w:rsidP="009465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3A6E312" w14:textId="77777777" w:rsidR="002171F4" w:rsidRPr="008A2B7D" w:rsidRDefault="002171F4" w:rsidP="0094658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3461E81B" w14:textId="77777777" w:rsidR="002171F4" w:rsidRPr="008A2B7D" w:rsidRDefault="002171F4" w:rsidP="0094658E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2B1220FD" w14:textId="77777777" w:rsidR="002171F4" w:rsidRPr="008A2B7D" w:rsidRDefault="002171F4" w:rsidP="0094658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2171F4" w:rsidRPr="002A16E2" w14:paraId="2C16D3E3" w14:textId="77777777" w:rsidTr="0094658E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32C0AB1" w14:textId="77777777" w:rsidR="002171F4" w:rsidRPr="002A16E2" w:rsidRDefault="002171F4" w:rsidP="0094658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BA2DD94" w14:textId="77777777" w:rsidR="002171F4" w:rsidRPr="002A16E2" w:rsidRDefault="002171F4" w:rsidP="0094658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1B2FDC" w14:textId="77777777" w:rsidR="002171F4" w:rsidRPr="002A16E2" w:rsidRDefault="002171F4" w:rsidP="0094658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807F47E" w14:textId="77777777" w:rsidR="002171F4" w:rsidRPr="002A16E2" w:rsidRDefault="002171F4" w:rsidP="0094658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43B835A" w14:textId="77777777" w:rsidR="002171F4" w:rsidRPr="002A16E2" w:rsidRDefault="002171F4" w:rsidP="0094658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A2AFE04" w14:textId="77777777" w:rsidR="002171F4" w:rsidRPr="002A16E2" w:rsidRDefault="002171F4" w:rsidP="0094658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E5FD5FD" w14:textId="77777777" w:rsidR="002171F4" w:rsidRPr="002A16E2" w:rsidRDefault="002171F4" w:rsidP="0094658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DA13262" w14:textId="77777777" w:rsidR="002171F4" w:rsidRPr="002A16E2" w:rsidRDefault="002171F4" w:rsidP="0094658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2171F4" w:rsidRPr="002A16E2" w14:paraId="0B078AE0" w14:textId="77777777" w:rsidTr="0094658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2CB6FBB" w14:textId="77777777" w:rsidR="002171F4" w:rsidRPr="002A16E2" w:rsidRDefault="002171F4" w:rsidP="0094658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9F841" w14:textId="72FE599E" w:rsidR="002171F4" w:rsidRPr="00125021" w:rsidRDefault="002171F4" w:rsidP="0094658E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Komputer przenośny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5AC9C" w14:textId="77777777" w:rsidR="002171F4" w:rsidRPr="00A47B30" w:rsidRDefault="002171F4" w:rsidP="0094658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BA2BB" w14:textId="393DA63A" w:rsidR="002171F4" w:rsidRPr="00F55968" w:rsidRDefault="002171F4" w:rsidP="009465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</w:t>
            </w:r>
            <w:r>
              <w:rPr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EB367" w14:textId="77777777" w:rsidR="002171F4" w:rsidRPr="002A16E2" w:rsidRDefault="002171F4" w:rsidP="0094658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55D99" w14:textId="77777777" w:rsidR="002171F4" w:rsidRPr="002A16E2" w:rsidRDefault="002171F4" w:rsidP="0094658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B46EB4" w14:textId="77777777" w:rsidR="002171F4" w:rsidRPr="002A16E2" w:rsidRDefault="002171F4" w:rsidP="0094658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07CB1B" w14:textId="77777777" w:rsidR="002171F4" w:rsidRPr="002A16E2" w:rsidRDefault="002171F4" w:rsidP="0094658E">
            <w:pPr>
              <w:ind w:right="425"/>
              <w:rPr>
                <w:sz w:val="22"/>
                <w:szCs w:val="22"/>
              </w:rPr>
            </w:pPr>
          </w:p>
        </w:tc>
      </w:tr>
      <w:tr w:rsidR="002171F4" w:rsidRPr="002A16E2" w14:paraId="6341E3AB" w14:textId="77777777" w:rsidTr="0094658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84E2C3B" w14:textId="39F6C4E1" w:rsidR="002171F4" w:rsidRPr="002A16E2" w:rsidRDefault="002171F4" w:rsidP="0094658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381E5" w14:textId="37714BA8" w:rsidR="002171F4" w:rsidRDefault="002171F4" w:rsidP="0094658E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Klawiatura zewnętrzna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AD2FB" w14:textId="77777777" w:rsidR="002171F4" w:rsidRPr="00A47B30" w:rsidRDefault="002171F4" w:rsidP="0094658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CC825" w14:textId="780B5D9C" w:rsidR="002171F4" w:rsidRDefault="002171F4" w:rsidP="009465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6E892" w14:textId="77777777" w:rsidR="002171F4" w:rsidRPr="002A16E2" w:rsidRDefault="002171F4" w:rsidP="0094658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4D433" w14:textId="77777777" w:rsidR="002171F4" w:rsidRPr="002A16E2" w:rsidRDefault="002171F4" w:rsidP="0094658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4D73FB" w14:textId="77777777" w:rsidR="002171F4" w:rsidRPr="002A16E2" w:rsidRDefault="002171F4" w:rsidP="0094658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0673AA7" w14:textId="77777777" w:rsidR="002171F4" w:rsidRPr="002A16E2" w:rsidRDefault="002171F4" w:rsidP="0094658E">
            <w:pPr>
              <w:ind w:right="425"/>
              <w:rPr>
                <w:sz w:val="22"/>
                <w:szCs w:val="22"/>
              </w:rPr>
            </w:pPr>
          </w:p>
        </w:tc>
      </w:tr>
      <w:tr w:rsidR="002171F4" w:rsidRPr="002A16E2" w14:paraId="5321278A" w14:textId="77777777" w:rsidTr="0094658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B79882D" w14:textId="4AEBCD38" w:rsidR="002171F4" w:rsidRPr="002A16E2" w:rsidRDefault="002171F4" w:rsidP="0094658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9FDF1" w14:textId="3E6CBF13" w:rsidR="002171F4" w:rsidRDefault="002171F4" w:rsidP="0094658E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Mysz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FC6FD" w14:textId="77777777" w:rsidR="002171F4" w:rsidRPr="00A47B30" w:rsidRDefault="002171F4" w:rsidP="0094658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1B9D8" w14:textId="298D7A78" w:rsidR="002171F4" w:rsidRDefault="002171F4" w:rsidP="0094658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35674" w14:textId="77777777" w:rsidR="002171F4" w:rsidRPr="002A16E2" w:rsidRDefault="002171F4" w:rsidP="0094658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888D2" w14:textId="77777777" w:rsidR="002171F4" w:rsidRPr="002A16E2" w:rsidRDefault="002171F4" w:rsidP="0094658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458A53" w14:textId="77777777" w:rsidR="002171F4" w:rsidRPr="002A16E2" w:rsidRDefault="002171F4" w:rsidP="0094658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D8682B" w14:textId="77777777" w:rsidR="002171F4" w:rsidRPr="002A16E2" w:rsidRDefault="002171F4" w:rsidP="0094658E">
            <w:pPr>
              <w:ind w:right="425"/>
              <w:rPr>
                <w:sz w:val="22"/>
                <w:szCs w:val="22"/>
              </w:rPr>
            </w:pPr>
          </w:p>
        </w:tc>
      </w:tr>
      <w:tr w:rsidR="002171F4" w:rsidRPr="002A16E2" w14:paraId="5F29F014" w14:textId="77777777" w:rsidTr="0094658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677277" w14:textId="77777777" w:rsidR="002171F4" w:rsidRDefault="002171F4" w:rsidP="0094658E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0A9F16D3" w14:textId="77777777" w:rsidR="002171F4" w:rsidRDefault="002171F4" w:rsidP="0094658E">
            <w:pPr>
              <w:ind w:right="425"/>
              <w:rPr>
                <w:sz w:val="22"/>
                <w:szCs w:val="22"/>
              </w:rPr>
            </w:pPr>
          </w:p>
          <w:p w14:paraId="143B5D18" w14:textId="77777777" w:rsidR="002171F4" w:rsidRPr="002A16E2" w:rsidRDefault="002171F4" w:rsidP="0094658E">
            <w:pPr>
              <w:ind w:right="425"/>
              <w:rPr>
                <w:sz w:val="22"/>
                <w:szCs w:val="22"/>
              </w:rPr>
            </w:pPr>
          </w:p>
          <w:p w14:paraId="446F1D49" w14:textId="77777777" w:rsidR="002171F4" w:rsidRDefault="002171F4" w:rsidP="0094658E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75C362DE" w14:textId="77777777" w:rsidR="002171F4" w:rsidRPr="002A16E2" w:rsidRDefault="002171F4" w:rsidP="0094658E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4C752" w14:textId="77777777" w:rsidR="002171F4" w:rsidRPr="002A16E2" w:rsidRDefault="002171F4" w:rsidP="0094658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94F8B8D" w14:textId="77777777" w:rsidR="002171F4" w:rsidRPr="002A16E2" w:rsidRDefault="002171F4" w:rsidP="0094658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A9763D" w14:textId="77777777" w:rsidR="002171F4" w:rsidRPr="002A16E2" w:rsidRDefault="002171F4" w:rsidP="0094658E">
            <w:pPr>
              <w:ind w:right="425"/>
              <w:rPr>
                <w:sz w:val="22"/>
                <w:szCs w:val="22"/>
              </w:rPr>
            </w:pPr>
          </w:p>
        </w:tc>
      </w:tr>
      <w:tr w:rsidR="002171F4" w:rsidRPr="002A16E2" w14:paraId="614E5F2A" w14:textId="77777777" w:rsidTr="0094658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6EC1B16" w14:textId="77777777" w:rsidR="002171F4" w:rsidRPr="002A16E2" w:rsidRDefault="002171F4" w:rsidP="0094658E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0AD80372" w14:textId="77777777" w:rsidR="002171F4" w:rsidRPr="002A16E2" w:rsidRDefault="002171F4" w:rsidP="0094658E">
            <w:pPr>
              <w:rPr>
                <w:sz w:val="22"/>
                <w:szCs w:val="22"/>
              </w:rPr>
            </w:pPr>
          </w:p>
          <w:p w14:paraId="1C08E7D6" w14:textId="77777777" w:rsidR="002171F4" w:rsidRPr="002A16E2" w:rsidRDefault="002171F4" w:rsidP="0094658E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1CB2B1CB" w14:textId="77777777" w:rsidR="002171F4" w:rsidRPr="002A16E2" w:rsidRDefault="002171F4" w:rsidP="0094658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B834E" w14:textId="77777777" w:rsidR="002171F4" w:rsidRPr="002A16E2" w:rsidRDefault="002171F4" w:rsidP="0094658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C8F08B" w14:textId="77777777" w:rsidR="002171F4" w:rsidRPr="002A16E2" w:rsidRDefault="002171F4" w:rsidP="0094658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C100F4" w14:textId="77777777" w:rsidR="002171F4" w:rsidRPr="002A16E2" w:rsidRDefault="002171F4" w:rsidP="0094658E">
            <w:pPr>
              <w:ind w:right="425"/>
              <w:rPr>
                <w:sz w:val="22"/>
                <w:szCs w:val="22"/>
              </w:rPr>
            </w:pPr>
          </w:p>
        </w:tc>
      </w:tr>
    </w:tbl>
    <w:p w14:paraId="16A5B5E3" w14:textId="77777777" w:rsidR="002171F4" w:rsidRPr="00FB1B4F" w:rsidRDefault="002171F4" w:rsidP="002171F4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E3F80F5" w14:textId="77777777" w:rsidR="002171F4" w:rsidRPr="00FB1B4F" w:rsidRDefault="002171F4" w:rsidP="002171F4">
      <w:pPr>
        <w:widowControl w:val="0"/>
        <w:spacing w:line="264" w:lineRule="auto"/>
        <w:ind w:right="1"/>
        <w:jc w:val="both"/>
      </w:pPr>
      <w:r w:rsidRPr="00FB1B4F">
        <w:lastRenderedPageBreak/>
        <w:t>Słownie brutto :.......................................................................................................................</w:t>
      </w:r>
    </w:p>
    <w:p w14:paraId="15431963" w14:textId="77777777" w:rsidR="002171F4" w:rsidRPr="00FB1B4F" w:rsidRDefault="002171F4" w:rsidP="002171F4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A31B179" w14:textId="77777777" w:rsidR="002171F4" w:rsidRDefault="002171F4" w:rsidP="002171F4">
      <w:pPr>
        <w:pStyle w:val="Tekstpodstawowy"/>
      </w:pPr>
      <w:r>
        <w:t>Powyższa cena zawiera  podatek VAT w wysokości 23% tj.…………………….PLN</w:t>
      </w:r>
    </w:p>
    <w:p w14:paraId="6F7245DF" w14:textId="77777777" w:rsidR="002171F4" w:rsidRPr="000552C2" w:rsidRDefault="002171F4" w:rsidP="002171F4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 xml:space="preserve">Termin realizacji zamówienia: do ………. dni od daty podpisania umowy </w:t>
      </w:r>
      <w:r>
        <w:rPr>
          <w:b/>
          <w:bCs/>
        </w:rPr>
        <w:t>(</w:t>
      </w:r>
      <w:r w:rsidRPr="005F4370">
        <w:rPr>
          <w:b/>
          <w:bCs/>
          <w:highlight w:val="yellow"/>
        </w:rPr>
        <w:t>Kryterium oceny ofert</w:t>
      </w:r>
      <w:r>
        <w:rPr>
          <w:b/>
          <w:bCs/>
        </w:rPr>
        <w:t xml:space="preserve">) </w:t>
      </w:r>
    </w:p>
    <w:p w14:paraId="0DEF70D4" w14:textId="11A0D6E5" w:rsidR="002171F4" w:rsidRDefault="002171F4" w:rsidP="002171F4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Okres udzielonej gwarancji wynosi:</w:t>
      </w:r>
      <w:r w:rsidRPr="00FB1B4F">
        <w:t xml:space="preserve"> </w:t>
      </w:r>
      <w:r>
        <w:rPr>
          <w:b/>
          <w:bCs/>
        </w:rPr>
        <w:t>24</w:t>
      </w:r>
      <w:r>
        <w:rPr>
          <w:b/>
          <w:bCs/>
        </w:rPr>
        <w:t xml:space="preserve"> miesi</w:t>
      </w:r>
      <w:r>
        <w:rPr>
          <w:b/>
          <w:bCs/>
        </w:rPr>
        <w:t>ą</w:t>
      </w:r>
      <w:r>
        <w:rPr>
          <w:b/>
          <w:bCs/>
        </w:rPr>
        <w:t>c</w:t>
      </w:r>
      <w:r>
        <w:rPr>
          <w:b/>
          <w:bCs/>
        </w:rPr>
        <w:t>e</w:t>
      </w:r>
      <w:r>
        <w:rPr>
          <w:b/>
          <w:bCs/>
        </w:rPr>
        <w:t xml:space="preserve"> </w:t>
      </w:r>
    </w:p>
    <w:p w14:paraId="35C82F63" w14:textId="77777777" w:rsidR="002171F4" w:rsidRPr="00FE545C" w:rsidRDefault="002171F4" w:rsidP="002171F4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5BCEAF8C" w14:textId="77777777" w:rsidR="002171F4" w:rsidRPr="00FE545C" w:rsidRDefault="002171F4" w:rsidP="002171F4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23316BBF" w14:textId="77777777" w:rsidR="002171F4" w:rsidRDefault="002171F4" w:rsidP="002171F4">
      <w:pPr>
        <w:jc w:val="both"/>
        <w:rPr>
          <w:sz w:val="18"/>
          <w:szCs w:val="18"/>
        </w:rPr>
      </w:pPr>
    </w:p>
    <w:p w14:paraId="39FF48B7" w14:textId="77777777" w:rsidR="002171F4" w:rsidRPr="002A16E2" w:rsidRDefault="002171F4" w:rsidP="002171F4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11957584" w14:textId="77777777" w:rsidR="002171F4" w:rsidRPr="002A16E2" w:rsidRDefault="002171F4" w:rsidP="002171F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2DCA050C" w14:textId="77777777" w:rsidR="002171F4" w:rsidRDefault="002171F4" w:rsidP="002171F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3A306AC3" w14:textId="77777777" w:rsidR="002171F4" w:rsidRPr="003E2056" w:rsidRDefault="002171F4" w:rsidP="002171F4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E7C86AA" w14:textId="77777777" w:rsidR="002171F4" w:rsidRPr="002A16E2" w:rsidRDefault="002171F4" w:rsidP="002171F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A472111" w14:textId="77777777" w:rsidR="002171F4" w:rsidRPr="002A16E2" w:rsidRDefault="002171F4" w:rsidP="002171F4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5CC6603" w14:textId="77777777" w:rsidR="002171F4" w:rsidRPr="002A16E2" w:rsidRDefault="002171F4" w:rsidP="002171F4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D725CF4" w14:textId="77777777" w:rsidR="002171F4" w:rsidRPr="002A16E2" w:rsidRDefault="002171F4" w:rsidP="002171F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171F4" w:rsidRPr="002A16E2" w14:paraId="798E0550" w14:textId="77777777" w:rsidTr="0094658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64CAA4" w14:textId="77777777" w:rsidR="002171F4" w:rsidRPr="002A16E2" w:rsidRDefault="002171F4" w:rsidP="0094658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BED2CB" w14:textId="77777777" w:rsidR="002171F4" w:rsidRPr="002A16E2" w:rsidRDefault="002171F4" w:rsidP="0094658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33A967B9" w14:textId="77777777" w:rsidR="002171F4" w:rsidRPr="002A16E2" w:rsidRDefault="002171F4" w:rsidP="0094658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FD03F8" w14:textId="77777777" w:rsidR="002171F4" w:rsidRPr="002A16E2" w:rsidRDefault="002171F4" w:rsidP="0094658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2171F4" w:rsidRPr="002A16E2" w14:paraId="066EF3D0" w14:textId="77777777" w:rsidTr="0094658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6EC9CE" w14:textId="77777777" w:rsidR="002171F4" w:rsidRPr="002A16E2" w:rsidRDefault="002171F4" w:rsidP="0094658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40D01C" w14:textId="77777777" w:rsidR="002171F4" w:rsidRPr="002A16E2" w:rsidRDefault="002171F4" w:rsidP="0094658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C87B5" w14:textId="77777777" w:rsidR="002171F4" w:rsidRPr="002A16E2" w:rsidRDefault="002171F4" w:rsidP="0094658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171F4" w:rsidRPr="002A16E2" w14:paraId="5E13C423" w14:textId="77777777" w:rsidTr="0094658E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8C29DB" w14:textId="77777777" w:rsidR="002171F4" w:rsidRPr="002A16E2" w:rsidRDefault="002171F4" w:rsidP="0094658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EB8B6" w14:textId="77777777" w:rsidR="002171F4" w:rsidRPr="002A16E2" w:rsidRDefault="002171F4" w:rsidP="0094658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70E526" w14:textId="77777777" w:rsidR="002171F4" w:rsidRPr="002A16E2" w:rsidRDefault="002171F4" w:rsidP="0094658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7584AAE" w14:textId="77777777" w:rsidR="002171F4" w:rsidRPr="002A16E2" w:rsidRDefault="002171F4" w:rsidP="002171F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5135D87D" w14:textId="77777777" w:rsidR="002171F4" w:rsidRPr="002A16E2" w:rsidRDefault="002171F4" w:rsidP="002171F4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19BF271A" w14:textId="77777777" w:rsidR="002171F4" w:rsidRPr="002A16E2" w:rsidRDefault="002171F4" w:rsidP="002171F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554BD54E" w14:textId="77777777" w:rsidR="002171F4" w:rsidRPr="002A16E2" w:rsidRDefault="002171F4" w:rsidP="002171F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5942E867" w14:textId="77777777" w:rsidR="002171F4" w:rsidRPr="002A16E2" w:rsidRDefault="002171F4" w:rsidP="002171F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76DA93CD" w14:textId="77777777" w:rsidR="002171F4" w:rsidRPr="002A16E2" w:rsidRDefault="002171F4" w:rsidP="002171F4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A651E41" w14:textId="77777777" w:rsidR="002171F4" w:rsidRPr="002A16E2" w:rsidRDefault="002171F4" w:rsidP="002171F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544663FA" w14:textId="77777777" w:rsidR="002171F4" w:rsidRPr="002A16E2" w:rsidRDefault="002171F4" w:rsidP="002171F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2B7648C9" w14:textId="77777777" w:rsidR="002171F4" w:rsidRPr="002A16E2" w:rsidRDefault="002171F4" w:rsidP="002171F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73D30E20" w14:textId="77777777" w:rsidR="002171F4" w:rsidRPr="00F47191" w:rsidRDefault="002171F4" w:rsidP="002171F4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1F492933" w14:textId="77777777" w:rsidR="00FE545C" w:rsidRPr="002171F4" w:rsidRDefault="00FE545C" w:rsidP="002171F4"/>
    <w:sectPr w:rsidR="00FE545C" w:rsidRPr="002171F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4F7ED" w14:textId="77777777" w:rsidR="002B4A3B" w:rsidRDefault="002B4A3B">
      <w:r>
        <w:separator/>
      </w:r>
    </w:p>
  </w:endnote>
  <w:endnote w:type="continuationSeparator" w:id="0">
    <w:p w14:paraId="3A1F7463" w14:textId="77777777" w:rsidR="002B4A3B" w:rsidRDefault="002B4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D49B4" w14:textId="77777777" w:rsidR="00BB1B48" w:rsidRDefault="00BB1B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B66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C9712" w14:textId="77777777" w:rsidR="00BB1B48" w:rsidRDefault="00BB1B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F5736" w14:textId="77777777" w:rsidR="002B4A3B" w:rsidRDefault="002B4A3B">
      <w:r>
        <w:separator/>
      </w:r>
    </w:p>
  </w:footnote>
  <w:footnote w:type="continuationSeparator" w:id="0">
    <w:p w14:paraId="7748DA0E" w14:textId="77777777" w:rsidR="002B4A3B" w:rsidRDefault="002B4A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DE9AB" w14:textId="77777777" w:rsidR="00BB1B48" w:rsidRDefault="00BB1B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9D45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08722" w14:textId="77777777" w:rsidR="00BB1B48" w:rsidRDefault="00BB1B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915401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8435017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97036771">
    <w:abstractNumId w:val="0"/>
  </w:num>
  <w:num w:numId="4" w16cid:durableId="9413041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4A3B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171F4"/>
    <w:rsid w:val="002723B0"/>
    <w:rsid w:val="002B4A3B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B1B48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122B0310"/>
  <w15:chartTrackingRefBased/>
  <w15:docId w15:val="{A3B972C2-EE58-4A3A-9FF0-1A2A3231A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71F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548</Words>
  <Characters>4245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2023-03-21T13:48:00Z</cp:lastPrinted>
  <dcterms:created xsi:type="dcterms:W3CDTF">2023-03-21T13:40:00Z</dcterms:created>
  <dcterms:modified xsi:type="dcterms:W3CDTF">2023-03-21T13:49:00Z</dcterms:modified>
</cp:coreProperties>
</file>