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CCB4" w14:textId="113CF750" w:rsidR="00EE068C" w:rsidRDefault="00EE068C" w:rsidP="00EE068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KC-zp.272-184/2</w:t>
      </w:r>
      <w:r w:rsidR="00981E9E">
        <w:rPr>
          <w:b/>
          <w:sz w:val="24"/>
        </w:rPr>
        <w:t>3</w:t>
      </w:r>
    </w:p>
    <w:p w14:paraId="2F56DBF9" w14:textId="77777777" w:rsidR="00EE068C" w:rsidRDefault="00EE068C" w:rsidP="00EE06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241BD58" w14:textId="77777777" w:rsidR="00EE068C" w:rsidRDefault="00EE068C" w:rsidP="00EE068C">
      <w:pPr>
        <w:jc w:val="center"/>
        <w:rPr>
          <w:b/>
          <w:sz w:val="28"/>
          <w:szCs w:val="28"/>
        </w:rPr>
      </w:pPr>
    </w:p>
    <w:p w14:paraId="1F09A34D" w14:textId="77777777" w:rsidR="00EE068C" w:rsidRDefault="00EE068C" w:rsidP="00EE068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FCA7BA4" w14:textId="77777777" w:rsidR="00EE068C" w:rsidRDefault="00EE068C" w:rsidP="00EE068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5F62509" w14:textId="77777777" w:rsidR="00EE068C" w:rsidRDefault="00EE068C" w:rsidP="00EE068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EF797AB" w14:textId="77777777" w:rsidR="00EE068C" w:rsidRDefault="00EE068C" w:rsidP="00EE068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B826D50" w14:textId="65FF91E4" w:rsidR="00EE068C" w:rsidRDefault="00EE068C" w:rsidP="00EE068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1 szt. komputera przenośnego wraz z akcesoriami na potrzeby WEAIiIB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5A86902" w14:textId="77777777" w:rsidR="00EE068C" w:rsidRDefault="00EE068C" w:rsidP="00EE068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8D14E7C" w14:textId="77777777" w:rsidR="00EE068C" w:rsidRDefault="00EE068C" w:rsidP="00EE068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0BCE64E" w14:textId="77777777" w:rsidR="00EE068C" w:rsidRDefault="00EE068C" w:rsidP="00EE068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9DC1076" w14:textId="77777777" w:rsidR="00EE068C" w:rsidRDefault="00EE068C" w:rsidP="00EE068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A703556" w14:textId="77777777" w:rsidR="00EE068C" w:rsidRDefault="00EE068C" w:rsidP="00EE068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DBB2678" w14:textId="77777777" w:rsidR="00EE068C" w:rsidRDefault="00EE068C" w:rsidP="00EE068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FBF97BE" w14:textId="77777777" w:rsidR="00EE068C" w:rsidRDefault="00EE068C" w:rsidP="00EE068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E068C" w14:paraId="59E727C1" w14:textId="77777777" w:rsidTr="0094658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3F2D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D4B15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64524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E068C" w14:paraId="6FE22934" w14:textId="77777777" w:rsidTr="0094658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015E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2CFF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ECE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</w:tr>
      <w:tr w:rsidR="00EE068C" w14:paraId="674D04E3" w14:textId="77777777" w:rsidTr="0094658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9DF6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B9C3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4E0C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</w:tr>
      <w:tr w:rsidR="00EE068C" w14:paraId="58685023" w14:textId="77777777" w:rsidTr="0094658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7333" w14:textId="77777777" w:rsidR="00EE068C" w:rsidRDefault="00EE068C" w:rsidP="0094658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333B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581E" w14:textId="77777777" w:rsidR="00EE068C" w:rsidRDefault="00EE068C" w:rsidP="0094658E">
            <w:pPr>
              <w:widowControl w:val="0"/>
              <w:spacing w:line="360" w:lineRule="auto"/>
              <w:jc w:val="both"/>
            </w:pPr>
          </w:p>
        </w:tc>
      </w:tr>
    </w:tbl>
    <w:p w14:paraId="34D7355E" w14:textId="77777777" w:rsidR="00EE068C" w:rsidRDefault="00EE068C" w:rsidP="00EE068C">
      <w:pPr>
        <w:widowControl w:val="0"/>
        <w:spacing w:line="360" w:lineRule="auto"/>
        <w:jc w:val="both"/>
      </w:pPr>
    </w:p>
    <w:p w14:paraId="3F272B25" w14:textId="77777777" w:rsidR="00EE068C" w:rsidRDefault="00EE068C" w:rsidP="00EE068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CAEF5AB" w14:textId="77777777" w:rsidR="00EE068C" w:rsidRDefault="00EE068C" w:rsidP="00EE068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F13890C" w14:textId="77777777" w:rsidR="00EE068C" w:rsidRDefault="00EE068C" w:rsidP="00EE068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B7D68B9" w14:textId="77777777" w:rsidR="00EE068C" w:rsidRDefault="00EE068C" w:rsidP="00EE068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5277978" w14:textId="77777777" w:rsidR="00EE068C" w:rsidRDefault="00EE068C" w:rsidP="00EE068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66BB89A" w14:textId="77777777" w:rsidR="00EE068C" w:rsidRDefault="00EE068C" w:rsidP="00EE068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D95B4C7" w14:textId="77777777" w:rsidR="00EE068C" w:rsidRDefault="00EE068C" w:rsidP="00EE068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344FF0D" w14:textId="77777777" w:rsidR="00EE068C" w:rsidRDefault="00EE068C" w:rsidP="00EE068C">
      <w:pPr>
        <w:rPr>
          <w:rFonts w:eastAsia="Times New Roman"/>
          <w:lang w:eastAsia="pl-PL"/>
        </w:rPr>
      </w:pPr>
    </w:p>
    <w:p w14:paraId="78F95782" w14:textId="77777777" w:rsidR="00EE068C" w:rsidRDefault="00EE068C" w:rsidP="00EE068C"/>
    <w:p w14:paraId="109F0280" w14:textId="77777777" w:rsidR="00EE068C" w:rsidRDefault="00EE068C" w:rsidP="00EE068C"/>
    <w:p w14:paraId="3F2FAE1C" w14:textId="77777777" w:rsidR="00EE068C" w:rsidRDefault="00EE068C" w:rsidP="00EE068C"/>
    <w:p w14:paraId="23373833" w14:textId="77777777" w:rsidR="00EE068C" w:rsidRPr="00D54AE7" w:rsidRDefault="00EE068C" w:rsidP="00EE068C"/>
    <w:p w14:paraId="1873AFB5" w14:textId="77777777" w:rsidR="00EE068C" w:rsidRPr="007B5051" w:rsidRDefault="00EE068C" w:rsidP="00EE068C"/>
    <w:p w14:paraId="71F9D92E" w14:textId="03C30C5A" w:rsidR="00106AC7" w:rsidRPr="00EE068C" w:rsidRDefault="00106AC7" w:rsidP="00EE068C"/>
    <w:sectPr w:rsidR="00106AC7" w:rsidRPr="00EE068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97643" w14:textId="77777777" w:rsidR="00D20320" w:rsidRDefault="00D20320">
      <w:r>
        <w:separator/>
      </w:r>
    </w:p>
  </w:endnote>
  <w:endnote w:type="continuationSeparator" w:id="0">
    <w:p w14:paraId="639B77D3" w14:textId="77777777" w:rsidR="00D20320" w:rsidRDefault="00D2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8A8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4AAB2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E74A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6D18B6" w14:textId="77777777" w:rsidR="00336EEB" w:rsidRDefault="00981E9E" w:rsidP="00336EEB">
    <w:pPr>
      <w:pStyle w:val="Stopka"/>
      <w:tabs>
        <w:tab w:val="clear" w:pos="4536"/>
      </w:tabs>
      <w:jc w:val="center"/>
    </w:pPr>
    <w:r>
      <w:rPr>
        <w:noProof/>
      </w:rPr>
      <w:pict w14:anchorId="2084CE4F">
        <v:line id="_x0000_s1025" style="position:absolute;left:0;text-align:left;z-index:251657728" from="-3.85pt,8.7pt" to="455.15pt,8.7pt"/>
      </w:pict>
    </w:r>
  </w:p>
  <w:p w14:paraId="6659B7E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91ECA" w14:textId="77777777" w:rsidR="00F63680" w:rsidRDefault="00F636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F1FB9" w14:textId="77777777" w:rsidR="00D20320" w:rsidRDefault="00D20320">
      <w:r>
        <w:separator/>
      </w:r>
    </w:p>
  </w:footnote>
  <w:footnote w:type="continuationSeparator" w:id="0">
    <w:p w14:paraId="72F8BF94" w14:textId="77777777" w:rsidR="00D20320" w:rsidRDefault="00D20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84886" w14:textId="77777777" w:rsidR="00F63680" w:rsidRDefault="00F63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1B55" w14:textId="77777777" w:rsidR="00F63680" w:rsidRDefault="00F636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F409" w14:textId="77777777" w:rsidR="00F63680" w:rsidRDefault="00F636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5587500">
    <w:abstractNumId w:val="14"/>
  </w:num>
  <w:num w:numId="2" w16cid:durableId="336424767">
    <w:abstractNumId w:val="0"/>
  </w:num>
  <w:num w:numId="3" w16cid:durableId="243490712">
    <w:abstractNumId w:val="12"/>
  </w:num>
  <w:num w:numId="4" w16cid:durableId="361520848">
    <w:abstractNumId w:val="8"/>
  </w:num>
  <w:num w:numId="5" w16cid:durableId="232355978">
    <w:abstractNumId w:val="7"/>
  </w:num>
  <w:num w:numId="6" w16cid:durableId="638415054">
    <w:abstractNumId w:val="1"/>
  </w:num>
  <w:num w:numId="7" w16cid:durableId="1664624457">
    <w:abstractNumId w:val="6"/>
  </w:num>
  <w:num w:numId="8" w16cid:durableId="1305164221">
    <w:abstractNumId w:val="3"/>
  </w:num>
  <w:num w:numId="9" w16cid:durableId="1283001010">
    <w:abstractNumId w:val="2"/>
  </w:num>
  <w:num w:numId="10" w16cid:durableId="35668336">
    <w:abstractNumId w:val="5"/>
  </w:num>
  <w:num w:numId="11" w16cid:durableId="668214580">
    <w:abstractNumId w:val="11"/>
  </w:num>
  <w:num w:numId="12" w16cid:durableId="2016302445">
    <w:abstractNumId w:val="4"/>
  </w:num>
  <w:num w:numId="13" w16cid:durableId="248387218">
    <w:abstractNumId w:val="10"/>
  </w:num>
  <w:num w:numId="14" w16cid:durableId="627667661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32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8E7B96"/>
    <w:rsid w:val="00952336"/>
    <w:rsid w:val="00981E9E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0320"/>
    <w:rsid w:val="00D74F94"/>
    <w:rsid w:val="00DD482A"/>
    <w:rsid w:val="00DE0396"/>
    <w:rsid w:val="00DE0405"/>
    <w:rsid w:val="00DE252B"/>
    <w:rsid w:val="00E37A20"/>
    <w:rsid w:val="00EB5766"/>
    <w:rsid w:val="00EC667E"/>
    <w:rsid w:val="00EE068C"/>
    <w:rsid w:val="00F46593"/>
    <w:rsid w:val="00F568D6"/>
    <w:rsid w:val="00F63680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72B43"/>
  <w15:chartTrackingRefBased/>
  <w15:docId w15:val="{4476534C-47E1-47BC-A072-3E90738F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068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EE068C"/>
  </w:style>
  <w:style w:type="paragraph" w:styleId="Akapitzlist">
    <w:name w:val="List Paragraph"/>
    <w:basedOn w:val="Normalny"/>
    <w:uiPriority w:val="34"/>
    <w:qFormat/>
    <w:rsid w:val="00EE068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5</cp:revision>
  <cp:lastPrinted>2023-03-21T13:53:00Z</cp:lastPrinted>
  <dcterms:created xsi:type="dcterms:W3CDTF">2023-03-21T13:51:00Z</dcterms:created>
  <dcterms:modified xsi:type="dcterms:W3CDTF">2023-03-21T14:01:00Z</dcterms:modified>
</cp:coreProperties>
</file>