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534DA" w14:textId="4A9FDB3D" w:rsidR="00642ABE" w:rsidRDefault="00642ABE" w:rsidP="00642ABE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493954E1" w14:textId="77777777" w:rsidR="00642ABE" w:rsidRDefault="00642ABE" w:rsidP="00642AB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77A12BB" w14:textId="02B30C4F" w:rsidR="00642ABE" w:rsidRDefault="00BF7516" w:rsidP="00642AB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ZMODYFIKOWANY </w:t>
      </w:r>
      <w:r w:rsidR="00642ABE">
        <w:rPr>
          <w:b/>
          <w:sz w:val="28"/>
          <w:szCs w:val="30"/>
        </w:rPr>
        <w:t>FORMULARZ OFERTY</w:t>
      </w:r>
    </w:p>
    <w:p w14:paraId="612D655A" w14:textId="77777777" w:rsidR="00642ABE" w:rsidRDefault="00642ABE" w:rsidP="00642AB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5960A3C" w14:textId="77777777" w:rsidR="00642ABE" w:rsidRDefault="00642ABE" w:rsidP="00642AB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08135FCA" w14:textId="77777777" w:rsidR="00642ABE" w:rsidRDefault="00642ABE" w:rsidP="00642AB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6A4E8080" w14:textId="77777777" w:rsidR="00642ABE" w:rsidRDefault="00642ABE" w:rsidP="00642AB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60A4B093" w14:textId="77777777" w:rsidR="00642ABE" w:rsidRDefault="00642ABE" w:rsidP="00642AB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2916DDD5" w14:textId="77777777" w:rsidR="00642ABE" w:rsidRDefault="00642ABE" w:rsidP="00642AB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 w:rsidRPr="00BF7516">
        <w:rPr>
          <w:sz w:val="22"/>
        </w:rPr>
        <w:t>……………………………………………………………………………………………..</w:t>
      </w:r>
    </w:p>
    <w:p w14:paraId="6D48F377" w14:textId="77777777" w:rsidR="00642ABE" w:rsidRDefault="00642ABE" w:rsidP="00642AB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 w:rsidRPr="00BF7516">
        <w:rPr>
          <w:sz w:val="22"/>
        </w:rPr>
        <w:t>…………………………………………………………………………………………….</w:t>
      </w:r>
    </w:p>
    <w:p w14:paraId="22B11A30" w14:textId="77777777" w:rsidR="00642ABE" w:rsidRDefault="00642ABE" w:rsidP="00642AB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7F4663F2" w14:textId="77777777" w:rsidR="00642ABE" w:rsidRDefault="00642ABE" w:rsidP="00642AB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A754A2D" w14:textId="77777777" w:rsidR="00642ABE" w:rsidRDefault="00642ABE" w:rsidP="00642AB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10AB8594" w14:textId="77777777" w:rsidR="00642ABE" w:rsidRDefault="00642ABE" w:rsidP="00642ABE">
      <w:pPr>
        <w:spacing w:line="360" w:lineRule="auto"/>
      </w:pPr>
      <w:r>
        <w:t>Do: Nazwa i siedziba Zamawiającego:</w:t>
      </w:r>
    </w:p>
    <w:p w14:paraId="1F304174" w14:textId="77777777" w:rsidR="00642ABE" w:rsidRDefault="00642ABE" w:rsidP="00642ABE">
      <w:pPr>
        <w:ind w:right="-110"/>
        <w:rPr>
          <w:b/>
        </w:rPr>
      </w:pPr>
      <w:r>
        <w:rPr>
          <w:b/>
        </w:rPr>
        <w:t>Akademia Górniczo - Hutnicza</w:t>
      </w:r>
    </w:p>
    <w:p w14:paraId="194BCBF2" w14:textId="77777777" w:rsidR="00642ABE" w:rsidRDefault="00642ABE" w:rsidP="00642ABE">
      <w:pPr>
        <w:ind w:right="-110"/>
        <w:rPr>
          <w:b/>
        </w:rPr>
      </w:pPr>
      <w:r>
        <w:rPr>
          <w:b/>
        </w:rPr>
        <w:t>im. Stanisława Staszica w Krakowie</w:t>
      </w:r>
    </w:p>
    <w:p w14:paraId="0BDBBD5D" w14:textId="77777777" w:rsidR="00642ABE" w:rsidRDefault="00642ABE" w:rsidP="00642AB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07FC3FFA" w14:textId="77777777" w:rsidR="00642ABE" w:rsidRDefault="00642ABE" w:rsidP="00642ABE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732F0D38" w14:textId="77777777" w:rsidR="00642ABE" w:rsidRDefault="00642ABE" w:rsidP="00642ABE">
      <w:pPr>
        <w:rPr>
          <w:b/>
        </w:rPr>
      </w:pPr>
      <w:r>
        <w:rPr>
          <w:b/>
        </w:rPr>
        <w:t xml:space="preserve">30-059 Kraków,  </w:t>
      </w:r>
    </w:p>
    <w:p w14:paraId="6F1B0E68" w14:textId="77777777" w:rsidR="00642ABE" w:rsidRDefault="00642ABE" w:rsidP="00642ABE">
      <w:pPr>
        <w:ind w:firstLine="3969"/>
        <w:rPr>
          <w:b/>
        </w:rPr>
      </w:pPr>
    </w:p>
    <w:p w14:paraId="7C04AFBA" w14:textId="21FDAE3A" w:rsidR="00642ABE" w:rsidRDefault="00642ABE" w:rsidP="00642ABE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4E7108" w:rsidRPr="004E7108">
        <w:rPr>
          <w:b/>
        </w:rPr>
        <w:t>Dostawa urządzeń AGD dla Miasteczka Studenckiego AGH w Krakowie</w:t>
      </w:r>
      <w:r>
        <w:rPr>
          <w:b/>
          <w:sz w:val="26"/>
        </w:rPr>
        <w:t xml:space="preserve">, </w:t>
      </w:r>
      <w:r w:rsidR="002F5628">
        <w:rPr>
          <w:b/>
          <w:sz w:val="26"/>
        </w:rPr>
        <w:br/>
      </w:r>
      <w:r>
        <w:rPr>
          <w:b/>
          <w:sz w:val="26"/>
        </w:rPr>
        <w:t>nr sprawy: KC-zp.272-</w:t>
      </w:r>
      <w:r w:rsidR="004E7108">
        <w:rPr>
          <w:b/>
          <w:sz w:val="26"/>
        </w:rPr>
        <w:t>187</w:t>
      </w:r>
      <w:r>
        <w:rPr>
          <w:b/>
          <w:sz w:val="26"/>
        </w:rPr>
        <w:t>/2</w:t>
      </w:r>
      <w:r w:rsidR="004E7108">
        <w:rPr>
          <w:b/>
          <w:sz w:val="26"/>
        </w:rPr>
        <w:t>3</w:t>
      </w:r>
      <w:r>
        <w:rPr>
          <w:b/>
          <w:sz w:val="26"/>
        </w:rPr>
        <w:t xml:space="preserve"> </w:t>
      </w:r>
      <w:r>
        <w:t xml:space="preserve">oferuję realizację przedmiotu zamówienia, zgodnie </w:t>
      </w:r>
      <w:r w:rsidR="002F5628">
        <w:br/>
      </w:r>
      <w:r>
        <w:t>z zasadami określonymi w specyfikacji istotnych warunków zamówienia.</w:t>
      </w:r>
    </w:p>
    <w:p w14:paraId="14F28130" w14:textId="3652CD87" w:rsidR="004E7108" w:rsidRDefault="004E7108" w:rsidP="00642ABE">
      <w:pPr>
        <w:widowControl w:val="0"/>
        <w:ind w:right="1"/>
        <w:jc w:val="both"/>
      </w:pPr>
    </w:p>
    <w:p w14:paraId="21A38BA3" w14:textId="32E3ED2D" w:rsidR="004E7108" w:rsidRDefault="004E7108" w:rsidP="00642ABE">
      <w:pPr>
        <w:widowControl w:val="0"/>
        <w:ind w:right="1"/>
        <w:jc w:val="both"/>
        <w:rPr>
          <w:b/>
          <w:bCs/>
          <w:color w:val="0070C0"/>
        </w:rPr>
      </w:pPr>
      <w:r w:rsidRPr="004E7108">
        <w:rPr>
          <w:b/>
          <w:bCs/>
          <w:color w:val="0070C0"/>
        </w:rPr>
        <w:t>Zadanie nr 1</w:t>
      </w:r>
    </w:p>
    <w:p w14:paraId="6D0EB109" w14:textId="30155A8D" w:rsidR="004E7108" w:rsidRPr="004E7108" w:rsidRDefault="004E7108" w:rsidP="00642ABE">
      <w:pPr>
        <w:widowControl w:val="0"/>
        <w:ind w:right="1"/>
        <w:jc w:val="both"/>
        <w:rPr>
          <w:b/>
          <w:bCs/>
          <w:color w:val="FF0000"/>
        </w:rPr>
      </w:pPr>
      <w:r w:rsidRPr="004E7108">
        <w:rPr>
          <w:b/>
          <w:bCs/>
          <w:color w:val="FF0000"/>
        </w:rPr>
        <w:t>Dostawa 1 150 szt. suszarek do włosów</w:t>
      </w:r>
    </w:p>
    <w:tbl>
      <w:tblPr>
        <w:tblW w:w="10103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1"/>
        <w:gridCol w:w="2462"/>
        <w:gridCol w:w="1844"/>
        <w:gridCol w:w="567"/>
        <w:gridCol w:w="1277"/>
        <w:gridCol w:w="1134"/>
        <w:gridCol w:w="657"/>
        <w:gridCol w:w="1641"/>
      </w:tblGrid>
      <w:tr w:rsidR="00642ABE" w14:paraId="0281C776" w14:textId="77777777" w:rsidTr="00397EB4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D66DD3" w14:textId="77777777" w:rsidR="00642ABE" w:rsidRDefault="00642ABE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403036" w14:textId="77777777" w:rsidR="00642ABE" w:rsidRDefault="00642A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C866B6D" w14:textId="77777777" w:rsidR="00642ABE" w:rsidRDefault="00642ABE">
            <w:pPr>
              <w:jc w:val="center"/>
              <w:rPr>
                <w:b/>
                <w:color w:val="FF0000"/>
                <w:sz w:val="20"/>
              </w:rPr>
            </w:pPr>
            <w:r>
              <w:rPr>
                <w:b/>
                <w:color w:val="FF0000"/>
                <w:sz w:val="20"/>
              </w:rPr>
              <w:t>Należy wpisać:</w:t>
            </w:r>
          </w:p>
          <w:p w14:paraId="1BD3E5FA" w14:textId="77777777" w:rsidR="00642ABE" w:rsidRDefault="00642ABE">
            <w:pPr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Producent / model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2A7632" w14:textId="77777777" w:rsidR="00642ABE" w:rsidRDefault="00642A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70535DB" w14:textId="77777777" w:rsidR="00642ABE" w:rsidRDefault="00642A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EFD64B" w14:textId="77777777" w:rsidR="00642ABE" w:rsidRDefault="00642A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34FCDCE1" w14:textId="77777777" w:rsidR="00642ABE" w:rsidRDefault="00642ABE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3B27136" w14:textId="77777777" w:rsidR="00642ABE" w:rsidRDefault="00642A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4FAE1DC7" w14:textId="77777777" w:rsidR="00642ABE" w:rsidRDefault="00642ABE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5B92A1E" w14:textId="77777777" w:rsidR="00642ABE" w:rsidRDefault="00642AB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0B919E0A" w14:textId="77777777" w:rsidR="00642ABE" w:rsidRDefault="00642ABE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6C6890A4" w14:textId="77777777" w:rsidR="00642ABE" w:rsidRDefault="00642ABE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642ABE" w14:paraId="6E14B6D7" w14:textId="77777777" w:rsidTr="00397EB4">
        <w:trPr>
          <w:trHeight w:val="234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7CDB24A" w14:textId="77777777" w:rsidR="00642ABE" w:rsidRDefault="00642AB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93D921C" w14:textId="77777777" w:rsidR="00642ABE" w:rsidRDefault="00642AB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1B02C2" w14:textId="77777777" w:rsidR="00642ABE" w:rsidRDefault="00642AB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458400" w14:textId="77777777" w:rsidR="00642ABE" w:rsidRDefault="00642AB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E5BE55" w14:textId="77777777" w:rsidR="00642ABE" w:rsidRDefault="00642AB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C37D8D" w14:textId="77777777" w:rsidR="00642ABE" w:rsidRDefault="00642AB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8B44651" w14:textId="77777777" w:rsidR="00642ABE" w:rsidRDefault="00642AB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6FA5ED4" w14:textId="77777777" w:rsidR="00642ABE" w:rsidRDefault="00642AB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642ABE" w14:paraId="136AF990" w14:textId="77777777" w:rsidTr="00397EB4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74F6A" w14:textId="77777777" w:rsidR="00642ABE" w:rsidRDefault="00642ABE">
            <w:pPr>
              <w:ind w:right="-71"/>
              <w:jc w:val="center"/>
              <w:rPr>
                <w:sz w:val="16"/>
                <w:szCs w:val="16"/>
              </w:rPr>
            </w:pPr>
          </w:p>
          <w:p w14:paraId="326E7258" w14:textId="77777777" w:rsidR="00642ABE" w:rsidRDefault="00642ABE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575D4" w14:textId="67231835" w:rsidR="00642ABE" w:rsidRDefault="00397EB4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Suszarka do włosów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63A62" w14:textId="77777777" w:rsidR="00642ABE" w:rsidRDefault="00642ABE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A7874" w14:textId="6AC75398" w:rsidR="00642ABE" w:rsidRDefault="00397EB4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1150 szt.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BAC1F" w14:textId="77777777" w:rsidR="00642ABE" w:rsidRDefault="00642A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6F1A9" w14:textId="77777777" w:rsidR="00642ABE" w:rsidRDefault="00642A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01B669" w14:textId="77777777" w:rsidR="00642ABE" w:rsidRDefault="00642A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BFC810" w14:textId="77777777" w:rsidR="00642ABE" w:rsidRDefault="00642ABE">
            <w:pPr>
              <w:ind w:right="425"/>
              <w:rPr>
                <w:sz w:val="16"/>
                <w:szCs w:val="16"/>
              </w:rPr>
            </w:pPr>
          </w:p>
        </w:tc>
      </w:tr>
      <w:tr w:rsidR="00642ABE" w14:paraId="6B7FB4A1" w14:textId="77777777" w:rsidTr="00397EB4">
        <w:trPr>
          <w:trHeight w:val="163"/>
        </w:trPr>
        <w:tc>
          <w:tcPr>
            <w:tcW w:w="8462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5378FEE8" w14:textId="77777777" w:rsidR="00642ABE" w:rsidRDefault="00642ABE">
            <w:pPr>
              <w:ind w:right="425"/>
              <w:rPr>
                <w:b/>
                <w:sz w:val="22"/>
              </w:rPr>
            </w:pPr>
            <w:r>
              <w:rPr>
                <w:b/>
                <w:sz w:val="22"/>
              </w:rPr>
              <w:t>Razem: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D7DE80" w14:textId="77777777" w:rsidR="00642ABE" w:rsidRDefault="00642ABE">
            <w:pPr>
              <w:ind w:right="425"/>
              <w:rPr>
                <w:sz w:val="22"/>
              </w:rPr>
            </w:pPr>
          </w:p>
        </w:tc>
      </w:tr>
    </w:tbl>
    <w:p w14:paraId="1D41866B" w14:textId="77777777" w:rsidR="00642ABE" w:rsidRDefault="00642ABE" w:rsidP="00642ABE">
      <w:pPr>
        <w:widowControl w:val="0"/>
        <w:ind w:right="1"/>
        <w:jc w:val="both"/>
        <w:rPr>
          <w:b/>
          <w:sz w:val="20"/>
        </w:rPr>
      </w:pPr>
    </w:p>
    <w:p w14:paraId="75CE6925" w14:textId="77777777" w:rsidR="00642ABE" w:rsidRPr="00397EB4" w:rsidRDefault="00642ABE" w:rsidP="00642ABE">
      <w:pPr>
        <w:widowControl w:val="0"/>
        <w:ind w:right="1"/>
        <w:jc w:val="both"/>
        <w:rPr>
          <w:sz w:val="22"/>
          <w:szCs w:val="22"/>
        </w:rPr>
      </w:pPr>
      <w:r w:rsidRPr="00397EB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AA4AC14" w14:textId="77777777" w:rsidR="00642ABE" w:rsidRPr="00397EB4" w:rsidRDefault="00642ABE" w:rsidP="00642ABE">
      <w:pPr>
        <w:widowControl w:val="0"/>
        <w:ind w:right="1"/>
        <w:jc w:val="both"/>
        <w:rPr>
          <w:b/>
          <w:sz w:val="22"/>
          <w:szCs w:val="22"/>
        </w:rPr>
      </w:pPr>
    </w:p>
    <w:p w14:paraId="6A6A23A6" w14:textId="77777777" w:rsidR="00642ABE" w:rsidRPr="00397EB4" w:rsidRDefault="00642ABE" w:rsidP="00642ABE">
      <w:pPr>
        <w:pStyle w:val="Tekstpodstawowy"/>
        <w:spacing w:line="240" w:lineRule="auto"/>
        <w:rPr>
          <w:sz w:val="22"/>
          <w:szCs w:val="22"/>
        </w:rPr>
      </w:pPr>
      <w:r w:rsidRPr="00397EB4">
        <w:rPr>
          <w:sz w:val="22"/>
          <w:szCs w:val="22"/>
        </w:rPr>
        <w:t>Powyższa cena zawiera podatek VAT w wysokości 23 % tj.…………………….PLN</w:t>
      </w:r>
    </w:p>
    <w:p w14:paraId="04E693D7" w14:textId="77777777" w:rsidR="00642ABE" w:rsidRPr="00397EB4" w:rsidRDefault="00642ABE" w:rsidP="00642ABE">
      <w:pPr>
        <w:widowControl w:val="0"/>
        <w:ind w:right="1"/>
        <w:jc w:val="both"/>
        <w:rPr>
          <w:b/>
          <w:sz w:val="22"/>
          <w:szCs w:val="22"/>
        </w:rPr>
      </w:pPr>
    </w:p>
    <w:p w14:paraId="1CC24E3D" w14:textId="45640BDF" w:rsidR="00642ABE" w:rsidRPr="00397EB4" w:rsidRDefault="00642ABE" w:rsidP="00642ABE">
      <w:pPr>
        <w:widowControl w:val="0"/>
        <w:ind w:right="1"/>
        <w:jc w:val="both"/>
        <w:rPr>
          <w:b/>
          <w:sz w:val="22"/>
          <w:szCs w:val="22"/>
        </w:rPr>
      </w:pPr>
      <w:r w:rsidRPr="00397EB4">
        <w:rPr>
          <w:b/>
          <w:sz w:val="22"/>
          <w:szCs w:val="22"/>
        </w:rPr>
        <w:t xml:space="preserve">Termin realizacji zamówienia: </w:t>
      </w:r>
      <w:r w:rsidR="004E7108" w:rsidRPr="00397EB4">
        <w:rPr>
          <w:b/>
          <w:bCs/>
          <w:sz w:val="22"/>
          <w:szCs w:val="22"/>
        </w:rPr>
        <w:t>do 14 dni od daty podpisania umowy</w:t>
      </w:r>
    </w:p>
    <w:p w14:paraId="6540374D" w14:textId="77777777" w:rsidR="00642ABE" w:rsidRPr="00397EB4" w:rsidRDefault="00642ABE" w:rsidP="00642ABE">
      <w:pPr>
        <w:widowControl w:val="0"/>
        <w:ind w:right="1"/>
        <w:jc w:val="both"/>
        <w:rPr>
          <w:b/>
          <w:sz w:val="22"/>
          <w:szCs w:val="22"/>
        </w:rPr>
      </w:pPr>
    </w:p>
    <w:p w14:paraId="5BE01BBC" w14:textId="77777777" w:rsidR="004E7108" w:rsidRPr="00397EB4" w:rsidRDefault="00642ABE" w:rsidP="004E7108">
      <w:pPr>
        <w:widowControl w:val="0"/>
        <w:ind w:right="1"/>
        <w:jc w:val="both"/>
        <w:rPr>
          <w:b/>
          <w:sz w:val="22"/>
          <w:szCs w:val="22"/>
        </w:rPr>
      </w:pPr>
      <w:r w:rsidRPr="00397EB4">
        <w:rPr>
          <w:b/>
          <w:sz w:val="22"/>
          <w:szCs w:val="22"/>
        </w:rPr>
        <w:t>Okres udzielonej gwarancji wynosi:</w:t>
      </w:r>
      <w:r w:rsidRPr="00397EB4">
        <w:rPr>
          <w:sz w:val="22"/>
          <w:szCs w:val="22"/>
        </w:rPr>
        <w:t xml:space="preserve"> ……………………………… </w:t>
      </w:r>
      <w:r w:rsidR="004E7108" w:rsidRPr="00397EB4">
        <w:rPr>
          <w:i/>
          <w:sz w:val="22"/>
          <w:szCs w:val="22"/>
        </w:rPr>
        <w:t>(kryterium oceny ofert)</w:t>
      </w:r>
    </w:p>
    <w:p w14:paraId="6B966734" w14:textId="3F94E2EC" w:rsidR="00642ABE" w:rsidRDefault="00642ABE" w:rsidP="00642ABE">
      <w:pPr>
        <w:widowControl w:val="0"/>
        <w:ind w:right="1"/>
        <w:jc w:val="both"/>
        <w:rPr>
          <w:b/>
        </w:rPr>
      </w:pPr>
    </w:p>
    <w:p w14:paraId="040214C1" w14:textId="77777777" w:rsidR="00642ABE" w:rsidRDefault="00642ABE" w:rsidP="00642ABE">
      <w:pPr>
        <w:widowControl w:val="0"/>
        <w:ind w:right="1"/>
        <w:jc w:val="both"/>
        <w:rPr>
          <w:b/>
        </w:rPr>
      </w:pPr>
    </w:p>
    <w:p w14:paraId="5EE2E217" w14:textId="77777777" w:rsidR="00642ABE" w:rsidRDefault="00642ABE" w:rsidP="00642ABE">
      <w:pPr>
        <w:tabs>
          <w:tab w:val="left" w:pos="426"/>
        </w:tabs>
        <w:jc w:val="both"/>
        <w:rPr>
          <w:b/>
          <w:sz w:val="22"/>
        </w:rPr>
      </w:pPr>
      <w:r>
        <w:rPr>
          <w:sz w:val="22"/>
        </w:rPr>
        <w:lastRenderedPageBreak/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41086C1D" w14:textId="5BFA55F3" w:rsidR="00642ABE" w:rsidRDefault="00642ABE" w:rsidP="00642ABE">
      <w:pPr>
        <w:tabs>
          <w:tab w:val="left" w:pos="426"/>
        </w:tabs>
        <w:jc w:val="both"/>
        <w:rPr>
          <w:sz w:val="22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>przelewem w terminie do 21 dni od daty otrzymania faktury przez Zamawiającego.</w:t>
      </w:r>
    </w:p>
    <w:p w14:paraId="2DC040D7" w14:textId="57C79213" w:rsidR="004E7108" w:rsidRDefault="004E7108" w:rsidP="00642ABE">
      <w:pPr>
        <w:tabs>
          <w:tab w:val="left" w:pos="426"/>
        </w:tabs>
        <w:jc w:val="both"/>
        <w:rPr>
          <w:sz w:val="22"/>
        </w:rPr>
      </w:pPr>
    </w:p>
    <w:p w14:paraId="1E3BCD61" w14:textId="7742B9FB" w:rsidR="004E7108" w:rsidRDefault="004E7108" w:rsidP="00642ABE">
      <w:pPr>
        <w:tabs>
          <w:tab w:val="left" w:pos="426"/>
        </w:tabs>
        <w:jc w:val="both"/>
        <w:rPr>
          <w:sz w:val="22"/>
        </w:rPr>
      </w:pPr>
    </w:p>
    <w:p w14:paraId="1314AF26" w14:textId="3905C4CD" w:rsidR="004E7108" w:rsidRDefault="004E7108" w:rsidP="004E7108">
      <w:pPr>
        <w:widowControl w:val="0"/>
        <w:ind w:right="1"/>
        <w:jc w:val="both"/>
        <w:rPr>
          <w:b/>
          <w:bCs/>
          <w:color w:val="0070C0"/>
        </w:rPr>
      </w:pPr>
      <w:r w:rsidRPr="004E7108">
        <w:rPr>
          <w:b/>
          <w:bCs/>
          <w:color w:val="0070C0"/>
        </w:rPr>
        <w:t xml:space="preserve">Zadanie nr </w:t>
      </w:r>
      <w:r>
        <w:rPr>
          <w:b/>
          <w:bCs/>
          <w:color w:val="0070C0"/>
        </w:rPr>
        <w:t>2</w:t>
      </w:r>
    </w:p>
    <w:p w14:paraId="1B8FFA02" w14:textId="02F300B6" w:rsidR="004E7108" w:rsidRPr="004E7108" w:rsidRDefault="004E7108" w:rsidP="004E7108">
      <w:pPr>
        <w:widowControl w:val="0"/>
        <w:ind w:right="1"/>
        <w:jc w:val="both"/>
        <w:rPr>
          <w:b/>
          <w:bCs/>
          <w:color w:val="FF0000"/>
        </w:rPr>
      </w:pPr>
      <w:r w:rsidRPr="004E7108">
        <w:rPr>
          <w:b/>
          <w:bCs/>
          <w:color w:val="FF0000"/>
        </w:rPr>
        <w:t>Dostawa</w:t>
      </w:r>
      <w:r w:rsidR="00AC66DD">
        <w:rPr>
          <w:b/>
          <w:bCs/>
          <w:color w:val="FF0000"/>
        </w:rPr>
        <w:t xml:space="preserve"> </w:t>
      </w:r>
      <w:r>
        <w:rPr>
          <w:b/>
          <w:bCs/>
          <w:color w:val="FF0000"/>
        </w:rPr>
        <w:t>lodówek pod blatowych</w:t>
      </w:r>
      <w:r w:rsidR="00AC66DD">
        <w:rPr>
          <w:b/>
          <w:bCs/>
          <w:color w:val="FF0000"/>
        </w:rPr>
        <w:t xml:space="preserve"> oraz lodówek </w:t>
      </w:r>
      <w:proofErr w:type="spellStart"/>
      <w:r w:rsidR="00AC66DD">
        <w:rPr>
          <w:b/>
          <w:bCs/>
          <w:color w:val="FF0000"/>
        </w:rPr>
        <w:t>dwurzwiowych</w:t>
      </w:r>
      <w:proofErr w:type="spellEnd"/>
      <w:r>
        <w:rPr>
          <w:b/>
          <w:bCs/>
          <w:color w:val="FF0000"/>
        </w:rPr>
        <w:t xml:space="preserve"> wraz z ich instalacją w pokojach studenckich</w:t>
      </w:r>
    </w:p>
    <w:tbl>
      <w:tblPr>
        <w:tblW w:w="10035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1"/>
        <w:gridCol w:w="2462"/>
        <w:gridCol w:w="1844"/>
        <w:gridCol w:w="567"/>
        <w:gridCol w:w="1277"/>
        <w:gridCol w:w="1134"/>
        <w:gridCol w:w="657"/>
        <w:gridCol w:w="1560"/>
        <w:gridCol w:w="13"/>
      </w:tblGrid>
      <w:tr w:rsidR="004E7108" w14:paraId="71B1D18E" w14:textId="77777777" w:rsidTr="00397EB4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76D0DA" w14:textId="77777777" w:rsidR="004E7108" w:rsidRDefault="004E7108" w:rsidP="00B02D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3728E4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2889AC" w14:textId="77777777" w:rsidR="004E7108" w:rsidRDefault="004E7108" w:rsidP="00B02DAB">
            <w:pPr>
              <w:jc w:val="center"/>
              <w:rPr>
                <w:b/>
                <w:color w:val="FF0000"/>
                <w:sz w:val="20"/>
              </w:rPr>
            </w:pPr>
            <w:r>
              <w:rPr>
                <w:b/>
                <w:color w:val="FF0000"/>
                <w:sz w:val="20"/>
              </w:rPr>
              <w:t>Należy wpisać:</w:t>
            </w:r>
          </w:p>
          <w:p w14:paraId="133652F8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Producent / model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19B283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E20AD4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C64C8A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76734F0D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0ACAEEB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3BBF3753" w14:textId="77777777" w:rsidR="004E7108" w:rsidRDefault="004E7108" w:rsidP="00B02D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1BA4FB5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5390A373" w14:textId="77777777" w:rsidR="004E7108" w:rsidRDefault="004E7108" w:rsidP="00B02D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6EDB64AA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4E7108" w14:paraId="78EEDF55" w14:textId="77777777" w:rsidTr="00397EB4">
        <w:trPr>
          <w:trHeight w:val="234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C121E8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3E9BB9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E8C4E6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5D68A56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285FCD4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94126F6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3806BF5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0BA5F83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4E7108" w14:paraId="0E6FA5F4" w14:textId="77777777" w:rsidTr="00397EB4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AA94D" w14:textId="77777777" w:rsidR="004E7108" w:rsidRDefault="004E7108" w:rsidP="00B02DAB">
            <w:pPr>
              <w:ind w:right="-71"/>
              <w:jc w:val="center"/>
              <w:rPr>
                <w:sz w:val="16"/>
                <w:szCs w:val="16"/>
              </w:rPr>
            </w:pPr>
          </w:p>
          <w:p w14:paraId="713DDEB0" w14:textId="77777777" w:rsidR="004E7108" w:rsidRDefault="004E7108" w:rsidP="00B02DAB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4FF8B" w14:textId="789A6749" w:rsidR="004E7108" w:rsidRDefault="00397EB4" w:rsidP="00B02DA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Lodówka pod blatowa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C7036" w14:textId="77777777" w:rsidR="004E7108" w:rsidRDefault="004E7108" w:rsidP="00B02DAB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96CB5" w14:textId="3EB8C085" w:rsidR="004E7108" w:rsidRDefault="00397EB4" w:rsidP="00B02DAB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 szt.</w:t>
            </w:r>
            <w:r w:rsidR="004E7108">
              <w:rPr>
                <w:sz w:val="16"/>
                <w:szCs w:val="16"/>
              </w:rPr>
              <w:t>.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C3238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F7FB5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8133C37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F9CE64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</w:tr>
      <w:tr w:rsidR="004E7108" w14:paraId="77DE2285" w14:textId="77777777" w:rsidTr="00397EB4">
        <w:trPr>
          <w:trHeight w:val="163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E2A06" w14:textId="77777777" w:rsidR="004E7108" w:rsidRDefault="004E7108" w:rsidP="00B02DAB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F24B6" w14:textId="03023FEA" w:rsidR="004E7108" w:rsidRDefault="00397EB4" w:rsidP="00B02DA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Lodówka dwudrzwiowa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02FC3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516EB" w14:textId="47AE0D4B" w:rsidR="004E7108" w:rsidRDefault="00397EB4" w:rsidP="00B02DAB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  <w:r w:rsidR="004E7108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D0F5D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31C08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E7300E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2B580F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</w:tr>
      <w:tr w:rsidR="004E7108" w14:paraId="11D209B3" w14:textId="77777777" w:rsidTr="00397EB4">
        <w:trPr>
          <w:gridAfter w:val="1"/>
          <w:wAfter w:w="13" w:type="dxa"/>
          <w:trHeight w:val="163"/>
        </w:trPr>
        <w:tc>
          <w:tcPr>
            <w:tcW w:w="8462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0B0998B6" w14:textId="77777777" w:rsidR="004E7108" w:rsidRDefault="004E7108" w:rsidP="00B02DAB">
            <w:pPr>
              <w:ind w:right="425"/>
              <w:rPr>
                <w:b/>
                <w:sz w:val="22"/>
              </w:rPr>
            </w:pPr>
            <w:r>
              <w:rPr>
                <w:b/>
                <w:sz w:val="22"/>
              </w:rPr>
              <w:t>Razem: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A3441EE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</w:tr>
    </w:tbl>
    <w:p w14:paraId="41CAE162" w14:textId="77777777" w:rsidR="004E7108" w:rsidRDefault="004E7108" w:rsidP="004E7108">
      <w:pPr>
        <w:widowControl w:val="0"/>
        <w:ind w:right="1"/>
        <w:jc w:val="both"/>
        <w:rPr>
          <w:b/>
          <w:sz w:val="20"/>
        </w:rPr>
      </w:pPr>
    </w:p>
    <w:p w14:paraId="1F353FC6" w14:textId="77777777" w:rsidR="004E7108" w:rsidRDefault="004E7108" w:rsidP="004E7108">
      <w:pPr>
        <w:widowControl w:val="0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58DC5A3B" w14:textId="77777777" w:rsidR="004E7108" w:rsidRDefault="004E7108" w:rsidP="004E7108">
      <w:pPr>
        <w:widowControl w:val="0"/>
        <w:ind w:right="1"/>
        <w:jc w:val="both"/>
        <w:rPr>
          <w:b/>
          <w:sz w:val="18"/>
        </w:rPr>
      </w:pPr>
    </w:p>
    <w:p w14:paraId="187E7855" w14:textId="77777777" w:rsidR="004E7108" w:rsidRPr="00397EB4" w:rsidRDefault="004E7108" w:rsidP="004E7108">
      <w:pPr>
        <w:pStyle w:val="Tekstpodstawowy"/>
        <w:spacing w:line="240" w:lineRule="auto"/>
        <w:rPr>
          <w:sz w:val="22"/>
          <w:szCs w:val="22"/>
        </w:rPr>
      </w:pPr>
      <w:r w:rsidRPr="00397EB4">
        <w:rPr>
          <w:sz w:val="22"/>
          <w:szCs w:val="22"/>
        </w:rPr>
        <w:t>Powyższa cena zawiera podatek VAT w wysokości 23 % tj.…………………….PLN</w:t>
      </w:r>
    </w:p>
    <w:p w14:paraId="46DB01C3" w14:textId="77777777" w:rsidR="004E7108" w:rsidRPr="00397EB4" w:rsidRDefault="004E7108" w:rsidP="004E7108">
      <w:pPr>
        <w:widowControl w:val="0"/>
        <w:ind w:right="1"/>
        <w:jc w:val="both"/>
        <w:rPr>
          <w:b/>
          <w:sz w:val="22"/>
          <w:szCs w:val="22"/>
        </w:rPr>
      </w:pPr>
    </w:p>
    <w:p w14:paraId="5ADF681C" w14:textId="77777777" w:rsidR="004E7108" w:rsidRPr="00397EB4" w:rsidRDefault="004E7108" w:rsidP="004E7108">
      <w:pPr>
        <w:widowControl w:val="0"/>
        <w:ind w:right="1"/>
        <w:jc w:val="both"/>
        <w:rPr>
          <w:b/>
          <w:sz w:val="22"/>
          <w:szCs w:val="22"/>
        </w:rPr>
      </w:pPr>
      <w:r w:rsidRPr="00397EB4">
        <w:rPr>
          <w:b/>
          <w:sz w:val="22"/>
          <w:szCs w:val="22"/>
        </w:rPr>
        <w:t xml:space="preserve">Termin realizacji zamówienia: </w:t>
      </w:r>
      <w:r w:rsidRPr="00397EB4">
        <w:rPr>
          <w:b/>
          <w:bCs/>
          <w:sz w:val="22"/>
          <w:szCs w:val="22"/>
        </w:rPr>
        <w:t>do 14 dni od daty podpisania umowy</w:t>
      </w:r>
    </w:p>
    <w:p w14:paraId="47A9E4F2" w14:textId="77777777" w:rsidR="004E7108" w:rsidRPr="00397EB4" w:rsidRDefault="004E7108" w:rsidP="004E7108">
      <w:pPr>
        <w:widowControl w:val="0"/>
        <w:ind w:right="1"/>
        <w:jc w:val="both"/>
        <w:rPr>
          <w:b/>
          <w:sz w:val="22"/>
          <w:szCs w:val="22"/>
        </w:rPr>
      </w:pPr>
    </w:p>
    <w:p w14:paraId="5BC0EB88" w14:textId="77777777" w:rsidR="004E7108" w:rsidRPr="00397EB4" w:rsidRDefault="004E7108" w:rsidP="004E7108">
      <w:pPr>
        <w:widowControl w:val="0"/>
        <w:ind w:right="1"/>
        <w:jc w:val="both"/>
        <w:rPr>
          <w:b/>
          <w:sz w:val="22"/>
          <w:szCs w:val="22"/>
        </w:rPr>
      </w:pPr>
      <w:r w:rsidRPr="00397EB4">
        <w:rPr>
          <w:b/>
          <w:sz w:val="22"/>
          <w:szCs w:val="22"/>
        </w:rPr>
        <w:t>Okres udzielonej gwarancji wynosi:</w:t>
      </w:r>
      <w:r w:rsidRPr="00397EB4">
        <w:rPr>
          <w:sz w:val="22"/>
          <w:szCs w:val="22"/>
        </w:rPr>
        <w:t xml:space="preserve"> ……………………………… </w:t>
      </w:r>
      <w:r w:rsidRPr="00397EB4">
        <w:rPr>
          <w:i/>
          <w:sz w:val="22"/>
          <w:szCs w:val="22"/>
        </w:rPr>
        <w:t>(kryterium oceny ofert)</w:t>
      </w:r>
    </w:p>
    <w:p w14:paraId="1318B586" w14:textId="77777777" w:rsidR="004E7108" w:rsidRDefault="004E7108" w:rsidP="004E7108">
      <w:pPr>
        <w:widowControl w:val="0"/>
        <w:ind w:right="1"/>
        <w:jc w:val="both"/>
        <w:rPr>
          <w:b/>
        </w:rPr>
      </w:pPr>
    </w:p>
    <w:p w14:paraId="35F8857C" w14:textId="77777777" w:rsidR="004E7108" w:rsidRDefault="004E7108" w:rsidP="004E7108">
      <w:pPr>
        <w:widowControl w:val="0"/>
        <w:ind w:right="1"/>
        <w:jc w:val="both"/>
        <w:rPr>
          <w:b/>
        </w:rPr>
      </w:pPr>
    </w:p>
    <w:p w14:paraId="1A25BB8B" w14:textId="77777777" w:rsidR="004E7108" w:rsidRDefault="004E7108" w:rsidP="004E7108">
      <w:pPr>
        <w:tabs>
          <w:tab w:val="left" w:pos="426"/>
        </w:tabs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07D1B4E0" w14:textId="3479579A" w:rsidR="004E7108" w:rsidRDefault="004E7108" w:rsidP="004E7108">
      <w:pPr>
        <w:tabs>
          <w:tab w:val="left" w:pos="426"/>
        </w:tabs>
        <w:jc w:val="both"/>
        <w:rPr>
          <w:sz w:val="22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>przelewem w terminie do 21 dni od daty otrzymania faktury przez Zamawiającego</w:t>
      </w:r>
    </w:p>
    <w:p w14:paraId="2E22809E" w14:textId="2FA79421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p w14:paraId="4AEA881C" w14:textId="22747703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p w14:paraId="69066396" w14:textId="352765DB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p w14:paraId="6F15E0E8" w14:textId="74356464" w:rsidR="004E7108" w:rsidRDefault="004E7108" w:rsidP="004E7108">
      <w:pPr>
        <w:widowControl w:val="0"/>
        <w:ind w:right="1"/>
        <w:jc w:val="both"/>
        <w:rPr>
          <w:b/>
          <w:bCs/>
          <w:color w:val="0070C0"/>
        </w:rPr>
      </w:pPr>
      <w:r w:rsidRPr="004E7108">
        <w:rPr>
          <w:b/>
          <w:bCs/>
          <w:color w:val="0070C0"/>
        </w:rPr>
        <w:t xml:space="preserve">Zadanie nr </w:t>
      </w:r>
      <w:r>
        <w:rPr>
          <w:b/>
          <w:bCs/>
          <w:color w:val="0070C0"/>
        </w:rPr>
        <w:t>3</w:t>
      </w:r>
    </w:p>
    <w:p w14:paraId="3562040A" w14:textId="4562CA94" w:rsidR="004E7108" w:rsidRPr="004E7108" w:rsidRDefault="004E7108" w:rsidP="004E7108">
      <w:pPr>
        <w:widowControl w:val="0"/>
        <w:ind w:right="1"/>
        <w:jc w:val="both"/>
        <w:rPr>
          <w:b/>
          <w:bCs/>
          <w:color w:val="FF0000"/>
        </w:rPr>
      </w:pPr>
      <w:r w:rsidRPr="004E7108">
        <w:rPr>
          <w:b/>
          <w:bCs/>
          <w:color w:val="FF0000"/>
        </w:rPr>
        <w:t xml:space="preserve">Dostawa </w:t>
      </w:r>
      <w:r>
        <w:rPr>
          <w:b/>
          <w:bCs/>
          <w:color w:val="FF0000"/>
        </w:rPr>
        <w:t>pralek automatycznych i elektrycznych bębnowych suszarek do prania</w:t>
      </w:r>
    </w:p>
    <w:tbl>
      <w:tblPr>
        <w:tblW w:w="10035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1"/>
        <w:gridCol w:w="2462"/>
        <w:gridCol w:w="1844"/>
        <w:gridCol w:w="567"/>
        <w:gridCol w:w="1277"/>
        <w:gridCol w:w="1134"/>
        <w:gridCol w:w="657"/>
        <w:gridCol w:w="1560"/>
        <w:gridCol w:w="13"/>
      </w:tblGrid>
      <w:tr w:rsidR="004E7108" w14:paraId="239C9E39" w14:textId="77777777" w:rsidTr="00397EB4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C41D2DF" w14:textId="77777777" w:rsidR="004E7108" w:rsidRDefault="004E7108" w:rsidP="00B02D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4436351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45FE02" w14:textId="77777777" w:rsidR="004E7108" w:rsidRDefault="004E7108" w:rsidP="00B02DAB">
            <w:pPr>
              <w:jc w:val="center"/>
              <w:rPr>
                <w:b/>
                <w:color w:val="FF0000"/>
                <w:sz w:val="20"/>
              </w:rPr>
            </w:pPr>
            <w:r>
              <w:rPr>
                <w:b/>
                <w:color w:val="FF0000"/>
                <w:sz w:val="20"/>
              </w:rPr>
              <w:t>Należy wpisać:</w:t>
            </w:r>
          </w:p>
          <w:p w14:paraId="702E558F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Producent / model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C95500D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2CDB5D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E8540E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51ED6BAF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C49072C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38A4DA5B" w14:textId="77777777" w:rsidR="004E7108" w:rsidRDefault="004E7108" w:rsidP="00B02D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759B7D1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37ED8FD6" w14:textId="77777777" w:rsidR="004E7108" w:rsidRDefault="004E7108" w:rsidP="00B02D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2FB3E673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4E7108" w14:paraId="6FD126FF" w14:textId="77777777" w:rsidTr="00397EB4">
        <w:trPr>
          <w:trHeight w:val="234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6EBF62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B0E1CE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DD34F16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E8DE21F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28A503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4F57B5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CE478A6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F52D22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4E7108" w14:paraId="326E9CC4" w14:textId="77777777" w:rsidTr="00397EB4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206F0" w14:textId="77777777" w:rsidR="004E7108" w:rsidRDefault="004E7108" w:rsidP="00B02DAB">
            <w:pPr>
              <w:ind w:right="-71"/>
              <w:jc w:val="center"/>
              <w:rPr>
                <w:sz w:val="16"/>
                <w:szCs w:val="16"/>
              </w:rPr>
            </w:pPr>
          </w:p>
          <w:p w14:paraId="2560FA3C" w14:textId="77777777" w:rsidR="004E7108" w:rsidRDefault="004E7108" w:rsidP="00B02DAB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C897F" w14:textId="5B86CB4B" w:rsidR="004E7108" w:rsidRDefault="00397EB4" w:rsidP="00B02DA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Pralka automatyczna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37B5F" w14:textId="77777777" w:rsidR="004E7108" w:rsidRDefault="004E7108" w:rsidP="00B02DAB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0A1C3" w14:textId="668B3327" w:rsidR="004E7108" w:rsidRDefault="00397EB4" w:rsidP="00B02DAB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 szt.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7CCD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27879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F4960B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2D06E7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</w:tr>
      <w:tr w:rsidR="004E7108" w14:paraId="5E4BC2EC" w14:textId="77777777" w:rsidTr="00397EB4">
        <w:trPr>
          <w:trHeight w:val="163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0E4AB" w14:textId="77777777" w:rsidR="004E7108" w:rsidRDefault="004E7108" w:rsidP="00B02DAB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14950" w14:textId="1952CC26" w:rsidR="004E7108" w:rsidRDefault="00397EB4" w:rsidP="00B02DA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Elektryczna bębnowa suszarka do prania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6700E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5BBCC" w14:textId="35524FF2" w:rsidR="004E7108" w:rsidRDefault="00397EB4" w:rsidP="00B02DAB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  <w:r w:rsidR="004E7108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284E8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1A59B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1ADF4F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F5B5CA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</w:tr>
      <w:tr w:rsidR="004E7108" w14:paraId="6304877E" w14:textId="77777777" w:rsidTr="00397EB4">
        <w:trPr>
          <w:gridAfter w:val="1"/>
          <w:wAfter w:w="13" w:type="dxa"/>
          <w:trHeight w:val="163"/>
        </w:trPr>
        <w:tc>
          <w:tcPr>
            <w:tcW w:w="8462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6596D9B2" w14:textId="77777777" w:rsidR="004E7108" w:rsidRDefault="004E7108" w:rsidP="00B02DAB">
            <w:pPr>
              <w:ind w:right="425"/>
              <w:rPr>
                <w:b/>
                <w:sz w:val="22"/>
              </w:rPr>
            </w:pPr>
            <w:r>
              <w:rPr>
                <w:b/>
                <w:sz w:val="22"/>
              </w:rPr>
              <w:t>Razem: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2A762D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</w:tr>
    </w:tbl>
    <w:p w14:paraId="3FCEE33C" w14:textId="77777777" w:rsidR="004E7108" w:rsidRDefault="004E7108" w:rsidP="004E7108">
      <w:pPr>
        <w:widowControl w:val="0"/>
        <w:ind w:right="1"/>
        <w:jc w:val="both"/>
        <w:rPr>
          <w:b/>
          <w:sz w:val="20"/>
        </w:rPr>
      </w:pPr>
    </w:p>
    <w:p w14:paraId="7EF0554D" w14:textId="77777777" w:rsidR="004E7108" w:rsidRDefault="004E7108" w:rsidP="004E7108">
      <w:pPr>
        <w:widowControl w:val="0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65056960" w14:textId="77777777" w:rsidR="004E7108" w:rsidRDefault="004E7108" w:rsidP="004E7108">
      <w:pPr>
        <w:widowControl w:val="0"/>
        <w:ind w:right="1"/>
        <w:jc w:val="both"/>
        <w:rPr>
          <w:b/>
          <w:sz w:val="18"/>
        </w:rPr>
      </w:pPr>
    </w:p>
    <w:p w14:paraId="1BA87233" w14:textId="77777777" w:rsidR="004E7108" w:rsidRDefault="004E7108" w:rsidP="004E7108">
      <w:pPr>
        <w:pStyle w:val="Tekstpodstawowy"/>
        <w:spacing w:line="240" w:lineRule="auto"/>
      </w:pPr>
      <w:r>
        <w:t>Powyższa cena zawiera podatek VAT w wysokości 23 % tj.…………………….PLN</w:t>
      </w:r>
    </w:p>
    <w:p w14:paraId="2831DEB4" w14:textId="77777777" w:rsidR="004E7108" w:rsidRDefault="004E7108" w:rsidP="004E7108">
      <w:pPr>
        <w:widowControl w:val="0"/>
        <w:ind w:right="1"/>
        <w:jc w:val="both"/>
        <w:rPr>
          <w:b/>
        </w:rPr>
      </w:pPr>
    </w:p>
    <w:p w14:paraId="1C396081" w14:textId="77777777" w:rsidR="004E7108" w:rsidRDefault="004E7108" w:rsidP="004E7108">
      <w:pPr>
        <w:widowControl w:val="0"/>
        <w:ind w:right="1"/>
        <w:jc w:val="both"/>
        <w:rPr>
          <w:b/>
        </w:rPr>
      </w:pPr>
      <w:r>
        <w:rPr>
          <w:b/>
        </w:rPr>
        <w:t xml:space="preserve">Termin realizacji zamówienia: </w:t>
      </w:r>
      <w:r w:rsidRPr="004E7108">
        <w:rPr>
          <w:b/>
          <w:bCs/>
        </w:rPr>
        <w:t>do 14 dni od daty podpisania umowy</w:t>
      </w:r>
    </w:p>
    <w:p w14:paraId="603808C8" w14:textId="77777777" w:rsidR="004E7108" w:rsidRDefault="004E7108" w:rsidP="004E7108">
      <w:pPr>
        <w:widowControl w:val="0"/>
        <w:ind w:right="1"/>
        <w:jc w:val="both"/>
        <w:rPr>
          <w:b/>
        </w:rPr>
      </w:pPr>
    </w:p>
    <w:p w14:paraId="60B5CB47" w14:textId="77777777" w:rsidR="004E7108" w:rsidRDefault="004E7108" w:rsidP="004E7108">
      <w:pPr>
        <w:widowControl w:val="0"/>
        <w:ind w:right="1"/>
        <w:jc w:val="both"/>
        <w:rPr>
          <w:b/>
        </w:rPr>
      </w:pPr>
      <w:r>
        <w:rPr>
          <w:b/>
        </w:rPr>
        <w:t>Okres udzielonej gwarancji wynosi:</w:t>
      </w:r>
      <w:r>
        <w:t xml:space="preserve"> ……………………………… </w:t>
      </w:r>
      <w:r>
        <w:rPr>
          <w:i/>
        </w:rPr>
        <w:t>(kryterium oceny ofert)</w:t>
      </w:r>
    </w:p>
    <w:p w14:paraId="39444ED7" w14:textId="77777777" w:rsidR="004E7108" w:rsidRDefault="004E7108" w:rsidP="004E7108">
      <w:pPr>
        <w:widowControl w:val="0"/>
        <w:ind w:right="1"/>
        <w:jc w:val="both"/>
        <w:rPr>
          <w:b/>
        </w:rPr>
      </w:pPr>
    </w:p>
    <w:p w14:paraId="0C91651A" w14:textId="77777777" w:rsidR="004E7108" w:rsidRDefault="004E7108" w:rsidP="004E7108">
      <w:pPr>
        <w:widowControl w:val="0"/>
        <w:ind w:right="1"/>
        <w:jc w:val="both"/>
        <w:rPr>
          <w:b/>
        </w:rPr>
      </w:pPr>
    </w:p>
    <w:p w14:paraId="40E04580" w14:textId="77777777" w:rsidR="004E7108" w:rsidRDefault="004E7108" w:rsidP="004E7108">
      <w:pPr>
        <w:tabs>
          <w:tab w:val="left" w:pos="426"/>
        </w:tabs>
        <w:jc w:val="both"/>
        <w:rPr>
          <w:b/>
          <w:sz w:val="22"/>
        </w:rPr>
      </w:pPr>
      <w:r>
        <w:rPr>
          <w:sz w:val="22"/>
        </w:rPr>
        <w:lastRenderedPageBreak/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437B5FC5" w14:textId="7A0271C5" w:rsidR="004E7108" w:rsidRDefault="004E7108" w:rsidP="004E7108">
      <w:pPr>
        <w:tabs>
          <w:tab w:val="left" w:pos="426"/>
        </w:tabs>
        <w:jc w:val="both"/>
        <w:rPr>
          <w:sz w:val="22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>przelewem w terminie do 21 dni od daty otrzymania faktury przez Zamawiającego</w:t>
      </w:r>
    </w:p>
    <w:p w14:paraId="4AD382E2" w14:textId="18C4B663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p w14:paraId="4D95BF44" w14:textId="04D7829A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p w14:paraId="5AB9FAD3" w14:textId="2BD8694A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p w14:paraId="284C004B" w14:textId="06B410DF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p w14:paraId="44F7E366" w14:textId="74DB9638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p w14:paraId="663F2E1B" w14:textId="7801820A" w:rsidR="004E7108" w:rsidRDefault="004E7108" w:rsidP="004E7108">
      <w:pPr>
        <w:widowControl w:val="0"/>
        <w:ind w:right="1"/>
        <w:jc w:val="both"/>
        <w:rPr>
          <w:b/>
          <w:bCs/>
          <w:color w:val="0070C0"/>
        </w:rPr>
      </w:pPr>
      <w:r w:rsidRPr="004E7108">
        <w:rPr>
          <w:b/>
          <w:bCs/>
          <w:color w:val="0070C0"/>
        </w:rPr>
        <w:t xml:space="preserve">Zadanie nr </w:t>
      </w:r>
      <w:r>
        <w:rPr>
          <w:b/>
          <w:bCs/>
          <w:color w:val="0070C0"/>
        </w:rPr>
        <w:t>4</w:t>
      </w:r>
    </w:p>
    <w:p w14:paraId="20D8AB03" w14:textId="72FB04E8" w:rsidR="004E7108" w:rsidRPr="004E7108" w:rsidRDefault="004E7108" w:rsidP="004E7108">
      <w:pPr>
        <w:widowControl w:val="0"/>
        <w:ind w:right="1"/>
        <w:jc w:val="both"/>
        <w:rPr>
          <w:b/>
          <w:bCs/>
          <w:color w:val="FF0000"/>
        </w:rPr>
      </w:pPr>
      <w:r w:rsidRPr="004E7108">
        <w:rPr>
          <w:b/>
          <w:bCs/>
          <w:color w:val="FF0000"/>
        </w:rPr>
        <w:t xml:space="preserve">Dostawa </w:t>
      </w:r>
      <w:r>
        <w:rPr>
          <w:b/>
          <w:bCs/>
          <w:color w:val="FF0000"/>
        </w:rPr>
        <w:t>drobnego sprzętu AGD</w:t>
      </w:r>
    </w:p>
    <w:tbl>
      <w:tblPr>
        <w:tblW w:w="10035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1"/>
        <w:gridCol w:w="2462"/>
        <w:gridCol w:w="1844"/>
        <w:gridCol w:w="567"/>
        <w:gridCol w:w="1277"/>
        <w:gridCol w:w="1134"/>
        <w:gridCol w:w="657"/>
        <w:gridCol w:w="1560"/>
        <w:gridCol w:w="13"/>
      </w:tblGrid>
      <w:tr w:rsidR="004E7108" w14:paraId="18296705" w14:textId="77777777" w:rsidTr="00397EB4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3254677" w14:textId="77777777" w:rsidR="004E7108" w:rsidRDefault="004E7108" w:rsidP="00B02D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0D1BCC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F02F68" w14:textId="77777777" w:rsidR="004E7108" w:rsidRDefault="004E7108" w:rsidP="00B02DAB">
            <w:pPr>
              <w:jc w:val="center"/>
              <w:rPr>
                <w:b/>
                <w:color w:val="FF0000"/>
                <w:sz w:val="20"/>
              </w:rPr>
            </w:pPr>
            <w:r>
              <w:rPr>
                <w:b/>
                <w:color w:val="FF0000"/>
                <w:sz w:val="20"/>
              </w:rPr>
              <w:t>Należy wpisać:</w:t>
            </w:r>
          </w:p>
          <w:p w14:paraId="3E57A1DE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Producent / model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E98981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4CFB20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4AA542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12B2BC61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DF1A230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69E7FA2E" w14:textId="77777777" w:rsidR="004E7108" w:rsidRDefault="004E7108" w:rsidP="00B02D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375A289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52E923DB" w14:textId="77777777" w:rsidR="004E7108" w:rsidRDefault="004E7108" w:rsidP="00B02D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55116A57" w14:textId="77777777" w:rsidR="004E7108" w:rsidRDefault="004E7108" w:rsidP="00B02DAB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4E7108" w14:paraId="2F8B271B" w14:textId="77777777" w:rsidTr="00397EB4">
        <w:trPr>
          <w:trHeight w:val="234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761F560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0F0D16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075DB15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462A985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80E1493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38539F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EECDD4B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FF25A9E" w14:textId="77777777" w:rsidR="004E7108" w:rsidRDefault="004E7108" w:rsidP="00B02DA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4E7108" w14:paraId="436D352B" w14:textId="77777777" w:rsidTr="00397EB4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80A22" w14:textId="77777777" w:rsidR="004E7108" w:rsidRDefault="004E7108" w:rsidP="00B02DAB">
            <w:pPr>
              <w:ind w:right="-71"/>
              <w:jc w:val="center"/>
              <w:rPr>
                <w:sz w:val="16"/>
                <w:szCs w:val="16"/>
              </w:rPr>
            </w:pPr>
          </w:p>
          <w:p w14:paraId="1A596D3B" w14:textId="77777777" w:rsidR="004E7108" w:rsidRDefault="004E7108" w:rsidP="00B02DAB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030B8" w14:textId="7346DB14" w:rsidR="004E7108" w:rsidRDefault="00397EB4" w:rsidP="00B02DA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Odkurzacz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9FD34" w14:textId="77777777" w:rsidR="004E7108" w:rsidRDefault="004E7108" w:rsidP="00B02DAB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37F32" w14:textId="4AD9221B" w:rsidR="004E7108" w:rsidRDefault="00397EB4" w:rsidP="00B02DAB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 szt.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369B1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AA4EA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9550FE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50EBA7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</w:tr>
      <w:tr w:rsidR="00BF7516" w14:paraId="101EA98C" w14:textId="77777777" w:rsidTr="00397EB4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51E52" w14:textId="035B22ED" w:rsidR="00BF7516" w:rsidRDefault="00BF7516" w:rsidP="00B02DAB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4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93529" w14:textId="19D9FFE4" w:rsidR="00BF7516" w:rsidRDefault="00BF7516" w:rsidP="00B02DA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Kuchenka mikrofalowa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94C05" w14:textId="77777777" w:rsidR="00BF7516" w:rsidRDefault="00BF7516" w:rsidP="00B02DAB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64BC3" w14:textId="32DA3ED3" w:rsidR="00BF7516" w:rsidRDefault="00BF7516" w:rsidP="00B02DAB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 szt.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539B4" w14:textId="77777777" w:rsidR="00BF7516" w:rsidRDefault="00BF7516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37B44" w14:textId="77777777" w:rsidR="00BF7516" w:rsidRDefault="00BF7516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FCC77A" w14:textId="77777777" w:rsidR="00BF7516" w:rsidRDefault="00BF7516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E7D8330" w14:textId="77777777" w:rsidR="00BF7516" w:rsidRDefault="00BF7516" w:rsidP="00B02DAB">
            <w:pPr>
              <w:ind w:right="425"/>
              <w:rPr>
                <w:sz w:val="16"/>
                <w:szCs w:val="16"/>
              </w:rPr>
            </w:pPr>
          </w:p>
        </w:tc>
      </w:tr>
      <w:tr w:rsidR="004E7108" w14:paraId="71C54D8B" w14:textId="77777777" w:rsidTr="00397EB4">
        <w:trPr>
          <w:trHeight w:val="163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D81BF" w14:textId="69FD42A7" w:rsidR="004E7108" w:rsidRDefault="00BF7516" w:rsidP="00B02DAB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74F08" w14:textId="69BB5F23" w:rsidR="004E7108" w:rsidRDefault="00397EB4" w:rsidP="00B02DA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Płyta ceramiczna z 4 palnikami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FCD29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E5CE8" w14:textId="5B7F7D01" w:rsidR="004E7108" w:rsidRDefault="00397EB4" w:rsidP="00B02DAB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="004E7108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F2745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246A0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0C49AF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738515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</w:tr>
      <w:tr w:rsidR="004E7108" w14:paraId="4FC5EB77" w14:textId="77777777" w:rsidTr="00397EB4">
        <w:trPr>
          <w:trHeight w:val="163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CC24F" w14:textId="0AE5AEAA" w:rsidR="004E7108" w:rsidRDefault="00BF7516" w:rsidP="00B02DAB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7316E" w14:textId="2F0B19F3" w:rsidR="004E7108" w:rsidRDefault="00397EB4" w:rsidP="00B02DA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Piekarnik elektryczny do zabudowy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035E9" w14:textId="77777777" w:rsidR="004E7108" w:rsidRDefault="004E7108" w:rsidP="00B02DA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0E351" w14:textId="11B9A26A" w:rsidR="004E7108" w:rsidRDefault="00397EB4" w:rsidP="00B02DAB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="004E7108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D72B1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C918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905A8F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EF0CAB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</w:tr>
      <w:tr w:rsidR="004E7108" w14:paraId="102B3EC1" w14:textId="77777777" w:rsidTr="00397EB4">
        <w:trPr>
          <w:gridAfter w:val="1"/>
          <w:wAfter w:w="13" w:type="dxa"/>
          <w:trHeight w:val="163"/>
        </w:trPr>
        <w:tc>
          <w:tcPr>
            <w:tcW w:w="8462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435EB93D" w14:textId="77777777" w:rsidR="004E7108" w:rsidRDefault="004E7108" w:rsidP="00B02DAB">
            <w:pPr>
              <w:ind w:right="425"/>
              <w:rPr>
                <w:b/>
                <w:sz w:val="22"/>
              </w:rPr>
            </w:pPr>
            <w:r>
              <w:rPr>
                <w:b/>
                <w:sz w:val="22"/>
              </w:rPr>
              <w:t>Razem: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3F52F7B" w14:textId="77777777" w:rsidR="004E7108" w:rsidRDefault="004E7108" w:rsidP="00B02DAB">
            <w:pPr>
              <w:ind w:right="425"/>
              <w:rPr>
                <w:sz w:val="22"/>
              </w:rPr>
            </w:pPr>
          </w:p>
        </w:tc>
      </w:tr>
    </w:tbl>
    <w:p w14:paraId="66132703" w14:textId="77777777" w:rsidR="004E7108" w:rsidRDefault="004E7108" w:rsidP="004E7108">
      <w:pPr>
        <w:widowControl w:val="0"/>
        <w:ind w:right="1"/>
        <w:jc w:val="both"/>
        <w:rPr>
          <w:b/>
          <w:sz w:val="20"/>
        </w:rPr>
      </w:pPr>
    </w:p>
    <w:p w14:paraId="07CC8113" w14:textId="77777777" w:rsidR="004E7108" w:rsidRDefault="004E7108" w:rsidP="004E7108">
      <w:pPr>
        <w:widowControl w:val="0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4B80675B" w14:textId="77777777" w:rsidR="004E7108" w:rsidRDefault="004E7108" w:rsidP="004E7108">
      <w:pPr>
        <w:widowControl w:val="0"/>
        <w:ind w:right="1"/>
        <w:jc w:val="both"/>
        <w:rPr>
          <w:b/>
          <w:sz w:val="18"/>
        </w:rPr>
      </w:pPr>
    </w:p>
    <w:p w14:paraId="1809E368" w14:textId="77777777" w:rsidR="004E7108" w:rsidRDefault="004E7108" w:rsidP="004E7108">
      <w:pPr>
        <w:pStyle w:val="Tekstpodstawowy"/>
        <w:spacing w:line="240" w:lineRule="auto"/>
      </w:pPr>
      <w:r>
        <w:t>Powyższa cena zawiera podatek VAT w wysokości 23 % tj.…………………….PLN</w:t>
      </w:r>
    </w:p>
    <w:p w14:paraId="4E65BBFC" w14:textId="77777777" w:rsidR="004E7108" w:rsidRDefault="004E7108" w:rsidP="004E7108">
      <w:pPr>
        <w:widowControl w:val="0"/>
        <w:ind w:right="1"/>
        <w:jc w:val="both"/>
        <w:rPr>
          <w:b/>
        </w:rPr>
      </w:pPr>
    </w:p>
    <w:p w14:paraId="2FE99D05" w14:textId="77777777" w:rsidR="004E7108" w:rsidRDefault="004E7108" w:rsidP="004E7108">
      <w:pPr>
        <w:widowControl w:val="0"/>
        <w:ind w:right="1"/>
        <w:jc w:val="both"/>
        <w:rPr>
          <w:b/>
        </w:rPr>
      </w:pPr>
      <w:r>
        <w:rPr>
          <w:b/>
        </w:rPr>
        <w:t xml:space="preserve">Termin realizacji zamówienia: </w:t>
      </w:r>
      <w:r w:rsidRPr="004E7108">
        <w:rPr>
          <w:b/>
          <w:bCs/>
        </w:rPr>
        <w:t>do 14 dni od daty podpisania umowy</w:t>
      </w:r>
    </w:p>
    <w:p w14:paraId="3039A6ED" w14:textId="77777777" w:rsidR="004E7108" w:rsidRDefault="004E7108" w:rsidP="004E7108">
      <w:pPr>
        <w:widowControl w:val="0"/>
        <w:ind w:right="1"/>
        <w:jc w:val="both"/>
        <w:rPr>
          <w:b/>
        </w:rPr>
      </w:pPr>
    </w:p>
    <w:p w14:paraId="2EC5B155" w14:textId="77777777" w:rsidR="004E7108" w:rsidRDefault="004E7108" w:rsidP="004E7108">
      <w:pPr>
        <w:widowControl w:val="0"/>
        <w:ind w:right="1"/>
        <w:jc w:val="both"/>
        <w:rPr>
          <w:b/>
        </w:rPr>
      </w:pPr>
      <w:r>
        <w:rPr>
          <w:b/>
        </w:rPr>
        <w:t>Okres udzielonej gwarancji wynosi:</w:t>
      </w:r>
      <w:r>
        <w:t xml:space="preserve"> ……………………………… </w:t>
      </w:r>
      <w:r>
        <w:rPr>
          <w:i/>
        </w:rPr>
        <w:t>(kryterium oceny ofert)</w:t>
      </w:r>
    </w:p>
    <w:p w14:paraId="7130DE8C" w14:textId="77777777" w:rsidR="004E7108" w:rsidRDefault="004E7108" w:rsidP="004E7108">
      <w:pPr>
        <w:widowControl w:val="0"/>
        <w:ind w:right="1"/>
        <w:jc w:val="both"/>
        <w:rPr>
          <w:b/>
        </w:rPr>
      </w:pPr>
    </w:p>
    <w:p w14:paraId="7AD68470" w14:textId="77777777" w:rsidR="004E7108" w:rsidRDefault="004E7108" w:rsidP="004E7108">
      <w:pPr>
        <w:widowControl w:val="0"/>
        <w:ind w:right="1"/>
        <w:jc w:val="both"/>
        <w:rPr>
          <w:b/>
        </w:rPr>
      </w:pPr>
    </w:p>
    <w:p w14:paraId="12A3A5F7" w14:textId="77777777" w:rsidR="004E7108" w:rsidRDefault="004E7108" w:rsidP="004E7108">
      <w:pPr>
        <w:tabs>
          <w:tab w:val="left" w:pos="426"/>
        </w:tabs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271EDE34" w14:textId="2B22B026" w:rsidR="004E7108" w:rsidRDefault="004E7108" w:rsidP="004E7108">
      <w:pPr>
        <w:tabs>
          <w:tab w:val="left" w:pos="426"/>
        </w:tabs>
        <w:jc w:val="both"/>
        <w:rPr>
          <w:sz w:val="16"/>
          <w:szCs w:val="18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>przelewem w terminie do 21 dni od daty otrzymania faktury przez Zamawiającego</w:t>
      </w:r>
    </w:p>
    <w:p w14:paraId="7B28739E" w14:textId="77777777" w:rsidR="00642ABE" w:rsidRDefault="00642ABE" w:rsidP="00642ABE">
      <w:pPr>
        <w:jc w:val="both"/>
        <w:rPr>
          <w:sz w:val="18"/>
          <w:szCs w:val="18"/>
        </w:rPr>
      </w:pPr>
    </w:p>
    <w:p w14:paraId="59E8617E" w14:textId="77777777" w:rsidR="00642ABE" w:rsidRDefault="00642ABE" w:rsidP="00642ABE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42F10A98" w14:textId="1A558606" w:rsidR="00642ABE" w:rsidRDefault="00642ABE" w:rsidP="00642AB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="00397EB4">
        <w:rPr>
          <w:color w:val="000000"/>
          <w:sz w:val="22"/>
          <w:szCs w:val="22"/>
          <w:lang w:eastAsia="ar-SA"/>
        </w:rPr>
        <w:t>do upływu terminu wskazane w SWZ</w:t>
      </w:r>
      <w:r>
        <w:rPr>
          <w:color w:val="000000"/>
          <w:sz w:val="22"/>
          <w:szCs w:val="22"/>
          <w:lang w:eastAsia="ar-SA"/>
        </w:rPr>
        <w:t xml:space="preserve"> składania ofert.</w:t>
      </w:r>
    </w:p>
    <w:p w14:paraId="343051AB" w14:textId="77777777" w:rsidR="00642ABE" w:rsidRDefault="00642ABE" w:rsidP="00642AB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CB9EEE7" w14:textId="77777777" w:rsidR="00642ABE" w:rsidRDefault="00642ABE" w:rsidP="00642AB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40EEF55" w14:textId="77777777" w:rsidR="00642ABE" w:rsidRDefault="00642ABE" w:rsidP="00642AB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C005A70" w14:textId="77777777" w:rsidR="00642ABE" w:rsidRDefault="00642ABE" w:rsidP="00642AB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49A23E7" w14:textId="77777777" w:rsidR="00642ABE" w:rsidRDefault="00642ABE" w:rsidP="00642AB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42ABE" w14:paraId="25D1BBB5" w14:textId="77777777" w:rsidTr="00642AB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6004A6" w14:textId="77777777" w:rsidR="00642ABE" w:rsidRDefault="00642AB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9F22D5" w14:textId="77777777" w:rsidR="00642ABE" w:rsidRDefault="00642AB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220806A5" w14:textId="77777777" w:rsidR="00642ABE" w:rsidRDefault="00642AB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F3A370" w14:textId="77777777" w:rsidR="00642ABE" w:rsidRDefault="00642AB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642ABE" w14:paraId="3D804200" w14:textId="77777777" w:rsidTr="00642AB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AD52F" w14:textId="77777777" w:rsidR="00642ABE" w:rsidRDefault="00642AB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16262" w14:textId="77777777" w:rsidR="00642ABE" w:rsidRDefault="00642AB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8429D" w14:textId="77777777" w:rsidR="00642ABE" w:rsidRDefault="00642AB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642ABE" w14:paraId="6C884D7F" w14:textId="77777777" w:rsidTr="00642AB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0BFFB" w14:textId="77777777" w:rsidR="00642ABE" w:rsidRDefault="00642AB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20A0E" w14:textId="77777777" w:rsidR="00642ABE" w:rsidRDefault="00642AB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C876F3" w14:textId="77777777" w:rsidR="00642ABE" w:rsidRDefault="00642AB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411FFD7" w14:textId="77777777" w:rsidR="00642ABE" w:rsidRDefault="00642ABE" w:rsidP="00642AB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190BAF1" w14:textId="77777777" w:rsidR="00642ABE" w:rsidRDefault="00642ABE" w:rsidP="00642ABE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28606F3E" w14:textId="77777777" w:rsidR="00642ABE" w:rsidRDefault="00642ABE" w:rsidP="00642ABE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16986024" w14:textId="77777777" w:rsidR="00642ABE" w:rsidRDefault="00642ABE" w:rsidP="00642AB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6EACF00C" w14:textId="77777777" w:rsidR="00642ABE" w:rsidRDefault="00642ABE" w:rsidP="00642AB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B81EFEF" w14:textId="77777777" w:rsidR="00642ABE" w:rsidRDefault="00642ABE" w:rsidP="00642AB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42DE97E3" w14:textId="77777777" w:rsidR="00642ABE" w:rsidRDefault="00642ABE" w:rsidP="00642AB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75C73D" w14:textId="77777777" w:rsidR="00642ABE" w:rsidRDefault="00642ABE" w:rsidP="00642AB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1695EF3" w14:textId="77777777" w:rsidR="00642ABE" w:rsidRDefault="00642ABE" w:rsidP="00642AB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26C90C7" w14:textId="77777777" w:rsidR="00642ABE" w:rsidRDefault="00642ABE" w:rsidP="00642AB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9FB0FEA" w14:textId="77777777" w:rsidR="00642ABE" w:rsidRDefault="00642ABE" w:rsidP="00642A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F9E53F5" w14:textId="77777777" w:rsidR="00642ABE" w:rsidRDefault="00642ABE" w:rsidP="00642A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807B093" w14:textId="77777777" w:rsidR="00642ABE" w:rsidRDefault="00642ABE" w:rsidP="00642A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A0DD7B0" w14:textId="77777777" w:rsidR="00642ABE" w:rsidRDefault="00642ABE" w:rsidP="00642A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0183E13" w14:textId="77777777" w:rsidR="00642ABE" w:rsidRDefault="00642ABE" w:rsidP="00642A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D122F26" w14:textId="77777777" w:rsidR="00642ABE" w:rsidRDefault="00642ABE" w:rsidP="00642AB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1DA7B340" w14:textId="77777777" w:rsidR="00642ABE" w:rsidRDefault="00642ABE" w:rsidP="00642ABE">
      <w:pPr>
        <w:jc w:val="both"/>
        <w:rPr>
          <w:sz w:val="22"/>
          <w:szCs w:val="22"/>
        </w:rPr>
      </w:pPr>
    </w:p>
    <w:p w14:paraId="45946E0C" w14:textId="77777777" w:rsidR="00642ABE" w:rsidRDefault="00642ABE" w:rsidP="00642ABE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6A4EAD5B" w14:textId="77777777" w:rsidR="00642ABE" w:rsidRDefault="00642ABE" w:rsidP="00642ABE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675D6495" w14:textId="77777777" w:rsidR="00642ABE" w:rsidRDefault="00642ABE" w:rsidP="00642ABE"/>
    <w:p w14:paraId="4DD38D46" w14:textId="77777777" w:rsidR="00FE545C" w:rsidRPr="009D4CEF" w:rsidRDefault="00FE545C" w:rsidP="009D4CEF"/>
    <w:sectPr w:rsidR="00FE545C" w:rsidRPr="009D4C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D2C36" w14:textId="77777777" w:rsidR="008F5E2F" w:rsidRDefault="008F5E2F">
      <w:r>
        <w:separator/>
      </w:r>
    </w:p>
  </w:endnote>
  <w:endnote w:type="continuationSeparator" w:id="0">
    <w:p w14:paraId="1CB311C1" w14:textId="77777777" w:rsidR="008F5E2F" w:rsidRDefault="008F5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950FE" w14:textId="77777777" w:rsidR="004C03E4" w:rsidRDefault="004C03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D1B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5F945" w14:textId="77777777" w:rsidR="004C03E4" w:rsidRDefault="004C03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B2D38" w14:textId="77777777" w:rsidR="008F5E2F" w:rsidRDefault="008F5E2F">
      <w:r>
        <w:separator/>
      </w:r>
    </w:p>
  </w:footnote>
  <w:footnote w:type="continuationSeparator" w:id="0">
    <w:p w14:paraId="14305252" w14:textId="77777777" w:rsidR="008F5E2F" w:rsidRDefault="008F5E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53D3B" w14:textId="77777777" w:rsidR="004C03E4" w:rsidRDefault="004C03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DC45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92697" w14:textId="77777777" w:rsidR="004C03E4" w:rsidRDefault="004C03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75998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69641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62031825">
    <w:abstractNumId w:val="0"/>
  </w:num>
  <w:num w:numId="4" w16cid:durableId="6824361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B1D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F5628"/>
    <w:rsid w:val="00315A4A"/>
    <w:rsid w:val="00376A02"/>
    <w:rsid w:val="00397EB4"/>
    <w:rsid w:val="004B7300"/>
    <w:rsid w:val="004C03E4"/>
    <w:rsid w:val="004C6753"/>
    <w:rsid w:val="004E7108"/>
    <w:rsid w:val="00595C87"/>
    <w:rsid w:val="005D2C65"/>
    <w:rsid w:val="005E6D94"/>
    <w:rsid w:val="0063384F"/>
    <w:rsid w:val="00642ABE"/>
    <w:rsid w:val="00643C6F"/>
    <w:rsid w:val="00646202"/>
    <w:rsid w:val="0065290F"/>
    <w:rsid w:val="006815F6"/>
    <w:rsid w:val="00693B1D"/>
    <w:rsid w:val="007748F0"/>
    <w:rsid w:val="007A4321"/>
    <w:rsid w:val="00833933"/>
    <w:rsid w:val="00853083"/>
    <w:rsid w:val="008B2F0C"/>
    <w:rsid w:val="008B4928"/>
    <w:rsid w:val="008D2AB8"/>
    <w:rsid w:val="008F1C66"/>
    <w:rsid w:val="008F5E2F"/>
    <w:rsid w:val="009666BD"/>
    <w:rsid w:val="00970FE4"/>
    <w:rsid w:val="009D4CEF"/>
    <w:rsid w:val="00A0022B"/>
    <w:rsid w:val="00A346FE"/>
    <w:rsid w:val="00A47B4D"/>
    <w:rsid w:val="00A83018"/>
    <w:rsid w:val="00AC66DD"/>
    <w:rsid w:val="00B774DC"/>
    <w:rsid w:val="00BF7516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F1001F"/>
  <w15:chartTrackingRefBased/>
  <w15:docId w15:val="{C0E81F68-ECB8-47CE-BB0C-62E3494AE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AB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1070</Words>
  <Characters>6422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1899-12-31T23:00:00Z</cp:lastPrinted>
  <dcterms:created xsi:type="dcterms:W3CDTF">2023-04-04T08:24:00Z</dcterms:created>
  <dcterms:modified xsi:type="dcterms:W3CDTF">2023-04-04T08:28:00Z</dcterms:modified>
</cp:coreProperties>
</file>