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0A503" w14:textId="2D48357B" w:rsidR="00FB7F50" w:rsidRPr="002245BE" w:rsidRDefault="00595DF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95DF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07D8D">
        <w:rPr>
          <w:sz w:val="22"/>
          <w:szCs w:val="22"/>
        </w:rPr>
        <w:t>04.04.2023 r.</w:t>
      </w:r>
    </w:p>
    <w:p w14:paraId="7E4E44DF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BB52B48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104A1DD6" w14:textId="77777777" w:rsidR="002032C0" w:rsidRPr="002032C0" w:rsidRDefault="002032C0" w:rsidP="002032C0">
      <w:r w:rsidRPr="002032C0">
        <w:t>ul. Prądnicka 35-37</w:t>
      </w:r>
    </w:p>
    <w:p w14:paraId="06674275" w14:textId="77777777" w:rsidR="002032C0" w:rsidRPr="002032C0" w:rsidRDefault="002032C0" w:rsidP="002032C0">
      <w:r w:rsidRPr="002032C0">
        <w:t>31-202 Kraków</w:t>
      </w:r>
    </w:p>
    <w:p w14:paraId="426D405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4495E0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95DF9" w:rsidRPr="00607F9B" w14:paraId="23CC5669" w14:textId="77777777" w:rsidTr="00BA7D4F">
        <w:trPr>
          <w:trHeight w:val="638"/>
        </w:trPr>
        <w:tc>
          <w:tcPr>
            <w:tcW w:w="959" w:type="dxa"/>
            <w:shd w:val="clear" w:color="auto" w:fill="auto"/>
          </w:tcPr>
          <w:p w14:paraId="3DA852DC" w14:textId="77777777" w:rsidR="00595DF9" w:rsidRPr="00607F9B" w:rsidRDefault="00595DF9" w:rsidP="00BA7D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7F9D8E" w14:textId="49A52C9E" w:rsidR="00595DF9" w:rsidRPr="00607F9B" w:rsidRDefault="00595DF9" w:rsidP="00BA7D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5DF9">
              <w:rPr>
                <w:sz w:val="22"/>
                <w:szCs w:val="22"/>
              </w:rPr>
              <w:t>podstawowy</w:t>
            </w:r>
            <w:r w:rsidR="001676DB">
              <w:rPr>
                <w:sz w:val="22"/>
                <w:szCs w:val="22"/>
              </w:rPr>
              <w:t>m</w:t>
            </w:r>
            <w:r w:rsidRPr="00595DF9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5DF9">
              <w:rPr>
                <w:b/>
                <w:bCs/>
                <w:sz w:val="22"/>
                <w:szCs w:val="22"/>
              </w:rPr>
              <w:t>Zakup i dostawa materiałów opatrunkowych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5DF9">
              <w:rPr>
                <w:b/>
                <w:sz w:val="22"/>
                <w:szCs w:val="22"/>
              </w:rPr>
              <w:t>ZP/5/2023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1BBD8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95DF9" w14:paraId="2E9C3B13" w14:textId="77777777" w:rsidTr="00BA7D4F">
        <w:trPr>
          <w:cantSplit/>
        </w:trPr>
        <w:tc>
          <w:tcPr>
            <w:tcW w:w="9072" w:type="dxa"/>
          </w:tcPr>
          <w:p w14:paraId="5041E304" w14:textId="77777777" w:rsidR="00595DF9" w:rsidRPr="001676DB" w:rsidRDefault="00595DF9" w:rsidP="00BA7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76DB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0AAEF2B0" w14:textId="77777777" w:rsidR="00595DF9" w:rsidRPr="001676DB" w:rsidRDefault="00595DF9" w:rsidP="00BA7D4F">
            <w:pPr>
              <w:jc w:val="both"/>
              <w:rPr>
                <w:bCs/>
                <w:sz w:val="22"/>
                <w:szCs w:val="22"/>
              </w:rPr>
            </w:pPr>
            <w:r w:rsidRPr="001676DB">
              <w:rPr>
                <w:bCs/>
                <w:sz w:val="22"/>
                <w:szCs w:val="22"/>
              </w:rPr>
              <w:t xml:space="preserve">ul. Pod Borem 18 </w:t>
            </w:r>
          </w:p>
          <w:p w14:paraId="74A1026E" w14:textId="77777777" w:rsidR="00595DF9" w:rsidRPr="001676DB" w:rsidRDefault="00595DF9" w:rsidP="00BA7D4F">
            <w:pPr>
              <w:jc w:val="both"/>
              <w:rPr>
                <w:bCs/>
                <w:sz w:val="22"/>
                <w:szCs w:val="22"/>
              </w:rPr>
            </w:pPr>
            <w:r w:rsidRPr="001676DB">
              <w:rPr>
                <w:bCs/>
                <w:sz w:val="22"/>
                <w:szCs w:val="22"/>
              </w:rPr>
              <w:t>41-808 Zabrze</w:t>
            </w:r>
          </w:p>
          <w:p w14:paraId="5FE73483" w14:textId="77777777" w:rsidR="00595DF9" w:rsidRPr="001676DB" w:rsidRDefault="00595DF9" w:rsidP="00BA7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>na:</w:t>
            </w:r>
          </w:p>
          <w:p w14:paraId="43D67DDA" w14:textId="543DB29E" w:rsidR="00595DF9" w:rsidRPr="001676DB" w:rsidRDefault="00595DF9" w:rsidP="00BA7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 xml:space="preserve">Pakiet 1 - Opaski gipsowe oraz podkłady pod opatrunek gipsowy </w:t>
            </w:r>
          </w:p>
          <w:p w14:paraId="16A6DC21" w14:textId="77777777" w:rsidR="00595DF9" w:rsidRPr="001676DB" w:rsidRDefault="00595DF9" w:rsidP="00BA7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676DB">
              <w:rPr>
                <w:color w:val="000000"/>
                <w:sz w:val="22"/>
                <w:szCs w:val="22"/>
              </w:rPr>
              <w:t>Uzasadnienie wyboru:</w:t>
            </w:r>
          </w:p>
          <w:p w14:paraId="1A579FDA" w14:textId="77777777" w:rsidR="00595DF9" w:rsidRPr="001676DB" w:rsidRDefault="00595DF9" w:rsidP="00BA7D4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95DF9" w14:paraId="34BBC8F4" w14:textId="77777777" w:rsidTr="00BA7D4F">
        <w:trPr>
          <w:cantSplit/>
        </w:trPr>
        <w:tc>
          <w:tcPr>
            <w:tcW w:w="9072" w:type="dxa"/>
          </w:tcPr>
          <w:p w14:paraId="3A930951" w14:textId="77777777" w:rsidR="00595DF9" w:rsidRPr="001676DB" w:rsidRDefault="00595DF9" w:rsidP="00BA7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76DB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5D931DB" w14:textId="77777777" w:rsidR="00595DF9" w:rsidRPr="001676DB" w:rsidRDefault="00595DF9" w:rsidP="00BA7D4F">
            <w:pPr>
              <w:jc w:val="both"/>
              <w:rPr>
                <w:bCs/>
                <w:sz w:val="22"/>
                <w:szCs w:val="22"/>
              </w:rPr>
            </w:pPr>
            <w:r w:rsidRPr="001676DB">
              <w:rPr>
                <w:bCs/>
                <w:sz w:val="22"/>
                <w:szCs w:val="22"/>
              </w:rPr>
              <w:t xml:space="preserve">ul. Pod Borem 18 </w:t>
            </w:r>
          </w:p>
          <w:p w14:paraId="685A78B2" w14:textId="77777777" w:rsidR="00595DF9" w:rsidRPr="001676DB" w:rsidRDefault="00595DF9" w:rsidP="00BA7D4F">
            <w:pPr>
              <w:jc w:val="both"/>
              <w:rPr>
                <w:bCs/>
                <w:sz w:val="22"/>
                <w:szCs w:val="22"/>
              </w:rPr>
            </w:pPr>
            <w:r w:rsidRPr="001676DB">
              <w:rPr>
                <w:bCs/>
                <w:sz w:val="22"/>
                <w:szCs w:val="22"/>
              </w:rPr>
              <w:t>41-808 Zabrze</w:t>
            </w:r>
          </w:p>
          <w:p w14:paraId="71D53235" w14:textId="77777777" w:rsidR="00595DF9" w:rsidRPr="001676DB" w:rsidRDefault="00595DF9" w:rsidP="00BA7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>na:</w:t>
            </w:r>
          </w:p>
          <w:p w14:paraId="1AF40A86" w14:textId="7C7A208B" w:rsidR="00595DF9" w:rsidRPr="001676DB" w:rsidRDefault="00595DF9" w:rsidP="00BA7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 xml:space="preserve">Pakiet 2 - Opaski </w:t>
            </w:r>
          </w:p>
          <w:p w14:paraId="1F44867B" w14:textId="77777777" w:rsidR="00595DF9" w:rsidRPr="001676DB" w:rsidRDefault="00595DF9" w:rsidP="00BA7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676DB">
              <w:rPr>
                <w:color w:val="000000"/>
                <w:sz w:val="22"/>
                <w:szCs w:val="22"/>
              </w:rPr>
              <w:t>Uzasadnienie wyboru:</w:t>
            </w:r>
          </w:p>
          <w:p w14:paraId="22E7E152" w14:textId="77777777" w:rsidR="00595DF9" w:rsidRPr="001676DB" w:rsidRDefault="00595DF9" w:rsidP="00BA7D4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95DF9" w14:paraId="22083991" w14:textId="77777777" w:rsidTr="00BA7D4F">
        <w:trPr>
          <w:cantSplit/>
        </w:trPr>
        <w:tc>
          <w:tcPr>
            <w:tcW w:w="9072" w:type="dxa"/>
          </w:tcPr>
          <w:p w14:paraId="2318FB07" w14:textId="77777777" w:rsidR="00595DF9" w:rsidRPr="001676DB" w:rsidRDefault="00595DF9" w:rsidP="00BA7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76DB">
              <w:rPr>
                <w:b/>
                <w:sz w:val="22"/>
                <w:szCs w:val="22"/>
              </w:rPr>
              <w:t>Blakpol Spółka z ograniczoną odpowiedzialnością</w:t>
            </w:r>
          </w:p>
          <w:p w14:paraId="106312D6" w14:textId="77777777" w:rsidR="00595DF9" w:rsidRPr="001676DB" w:rsidRDefault="00595DF9" w:rsidP="00BA7D4F">
            <w:pPr>
              <w:jc w:val="both"/>
              <w:rPr>
                <w:bCs/>
                <w:sz w:val="22"/>
                <w:szCs w:val="22"/>
              </w:rPr>
            </w:pPr>
            <w:r w:rsidRPr="001676DB">
              <w:rPr>
                <w:bCs/>
                <w:sz w:val="22"/>
                <w:szCs w:val="22"/>
              </w:rPr>
              <w:t xml:space="preserve">ul. Śniadeckich 9 </w:t>
            </w:r>
          </w:p>
          <w:p w14:paraId="43D666AC" w14:textId="77777777" w:rsidR="00595DF9" w:rsidRPr="001676DB" w:rsidRDefault="00595DF9" w:rsidP="00BA7D4F">
            <w:pPr>
              <w:jc w:val="both"/>
              <w:rPr>
                <w:bCs/>
                <w:sz w:val="22"/>
                <w:szCs w:val="22"/>
              </w:rPr>
            </w:pPr>
            <w:r w:rsidRPr="001676DB">
              <w:rPr>
                <w:bCs/>
                <w:sz w:val="22"/>
                <w:szCs w:val="22"/>
              </w:rPr>
              <w:t>42-200 Częstochowa</w:t>
            </w:r>
          </w:p>
          <w:p w14:paraId="35FED7F2" w14:textId="77777777" w:rsidR="001676DB" w:rsidRPr="001676DB" w:rsidRDefault="00595DF9" w:rsidP="00BA7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>na:</w:t>
            </w:r>
          </w:p>
          <w:p w14:paraId="58748F9E" w14:textId="2B4FF88C" w:rsidR="00595DF9" w:rsidRPr="001676DB" w:rsidRDefault="00595DF9" w:rsidP="00BA7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 xml:space="preserve">Pakiet 3 - Serwety operacyjne </w:t>
            </w:r>
          </w:p>
          <w:p w14:paraId="0AB6972A" w14:textId="77777777" w:rsidR="00595DF9" w:rsidRPr="001676DB" w:rsidRDefault="00595DF9" w:rsidP="00BA7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676DB">
              <w:rPr>
                <w:color w:val="000000"/>
                <w:sz w:val="22"/>
                <w:szCs w:val="22"/>
              </w:rPr>
              <w:t>Uzasadnienie wyboru:</w:t>
            </w:r>
          </w:p>
          <w:p w14:paraId="19D1D5EA" w14:textId="77777777" w:rsidR="00595DF9" w:rsidRPr="001676DB" w:rsidRDefault="00595DF9" w:rsidP="00BA7D4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676DB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14:paraId="241EBC84" w14:textId="77777777" w:rsidR="001676DB" w:rsidRDefault="001676D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D5B079F" w14:textId="77777777" w:rsidR="001676DB" w:rsidRDefault="001676D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E9DCD98" w14:textId="77777777" w:rsidR="001676DB" w:rsidRDefault="001676D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0953510" w14:textId="48401CCD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56958BF8" w14:textId="77777777" w:rsidTr="0057114B">
        <w:tc>
          <w:tcPr>
            <w:tcW w:w="2169" w:type="dxa"/>
            <w:shd w:val="clear" w:color="auto" w:fill="F3F3F3"/>
            <w:vAlign w:val="center"/>
          </w:tcPr>
          <w:p w14:paraId="672161EE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6B6CD5E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2DF143D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1BC3C3B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0389AC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95DF9" w:rsidRPr="00834EF4" w14:paraId="5010A7BF" w14:textId="77777777" w:rsidTr="00BA7D4F">
        <w:tc>
          <w:tcPr>
            <w:tcW w:w="2169" w:type="dxa"/>
            <w:shd w:val="clear" w:color="auto" w:fill="auto"/>
          </w:tcPr>
          <w:p w14:paraId="4227893A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5DF9">
              <w:rPr>
                <w:sz w:val="20"/>
                <w:szCs w:val="20"/>
              </w:rPr>
              <w:t>Pakiet 1 - Opaski gipsowe oraz podkłady pod opatrunek gipsowy</w:t>
            </w:r>
          </w:p>
        </w:tc>
        <w:tc>
          <w:tcPr>
            <w:tcW w:w="2793" w:type="dxa"/>
            <w:shd w:val="clear" w:color="auto" w:fill="auto"/>
          </w:tcPr>
          <w:p w14:paraId="02FC6B63" w14:textId="77777777" w:rsidR="001676DB" w:rsidRDefault="00595DF9" w:rsidP="001676DB">
            <w:pPr>
              <w:rPr>
                <w:b/>
                <w:bCs/>
                <w:sz w:val="20"/>
                <w:szCs w:val="20"/>
              </w:rPr>
            </w:pPr>
            <w:r w:rsidRPr="00595DF9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14:paraId="01C851A3" w14:textId="28B05C87" w:rsidR="00595DF9" w:rsidRPr="00211A34" w:rsidRDefault="00595DF9" w:rsidP="001676DB">
            <w:pPr>
              <w:rPr>
                <w:b/>
                <w:bCs/>
                <w:sz w:val="20"/>
                <w:szCs w:val="20"/>
              </w:rPr>
            </w:pPr>
            <w:r w:rsidRPr="00595DF9">
              <w:rPr>
                <w:b/>
                <w:bCs/>
                <w:sz w:val="20"/>
                <w:szCs w:val="20"/>
              </w:rPr>
              <w:t xml:space="preserve">Citonet- Kraków Sp. z o.o. </w:t>
            </w:r>
            <w:r w:rsidR="001676DB">
              <w:rPr>
                <w:b/>
                <w:bCs/>
                <w:sz w:val="20"/>
                <w:szCs w:val="20"/>
              </w:rPr>
              <w:br/>
            </w:r>
            <w:r w:rsidRPr="00595DF9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14:paraId="7CF08C57" w14:textId="77777777" w:rsidR="00595DF9" w:rsidRPr="00211A34" w:rsidRDefault="00595DF9" w:rsidP="00BA7D4F">
            <w:pPr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20/26</w:t>
            </w:r>
          </w:p>
          <w:p w14:paraId="3344D34E" w14:textId="77777777" w:rsidR="00595DF9" w:rsidRPr="00211A34" w:rsidRDefault="00595DF9" w:rsidP="00BA7D4F">
            <w:pPr>
              <w:spacing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726B1EE4" w14:textId="77777777" w:rsidR="00595DF9" w:rsidRPr="00595DF9" w:rsidRDefault="00595DF9" w:rsidP="00BA7D4F">
            <w:pPr>
              <w:spacing w:before="40" w:after="40"/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1 - Cena - 376.55</w:t>
            </w:r>
          </w:p>
          <w:p w14:paraId="128CFC94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C27509" w14:textId="77777777" w:rsidR="00595DF9" w:rsidRPr="00211A34" w:rsidRDefault="00595DF9" w:rsidP="00BA7D4F">
            <w:pPr>
              <w:jc w:val="center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 xml:space="preserve">  476,55</w:t>
            </w:r>
          </w:p>
        </w:tc>
      </w:tr>
      <w:tr w:rsidR="00595DF9" w:rsidRPr="00834EF4" w14:paraId="2E5F8D65" w14:textId="77777777" w:rsidTr="00BA7D4F">
        <w:tc>
          <w:tcPr>
            <w:tcW w:w="2169" w:type="dxa"/>
            <w:shd w:val="clear" w:color="auto" w:fill="auto"/>
          </w:tcPr>
          <w:p w14:paraId="2A001D2F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5DF9">
              <w:rPr>
                <w:sz w:val="20"/>
                <w:szCs w:val="20"/>
              </w:rPr>
              <w:t>Pakiet 1 - Opaski gipsowe oraz podkłady pod opatrunek gipsowy</w:t>
            </w:r>
          </w:p>
        </w:tc>
        <w:tc>
          <w:tcPr>
            <w:tcW w:w="2793" w:type="dxa"/>
            <w:shd w:val="clear" w:color="auto" w:fill="auto"/>
          </w:tcPr>
          <w:p w14:paraId="616C62E6" w14:textId="77777777" w:rsidR="00595DF9" w:rsidRPr="00211A34" w:rsidRDefault="00595DF9" w:rsidP="00BA7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5DF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61AEEB2" w14:textId="77777777" w:rsidR="00595DF9" w:rsidRPr="00211A34" w:rsidRDefault="00595DF9" w:rsidP="00BA7D4F">
            <w:pPr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18</w:t>
            </w:r>
          </w:p>
          <w:p w14:paraId="2243CDAD" w14:textId="77777777" w:rsidR="00595DF9" w:rsidRPr="00211A34" w:rsidRDefault="00595DF9" w:rsidP="00BA7D4F">
            <w:pPr>
              <w:spacing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1E36235E" w14:textId="77777777" w:rsidR="00595DF9" w:rsidRPr="00595DF9" w:rsidRDefault="00595DF9" w:rsidP="00BA7D4F">
            <w:pPr>
              <w:spacing w:before="40" w:after="40"/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1 - Cena - 400.00</w:t>
            </w:r>
          </w:p>
          <w:p w14:paraId="1DF7857F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C92364" w14:textId="77777777" w:rsidR="00595DF9" w:rsidRPr="00211A34" w:rsidRDefault="00595DF9" w:rsidP="00BA7D4F">
            <w:pPr>
              <w:jc w:val="center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 xml:space="preserve">  500,00</w:t>
            </w:r>
          </w:p>
        </w:tc>
      </w:tr>
      <w:tr w:rsidR="00595DF9" w:rsidRPr="00834EF4" w14:paraId="494885DC" w14:textId="77777777" w:rsidTr="00BA7D4F">
        <w:tc>
          <w:tcPr>
            <w:tcW w:w="2169" w:type="dxa"/>
            <w:shd w:val="clear" w:color="auto" w:fill="auto"/>
          </w:tcPr>
          <w:p w14:paraId="22C01BE8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5DF9">
              <w:rPr>
                <w:sz w:val="20"/>
                <w:szCs w:val="20"/>
              </w:rPr>
              <w:t>Pakiet 2 - Opaski</w:t>
            </w:r>
          </w:p>
        </w:tc>
        <w:tc>
          <w:tcPr>
            <w:tcW w:w="2793" w:type="dxa"/>
            <w:shd w:val="clear" w:color="auto" w:fill="auto"/>
          </w:tcPr>
          <w:p w14:paraId="1223CFBB" w14:textId="77777777" w:rsidR="001676DB" w:rsidRDefault="001676DB" w:rsidP="001676DB">
            <w:pPr>
              <w:rPr>
                <w:b/>
                <w:bCs/>
                <w:sz w:val="20"/>
                <w:szCs w:val="20"/>
              </w:rPr>
            </w:pPr>
            <w:r w:rsidRPr="00595DF9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14:paraId="13951919" w14:textId="77777777" w:rsidR="001676DB" w:rsidRDefault="001676DB" w:rsidP="001676DB">
            <w:pPr>
              <w:rPr>
                <w:sz w:val="20"/>
                <w:szCs w:val="20"/>
              </w:rPr>
            </w:pPr>
            <w:r w:rsidRPr="00595DF9">
              <w:rPr>
                <w:b/>
                <w:bCs/>
                <w:sz w:val="20"/>
                <w:szCs w:val="20"/>
              </w:rPr>
              <w:t xml:space="preserve">Citonet- Kraków Sp. z o.o.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595DF9">
              <w:rPr>
                <w:b/>
                <w:bCs/>
                <w:sz w:val="20"/>
                <w:szCs w:val="20"/>
              </w:rPr>
              <w:t>i Toruńskie Zakłady Materiałów Opatrunkowych S.A</w:t>
            </w:r>
            <w:r w:rsidRPr="00595DF9">
              <w:rPr>
                <w:sz w:val="20"/>
                <w:szCs w:val="20"/>
              </w:rPr>
              <w:t xml:space="preserve"> </w:t>
            </w:r>
          </w:p>
          <w:p w14:paraId="4CAA860C" w14:textId="7974DED2" w:rsidR="00595DF9" w:rsidRPr="00211A34" w:rsidRDefault="00595DF9" w:rsidP="001676DB">
            <w:pPr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20/26</w:t>
            </w:r>
          </w:p>
          <w:p w14:paraId="44E561E9" w14:textId="77777777" w:rsidR="00595DF9" w:rsidRPr="00211A34" w:rsidRDefault="00595DF9" w:rsidP="00BA7D4F">
            <w:pPr>
              <w:spacing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2EEA0289" w14:textId="77777777" w:rsidR="00595DF9" w:rsidRPr="00595DF9" w:rsidRDefault="00595DF9" w:rsidP="00BA7D4F">
            <w:pPr>
              <w:spacing w:before="40" w:after="40"/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1 - Cena - 395.25</w:t>
            </w:r>
          </w:p>
          <w:p w14:paraId="627001E8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060DB3" w14:textId="77777777" w:rsidR="00595DF9" w:rsidRPr="00211A34" w:rsidRDefault="00595DF9" w:rsidP="00BA7D4F">
            <w:pPr>
              <w:jc w:val="center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 xml:space="preserve">  495,25</w:t>
            </w:r>
          </w:p>
        </w:tc>
      </w:tr>
      <w:tr w:rsidR="00595DF9" w:rsidRPr="00834EF4" w14:paraId="30935060" w14:textId="77777777" w:rsidTr="00BA7D4F">
        <w:tc>
          <w:tcPr>
            <w:tcW w:w="2169" w:type="dxa"/>
            <w:shd w:val="clear" w:color="auto" w:fill="auto"/>
          </w:tcPr>
          <w:p w14:paraId="7E44303F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5DF9">
              <w:rPr>
                <w:sz w:val="20"/>
                <w:szCs w:val="20"/>
              </w:rPr>
              <w:t>Pakiet 2 - Opaski</w:t>
            </w:r>
          </w:p>
        </w:tc>
        <w:tc>
          <w:tcPr>
            <w:tcW w:w="2793" w:type="dxa"/>
            <w:shd w:val="clear" w:color="auto" w:fill="auto"/>
          </w:tcPr>
          <w:p w14:paraId="18FBCD3C" w14:textId="77777777" w:rsidR="00595DF9" w:rsidRPr="00211A34" w:rsidRDefault="00595DF9" w:rsidP="00BA7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5DF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EFD4374" w14:textId="77777777" w:rsidR="00595DF9" w:rsidRPr="00211A34" w:rsidRDefault="00595DF9" w:rsidP="00BA7D4F">
            <w:pPr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18</w:t>
            </w:r>
          </w:p>
          <w:p w14:paraId="251165A6" w14:textId="77777777" w:rsidR="00595DF9" w:rsidRPr="00211A34" w:rsidRDefault="00595DF9" w:rsidP="00BA7D4F">
            <w:pPr>
              <w:spacing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27756719" w14:textId="77777777" w:rsidR="00595DF9" w:rsidRPr="00595DF9" w:rsidRDefault="00595DF9" w:rsidP="00BA7D4F">
            <w:pPr>
              <w:spacing w:before="40" w:after="40"/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1 - Cena - 400.00</w:t>
            </w:r>
          </w:p>
          <w:p w14:paraId="5E010318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E0A7D4" w14:textId="77777777" w:rsidR="00595DF9" w:rsidRPr="00211A34" w:rsidRDefault="00595DF9" w:rsidP="00BA7D4F">
            <w:pPr>
              <w:jc w:val="center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 xml:space="preserve">  500,00</w:t>
            </w:r>
          </w:p>
        </w:tc>
      </w:tr>
      <w:tr w:rsidR="00595DF9" w:rsidRPr="00834EF4" w14:paraId="28F88175" w14:textId="77777777" w:rsidTr="00BA7D4F">
        <w:tc>
          <w:tcPr>
            <w:tcW w:w="2169" w:type="dxa"/>
            <w:shd w:val="clear" w:color="auto" w:fill="auto"/>
          </w:tcPr>
          <w:p w14:paraId="1E7F3CFB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5DF9">
              <w:rPr>
                <w:sz w:val="20"/>
                <w:szCs w:val="20"/>
              </w:rPr>
              <w:t>Pakiet 3 - Serwety operacyjne</w:t>
            </w:r>
          </w:p>
        </w:tc>
        <w:tc>
          <w:tcPr>
            <w:tcW w:w="2793" w:type="dxa"/>
            <w:shd w:val="clear" w:color="auto" w:fill="auto"/>
          </w:tcPr>
          <w:p w14:paraId="4EF1DCA6" w14:textId="77777777" w:rsidR="001676DB" w:rsidRPr="001676DB" w:rsidRDefault="001676DB" w:rsidP="001676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76DB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14:paraId="2FAA9D4E" w14:textId="77777777" w:rsidR="001676DB" w:rsidRPr="001676DB" w:rsidRDefault="001676DB" w:rsidP="001676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76DB">
              <w:rPr>
                <w:b/>
                <w:bCs/>
                <w:sz w:val="20"/>
                <w:szCs w:val="20"/>
              </w:rPr>
              <w:t xml:space="preserve">Citonet- Kraków Sp. z o.o. </w:t>
            </w:r>
          </w:p>
          <w:p w14:paraId="747B905C" w14:textId="77777777" w:rsidR="001676DB" w:rsidRDefault="001676DB" w:rsidP="001676DB">
            <w:pPr>
              <w:rPr>
                <w:b/>
                <w:bCs/>
                <w:sz w:val="20"/>
                <w:szCs w:val="20"/>
              </w:rPr>
            </w:pPr>
            <w:r w:rsidRPr="001676DB">
              <w:rPr>
                <w:b/>
                <w:bCs/>
                <w:sz w:val="20"/>
                <w:szCs w:val="20"/>
              </w:rPr>
              <w:t xml:space="preserve">i Toruńskie Zakłady Materiałów Opatrunkowych S.A </w:t>
            </w:r>
          </w:p>
          <w:p w14:paraId="1D310685" w14:textId="3DA16A66" w:rsidR="00595DF9" w:rsidRPr="00211A34" w:rsidRDefault="00595DF9" w:rsidP="001676DB">
            <w:pPr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20/26</w:t>
            </w:r>
          </w:p>
          <w:p w14:paraId="7CD3E897" w14:textId="77777777" w:rsidR="00595DF9" w:rsidRPr="00211A34" w:rsidRDefault="00595DF9" w:rsidP="00BA7D4F">
            <w:pPr>
              <w:spacing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688EE59C" w14:textId="77777777" w:rsidR="00595DF9" w:rsidRPr="00595DF9" w:rsidRDefault="00595DF9" w:rsidP="00BA7D4F">
            <w:pPr>
              <w:spacing w:before="40" w:after="40"/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1 - Cena - 310.00</w:t>
            </w:r>
          </w:p>
          <w:p w14:paraId="4D0B7C25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A6758D" w14:textId="77777777" w:rsidR="00595DF9" w:rsidRPr="00211A34" w:rsidRDefault="00595DF9" w:rsidP="00BA7D4F">
            <w:pPr>
              <w:jc w:val="center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 xml:space="preserve">  410,00</w:t>
            </w:r>
          </w:p>
        </w:tc>
      </w:tr>
      <w:tr w:rsidR="00595DF9" w:rsidRPr="00834EF4" w14:paraId="233BBFB7" w14:textId="77777777" w:rsidTr="00BA7D4F">
        <w:tc>
          <w:tcPr>
            <w:tcW w:w="2169" w:type="dxa"/>
            <w:shd w:val="clear" w:color="auto" w:fill="auto"/>
          </w:tcPr>
          <w:p w14:paraId="608B3A2C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5DF9">
              <w:rPr>
                <w:sz w:val="20"/>
                <w:szCs w:val="20"/>
              </w:rPr>
              <w:t>Pakiet 3 - Serwety operacyjne</w:t>
            </w:r>
          </w:p>
        </w:tc>
        <w:tc>
          <w:tcPr>
            <w:tcW w:w="2793" w:type="dxa"/>
            <w:shd w:val="clear" w:color="auto" w:fill="auto"/>
          </w:tcPr>
          <w:p w14:paraId="58438D90" w14:textId="77777777" w:rsidR="00595DF9" w:rsidRPr="00211A34" w:rsidRDefault="00595DF9" w:rsidP="00BA7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5DF9">
              <w:rPr>
                <w:b/>
                <w:bCs/>
                <w:sz w:val="20"/>
                <w:szCs w:val="20"/>
              </w:rPr>
              <w:t>Blakpol Spółka z ograniczoną odpowiedzialnością</w:t>
            </w:r>
          </w:p>
          <w:p w14:paraId="329AB683" w14:textId="77777777" w:rsidR="00595DF9" w:rsidRPr="00211A34" w:rsidRDefault="00595DF9" w:rsidP="00BA7D4F">
            <w:pPr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ul. Śniadeckich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9</w:t>
            </w:r>
          </w:p>
          <w:p w14:paraId="74589A53" w14:textId="77777777" w:rsidR="00595DF9" w:rsidRPr="00211A34" w:rsidRDefault="00595DF9" w:rsidP="00BA7D4F">
            <w:pPr>
              <w:spacing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42-200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5DF9">
              <w:rPr>
                <w:sz w:val="20"/>
                <w:szCs w:val="20"/>
              </w:rPr>
              <w:t>Częstochowa</w:t>
            </w:r>
          </w:p>
        </w:tc>
        <w:tc>
          <w:tcPr>
            <w:tcW w:w="2551" w:type="dxa"/>
            <w:shd w:val="clear" w:color="auto" w:fill="auto"/>
          </w:tcPr>
          <w:p w14:paraId="06256116" w14:textId="77777777" w:rsidR="00595DF9" w:rsidRPr="00595DF9" w:rsidRDefault="00595DF9" w:rsidP="00BA7D4F">
            <w:pPr>
              <w:spacing w:before="40" w:after="40"/>
              <w:rPr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1 - Cena - 400.00</w:t>
            </w:r>
          </w:p>
          <w:p w14:paraId="630A3114" w14:textId="77777777" w:rsidR="00595DF9" w:rsidRPr="00211A34" w:rsidRDefault="00595DF9" w:rsidP="00BA7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09ACED" w14:textId="77777777" w:rsidR="00595DF9" w:rsidRPr="00211A34" w:rsidRDefault="00595DF9" w:rsidP="00BA7D4F">
            <w:pPr>
              <w:jc w:val="center"/>
              <w:rPr>
                <w:color w:val="000000"/>
                <w:sz w:val="20"/>
                <w:szCs w:val="20"/>
              </w:rPr>
            </w:pPr>
            <w:r w:rsidRPr="00595DF9">
              <w:rPr>
                <w:sz w:val="20"/>
                <w:szCs w:val="20"/>
              </w:rPr>
              <w:t xml:space="preserve">  500,00</w:t>
            </w:r>
          </w:p>
        </w:tc>
      </w:tr>
    </w:tbl>
    <w:p w14:paraId="46368B2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676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EB239" w14:textId="77777777" w:rsidR="00E520AB" w:rsidRDefault="00E520AB">
      <w:r>
        <w:separator/>
      </w:r>
    </w:p>
  </w:endnote>
  <w:endnote w:type="continuationSeparator" w:id="0">
    <w:p w14:paraId="35FA8DA3" w14:textId="77777777" w:rsidR="00E520AB" w:rsidRDefault="00E52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D87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3D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2959C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65BC5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E7C9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94BD7" w14:textId="77777777" w:rsidR="00E520AB" w:rsidRDefault="00E520AB">
      <w:r>
        <w:separator/>
      </w:r>
    </w:p>
  </w:footnote>
  <w:footnote w:type="continuationSeparator" w:id="0">
    <w:p w14:paraId="45F75B8E" w14:textId="77777777" w:rsidR="00E520AB" w:rsidRDefault="00E52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307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9215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FD2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0AB"/>
    <w:rsid w:val="00022322"/>
    <w:rsid w:val="00042497"/>
    <w:rsid w:val="000C1E6F"/>
    <w:rsid w:val="000E4E56"/>
    <w:rsid w:val="001676DB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5DF9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7D8D"/>
    <w:rsid w:val="00E30B2D"/>
    <w:rsid w:val="00E520A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E634F"/>
  <w15:chartTrackingRefBased/>
  <w15:docId w15:val="{F26FC75F-F1CA-43DF-BC36-DB41F9906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2023-03-28T09:44:00Z</dcterms:created>
  <dcterms:modified xsi:type="dcterms:W3CDTF">2023-04-04T09:26:00Z</dcterms:modified>
</cp:coreProperties>
</file>