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t.j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Dz. U. z 2022r. poz. 1710) (dalej jako: ustawa 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Pzp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), dotyczące:</w:t>
            </w:r>
          </w:p>
          <w:p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7476C0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:rsidR="007476C0" w:rsidRPr="007476C0" w:rsidRDefault="007476C0" w:rsidP="007476C0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Zakup i dostawa odczynników do wykonania badań mikrobiologicznych wraz z dzierżawą analizatora - Podłoża do posiewów krwi i płynów ustrojowych wraz z dzierżawą analizatora</w:t>
      </w:r>
    </w:p>
    <w:p w:rsidR="00BC121E" w:rsidRPr="007476C0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ZP/1</w:t>
      </w:r>
      <w:r w:rsidR="007476C0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6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/2023</w:t>
      </w:r>
    </w:p>
    <w:p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</w:t>
      </w:r>
      <w:proofErr w:type="spellStart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t.j</w:t>
      </w:r>
      <w:proofErr w:type="spellEnd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2.95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postępowaniu.</w:t>
      </w:r>
    </w:p>
    <w:p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>
      <w:bookmarkStart w:id="0" w:name="_GoBack"/>
      <w:bookmarkEnd w:id="0"/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7B35" w:rsidRDefault="00857B35">
      <w:r>
        <w:separator/>
      </w:r>
    </w:p>
  </w:endnote>
  <w:endnote w:type="continuationSeparator" w:id="0">
    <w:p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7B35" w:rsidRDefault="00857B35">
      <w:r>
        <w:separator/>
      </w:r>
    </w:p>
  </w:footnote>
  <w:footnote w:type="continuationSeparator" w:id="0">
    <w:p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36CE"/>
    <w:rsid w:val="008032C1"/>
    <w:rsid w:val="008460DE"/>
    <w:rsid w:val="00857B3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7F07"/>
    <w:rsid w:val="00BC121E"/>
    <w:rsid w:val="00BE6092"/>
    <w:rsid w:val="00BF69A4"/>
    <w:rsid w:val="00C33407"/>
    <w:rsid w:val="00C37CD2"/>
    <w:rsid w:val="00C527C7"/>
    <w:rsid w:val="00C606B9"/>
    <w:rsid w:val="00C61E8B"/>
    <w:rsid w:val="00C65401"/>
    <w:rsid w:val="00CB6204"/>
    <w:rsid w:val="00CC527A"/>
    <w:rsid w:val="00D67F4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0D54401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238</Words>
  <Characters>1743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2023-03-21T13:38:00Z</cp:lastPrinted>
  <dcterms:created xsi:type="dcterms:W3CDTF">2023-03-21T13:32:00Z</dcterms:created>
  <dcterms:modified xsi:type="dcterms:W3CDTF">2023-03-21T13:38:00Z</dcterms:modified>
</cp:coreProperties>
</file>