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Pr="00534705" w:rsidRDefault="00987E4B" w:rsidP="00987E4B">
      <w:pPr>
        <w:tabs>
          <w:tab w:val="right" w:pos="9000"/>
        </w:tabs>
        <w:jc w:val="center"/>
        <w:rPr>
          <w:b/>
          <w:sz w:val="24"/>
          <w:szCs w:val="24"/>
        </w:rPr>
      </w:pPr>
      <w:r w:rsidRPr="00534705">
        <w:rPr>
          <w:b/>
          <w:sz w:val="24"/>
          <w:szCs w:val="24"/>
        </w:rPr>
        <w:t xml:space="preserve">WYKAZ OSÓB </w:t>
      </w:r>
    </w:p>
    <w:p w14:paraId="2E3F9427" w14:textId="77777777" w:rsidR="00987E4B" w:rsidRPr="00534705" w:rsidRDefault="00987E4B" w:rsidP="00987E4B">
      <w:pPr>
        <w:tabs>
          <w:tab w:val="right" w:pos="9000"/>
        </w:tabs>
        <w:jc w:val="center"/>
        <w:rPr>
          <w:b/>
          <w:sz w:val="24"/>
          <w:szCs w:val="24"/>
        </w:rPr>
      </w:pPr>
      <w:r w:rsidRPr="00534705">
        <w:rPr>
          <w:b/>
          <w:sz w:val="24"/>
          <w:szCs w:val="24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Pr="00534705" w:rsidRDefault="00987E4B" w:rsidP="00987E4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534705">
        <w:rPr>
          <w:sz w:val="24"/>
          <w:szCs w:val="24"/>
        </w:rPr>
        <w:t>NAZWA WYKONAWCY: ………………………………………………………….</w:t>
      </w:r>
    </w:p>
    <w:p w14:paraId="795153C5" w14:textId="77777777" w:rsidR="00987E4B" w:rsidRPr="00534705" w:rsidRDefault="00987E4B" w:rsidP="00987E4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534705">
        <w:rPr>
          <w:sz w:val="24"/>
          <w:szCs w:val="24"/>
        </w:rPr>
        <w:t xml:space="preserve">ADRES:…………………………………………………………………………. </w:t>
      </w:r>
    </w:p>
    <w:p w14:paraId="2D3E2CDE" w14:textId="24C1E906" w:rsidR="0021402E" w:rsidRPr="00534705" w:rsidRDefault="00987E4B" w:rsidP="00D64E25">
      <w:pPr>
        <w:tabs>
          <w:tab w:val="left" w:pos="0"/>
        </w:tabs>
        <w:jc w:val="both"/>
        <w:rPr>
          <w:b/>
          <w:sz w:val="24"/>
          <w:szCs w:val="24"/>
        </w:rPr>
      </w:pPr>
      <w:r w:rsidRPr="00534705">
        <w:rPr>
          <w:sz w:val="24"/>
          <w:szCs w:val="24"/>
        </w:rPr>
        <w:t>Przedmiot postepowania:</w:t>
      </w:r>
      <w:r w:rsidRPr="00534705">
        <w:rPr>
          <w:b/>
          <w:sz w:val="24"/>
          <w:szCs w:val="24"/>
        </w:rPr>
        <w:t xml:space="preserve"> </w:t>
      </w:r>
      <w:r w:rsidR="00D64E25" w:rsidRPr="00534705">
        <w:rPr>
          <w:b/>
          <w:sz w:val="24"/>
          <w:szCs w:val="24"/>
        </w:rPr>
        <w:t>Prace programistyczne - KC-zp.272-158/23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5583"/>
        <w:gridCol w:w="1843"/>
      </w:tblGrid>
      <w:tr w:rsidR="0021402E" w14:paraId="15AC93CE" w14:textId="77777777" w:rsidTr="007B0A68">
        <w:trPr>
          <w:trHeight w:val="49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7B0A68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F38741D" w14:textId="77777777" w:rsidR="004144A1" w:rsidRDefault="004144A1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48A00A0E" w:rsidR="004144A1" w:rsidRDefault="004144A1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</w:t>
            </w:r>
          </w:p>
        </w:tc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D365" w14:textId="52F11845" w:rsidR="00D64E25" w:rsidRDefault="004144A1" w:rsidP="003B484B">
            <w:pPr>
              <w:tabs>
                <w:tab w:val="left" w:pos="0"/>
              </w:tabs>
              <w:jc w:val="both"/>
            </w:pPr>
            <w:r>
              <w:t>Osoba wyznaczona do realizacji zamówienia</w:t>
            </w:r>
            <w:r w:rsidR="00534705">
              <w:t xml:space="preserve"> posiada</w:t>
            </w:r>
            <w:r>
              <w:t xml:space="preserve"> :</w:t>
            </w:r>
          </w:p>
          <w:p w14:paraId="09E4B727" w14:textId="77777777" w:rsidR="00534705" w:rsidRPr="00534705" w:rsidRDefault="00534705" w:rsidP="00534705">
            <w:pPr>
              <w:numPr>
                <w:ilvl w:val="0"/>
                <w:numId w:val="1"/>
              </w:numPr>
              <w:tabs>
                <w:tab w:val="left" w:pos="0"/>
              </w:tabs>
              <w:ind w:left="274" w:hanging="141"/>
              <w:jc w:val="both"/>
              <w:rPr>
                <w:rFonts w:ascii="Calibri" w:eastAsia="Calibri" w:hAnsi="Calibri" w:cs="Calibri"/>
                <w:lang w:eastAsia="en-US"/>
              </w:rPr>
            </w:pPr>
            <w:r w:rsidRPr="00534705">
              <w:rPr>
                <w:rFonts w:ascii="Calibri" w:eastAsia="Calibri" w:hAnsi="Calibri" w:cs="Calibri"/>
                <w:lang w:eastAsia="en-US"/>
              </w:rPr>
              <w:t xml:space="preserve">minimum 3-letnie doświadczenie w pracach zespołu tworzącego aplikacje chmurowe oraz wykonała min. 1 aplikację tematycznie związaną z deformacjami terenu i systemami informacji przestrzennej, </w:t>
            </w:r>
          </w:p>
          <w:p w14:paraId="140C2104" w14:textId="45ADE7B6" w:rsidR="004144A1" w:rsidRDefault="004144A1" w:rsidP="004144A1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</w:p>
          <w:p w14:paraId="11EB5179" w14:textId="77777777" w:rsidR="00534705" w:rsidRDefault="00534705" w:rsidP="004144A1">
            <w:pPr>
              <w:tabs>
                <w:tab w:val="left" w:pos="0"/>
              </w:tabs>
              <w:jc w:val="both"/>
            </w:pPr>
          </w:p>
          <w:p w14:paraId="305B535F" w14:textId="6F470081" w:rsidR="004144A1" w:rsidRDefault="004144A1" w:rsidP="004144A1">
            <w:pPr>
              <w:tabs>
                <w:tab w:val="left" w:pos="0"/>
              </w:tabs>
              <w:jc w:val="both"/>
            </w:pPr>
            <w:r>
              <w:t xml:space="preserve">Nazwa aplikacji - ……………….……………………….. </w:t>
            </w:r>
          </w:p>
          <w:p w14:paraId="348A662E" w14:textId="49B16B4B" w:rsidR="004144A1" w:rsidRDefault="004144A1" w:rsidP="004144A1">
            <w:pPr>
              <w:spacing w:after="160" w:line="256" w:lineRule="auto"/>
              <w:ind w:left="604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</w:p>
          <w:p w14:paraId="7DB06FD5" w14:textId="77777777" w:rsidR="00534705" w:rsidRPr="00534705" w:rsidRDefault="004144A1" w:rsidP="00534705">
            <w:pPr>
              <w:numPr>
                <w:ilvl w:val="0"/>
                <w:numId w:val="1"/>
              </w:numPr>
              <w:spacing w:after="160" w:line="256" w:lineRule="auto"/>
              <w:ind w:left="274" w:hanging="141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 xml:space="preserve"> </w:t>
            </w:r>
            <w:r w:rsidR="00534705" w:rsidRPr="00534705">
              <w:rPr>
                <w:rFonts w:ascii="Calibri" w:eastAsia="Calibri" w:hAnsi="Calibri" w:cs="Calibri"/>
                <w:lang w:eastAsia="en-US"/>
              </w:rPr>
              <w:t xml:space="preserve">minimum trzyletnie doświadczenie przy przetwarzaniu wsadowym danych przestrzennych, która brała udział w tworzeniu minimum dwóch aplikacji związanych z przetwarzaniem wsadowym dużych zbiorów chmur punktów, </w:t>
            </w:r>
          </w:p>
          <w:p w14:paraId="7766498D" w14:textId="01F87AC4" w:rsidR="00D64E25" w:rsidRDefault="00D64E25" w:rsidP="003B484B">
            <w:pPr>
              <w:tabs>
                <w:tab w:val="left" w:pos="0"/>
              </w:tabs>
              <w:jc w:val="both"/>
            </w:pPr>
          </w:p>
          <w:p w14:paraId="1675B5FD" w14:textId="0D054716" w:rsidR="00D64E25" w:rsidRDefault="00D64E25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lang w:val="en-US"/>
              </w:rPr>
              <w:t xml:space="preserve"> </w:t>
            </w:r>
          </w:p>
          <w:p w14:paraId="321BBC1D" w14:textId="2AAFA601" w:rsidR="00D64E25" w:rsidRDefault="004144A1" w:rsidP="003B484B">
            <w:pPr>
              <w:tabs>
                <w:tab w:val="left" w:pos="0"/>
              </w:tabs>
              <w:jc w:val="both"/>
            </w:pPr>
            <w:proofErr w:type="spellStart"/>
            <w:r>
              <w:rPr>
                <w:lang w:val="en-US"/>
              </w:rPr>
              <w:t>Nazwa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aplikacji</w:t>
            </w:r>
            <w:proofErr w:type="spellEnd"/>
            <w:r w:rsidR="00D64E25">
              <w:rPr>
                <w:lang w:val="en-US"/>
              </w:rPr>
              <w:t xml:space="preserve"> - </w:t>
            </w:r>
            <w:r w:rsidR="00D64E25">
              <w:t>……………………</w:t>
            </w:r>
          </w:p>
          <w:p w14:paraId="076BB76A" w14:textId="77777777" w:rsidR="0021402E" w:rsidRPr="006B2847" w:rsidRDefault="0021402E" w:rsidP="00D64E25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F7B42" w14:paraId="4008C026" w14:textId="77777777" w:rsidTr="007B0A68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0515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A8F97F8" w14:textId="6FCA31CC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81D5" w14:textId="77777777" w:rsidR="00534705" w:rsidRDefault="00534705" w:rsidP="00534705">
            <w:pPr>
              <w:tabs>
                <w:tab w:val="left" w:pos="0"/>
              </w:tabs>
              <w:jc w:val="both"/>
            </w:pPr>
            <w:r>
              <w:t>Osoba wyznaczona do realizacji zamówienia posiada :</w:t>
            </w:r>
          </w:p>
          <w:p w14:paraId="658EAD88" w14:textId="77777777" w:rsidR="00534705" w:rsidRPr="00534705" w:rsidRDefault="00534705" w:rsidP="00534705">
            <w:pPr>
              <w:numPr>
                <w:ilvl w:val="0"/>
                <w:numId w:val="1"/>
              </w:numPr>
              <w:tabs>
                <w:tab w:val="left" w:pos="0"/>
              </w:tabs>
              <w:ind w:left="274" w:hanging="141"/>
              <w:jc w:val="both"/>
              <w:rPr>
                <w:rFonts w:ascii="Calibri" w:eastAsia="Calibri" w:hAnsi="Calibri" w:cs="Calibri"/>
                <w:lang w:eastAsia="en-US"/>
              </w:rPr>
            </w:pPr>
            <w:r w:rsidRPr="00534705">
              <w:rPr>
                <w:rFonts w:ascii="Calibri" w:eastAsia="Calibri" w:hAnsi="Calibri" w:cs="Calibri"/>
                <w:lang w:eastAsia="en-US"/>
              </w:rPr>
              <w:t xml:space="preserve">minimum 3-letnie doświadczenie w pracach zespołu tworzącego aplikacje chmurowe oraz wykonała min. 1 aplikację tematycznie związaną z deformacjami terenu i systemami informacji przestrzennej, </w:t>
            </w:r>
          </w:p>
          <w:p w14:paraId="2DA41C7D" w14:textId="77777777" w:rsidR="00534705" w:rsidRDefault="00534705" w:rsidP="00534705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</w:p>
          <w:p w14:paraId="0BE5B856" w14:textId="77777777" w:rsidR="00534705" w:rsidRDefault="00534705" w:rsidP="00534705">
            <w:pPr>
              <w:tabs>
                <w:tab w:val="left" w:pos="0"/>
              </w:tabs>
              <w:jc w:val="both"/>
            </w:pPr>
          </w:p>
          <w:p w14:paraId="06DD7551" w14:textId="77777777" w:rsidR="00534705" w:rsidRDefault="00534705" w:rsidP="00534705">
            <w:pPr>
              <w:tabs>
                <w:tab w:val="left" w:pos="0"/>
              </w:tabs>
              <w:jc w:val="both"/>
            </w:pPr>
            <w:r>
              <w:t xml:space="preserve">Nazwa aplikacji - ……………….……………………….. </w:t>
            </w:r>
          </w:p>
          <w:p w14:paraId="78EA4F22" w14:textId="77777777" w:rsidR="00534705" w:rsidRDefault="00534705" w:rsidP="00534705">
            <w:pPr>
              <w:spacing w:after="160" w:line="256" w:lineRule="auto"/>
              <w:ind w:left="604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</w:p>
          <w:p w14:paraId="4FEAB9B8" w14:textId="77777777" w:rsidR="00534705" w:rsidRPr="00534705" w:rsidRDefault="00534705" w:rsidP="00534705">
            <w:pPr>
              <w:numPr>
                <w:ilvl w:val="0"/>
                <w:numId w:val="1"/>
              </w:numPr>
              <w:spacing w:after="160" w:line="256" w:lineRule="auto"/>
              <w:ind w:left="274" w:hanging="141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>
              <w:rPr>
                <w:rFonts w:ascii="Calibri" w:eastAsia="Calibri" w:hAnsi="Calibri" w:cs="Calibri"/>
                <w:lang w:eastAsia="en-US"/>
              </w:rPr>
              <w:t xml:space="preserve"> </w:t>
            </w:r>
            <w:r w:rsidRPr="00534705">
              <w:rPr>
                <w:rFonts w:ascii="Calibri" w:eastAsia="Calibri" w:hAnsi="Calibri" w:cs="Calibri"/>
                <w:lang w:eastAsia="en-US"/>
              </w:rPr>
              <w:t xml:space="preserve">minimum trzyletnie doświadczenie przy przetwarzaniu wsadowym danych przestrzennych, która brała udział w tworzeniu minimum dwóch aplikacji związanych z przetwarzaniem wsadowym dużych zbiorów chmur punktów, </w:t>
            </w:r>
          </w:p>
          <w:p w14:paraId="7AE3B71C" w14:textId="77777777" w:rsidR="00534705" w:rsidRDefault="00534705" w:rsidP="00534705">
            <w:pPr>
              <w:tabs>
                <w:tab w:val="left" w:pos="0"/>
              </w:tabs>
              <w:jc w:val="both"/>
            </w:pPr>
          </w:p>
          <w:p w14:paraId="0CF4A343" w14:textId="77777777" w:rsidR="00534705" w:rsidRDefault="00534705" w:rsidP="00534705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lang w:val="en-US"/>
              </w:rPr>
              <w:t xml:space="preserve"> </w:t>
            </w:r>
          </w:p>
          <w:p w14:paraId="2027FF02" w14:textId="77777777" w:rsidR="00534705" w:rsidRDefault="00534705" w:rsidP="00534705">
            <w:pPr>
              <w:tabs>
                <w:tab w:val="left" w:pos="0"/>
              </w:tabs>
              <w:jc w:val="both"/>
            </w:pPr>
            <w:proofErr w:type="spellStart"/>
            <w:r>
              <w:rPr>
                <w:lang w:val="en-US"/>
              </w:rPr>
              <w:t>Nazwa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aplikacji</w:t>
            </w:r>
            <w:proofErr w:type="spellEnd"/>
            <w:r>
              <w:rPr>
                <w:lang w:val="en-US"/>
              </w:rPr>
              <w:t xml:space="preserve"> - </w:t>
            </w:r>
            <w:r>
              <w:t>……………………</w:t>
            </w:r>
          </w:p>
          <w:p w14:paraId="51C5F470" w14:textId="77777777" w:rsidR="001F7B42" w:rsidRPr="008C7805" w:rsidRDefault="001F7B42" w:rsidP="00EB4C80">
            <w:pPr>
              <w:tabs>
                <w:tab w:val="left" w:pos="0"/>
              </w:tabs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4361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  <w:bookmarkStart w:id="0" w:name="_GoBack"/>
      <w:bookmarkEnd w:id="0"/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E52F7" w14:textId="77777777" w:rsidR="00A97A32" w:rsidRDefault="00A97A32">
      <w:r>
        <w:separator/>
      </w:r>
    </w:p>
  </w:endnote>
  <w:endnote w:type="continuationSeparator" w:id="0">
    <w:p w14:paraId="0E2C535E" w14:textId="77777777" w:rsidR="00A97A32" w:rsidRDefault="00A9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68C8A" w14:textId="77777777" w:rsidR="00A97A32" w:rsidRDefault="00A97A32">
      <w:r>
        <w:separator/>
      </w:r>
    </w:p>
  </w:footnote>
  <w:footnote w:type="continuationSeparator" w:id="0">
    <w:p w14:paraId="1E14B069" w14:textId="77777777" w:rsidR="00A97A32" w:rsidRDefault="00A97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5CB88C4A" w:rsidR="00C303B2" w:rsidRPr="00A844AF" w:rsidRDefault="00BC58AD" w:rsidP="00A844AF">
    <w:pPr>
      <w:pStyle w:val="Nagwek"/>
    </w:pPr>
    <w:r>
      <w:t xml:space="preserve">                        </w:t>
    </w:r>
    <w:r w:rsidR="007B0A68">
      <w:rPr>
        <w:noProof/>
      </w:rPr>
      <w:drawing>
        <wp:inline distT="0" distB="0" distL="0" distR="0" wp14:anchorId="2EEADF01" wp14:editId="42D7CBA5">
          <wp:extent cx="5610225" cy="619125"/>
          <wp:effectExtent l="0" t="0" r="9525" b="9525"/>
          <wp:docPr id="3" name="Obraz 3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9760A"/>
    <w:multiLevelType w:val="hybridMultilevel"/>
    <w:tmpl w:val="F530C060"/>
    <w:lvl w:ilvl="0" w:tplc="36860BC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179FE"/>
    <w:rsid w:val="001358C3"/>
    <w:rsid w:val="00185757"/>
    <w:rsid w:val="001A23F1"/>
    <w:rsid w:val="001D0F1F"/>
    <w:rsid w:val="001F7B42"/>
    <w:rsid w:val="0021402E"/>
    <w:rsid w:val="002328A0"/>
    <w:rsid w:val="00263CEB"/>
    <w:rsid w:val="0028660D"/>
    <w:rsid w:val="002939C4"/>
    <w:rsid w:val="002A7F51"/>
    <w:rsid w:val="002F6C4A"/>
    <w:rsid w:val="00372BE3"/>
    <w:rsid w:val="003B441C"/>
    <w:rsid w:val="003B484B"/>
    <w:rsid w:val="003D1FF9"/>
    <w:rsid w:val="003F672B"/>
    <w:rsid w:val="00400453"/>
    <w:rsid w:val="0041308E"/>
    <w:rsid w:val="004144A1"/>
    <w:rsid w:val="00432D2C"/>
    <w:rsid w:val="004453E4"/>
    <w:rsid w:val="00482A0B"/>
    <w:rsid w:val="00517D50"/>
    <w:rsid w:val="00527F15"/>
    <w:rsid w:val="00534705"/>
    <w:rsid w:val="0056690C"/>
    <w:rsid w:val="005777E1"/>
    <w:rsid w:val="005D357A"/>
    <w:rsid w:val="005F6749"/>
    <w:rsid w:val="006828A2"/>
    <w:rsid w:val="006C3F19"/>
    <w:rsid w:val="00786C56"/>
    <w:rsid w:val="007B0A68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A97A32"/>
    <w:rsid w:val="00AA6A5E"/>
    <w:rsid w:val="00B33027"/>
    <w:rsid w:val="00B35415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F6409"/>
    <w:rsid w:val="00D64E25"/>
    <w:rsid w:val="00D67C47"/>
    <w:rsid w:val="00D93916"/>
    <w:rsid w:val="00DF1927"/>
    <w:rsid w:val="00E35DB9"/>
    <w:rsid w:val="00E43F3E"/>
    <w:rsid w:val="00E74DEC"/>
    <w:rsid w:val="00E97FEE"/>
    <w:rsid w:val="00EB4C80"/>
    <w:rsid w:val="00EF24E1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D64E2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1</Pages>
  <Words>269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14</cp:revision>
  <cp:lastPrinted>2022-04-05T12:25:00Z</cp:lastPrinted>
  <dcterms:created xsi:type="dcterms:W3CDTF">2022-04-05T11:53:00Z</dcterms:created>
  <dcterms:modified xsi:type="dcterms:W3CDTF">2023-03-31T11:19:00Z</dcterms:modified>
</cp:coreProperties>
</file>