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AAFC4" w14:textId="77777777" w:rsidR="00F90D79" w:rsidRDefault="00F90D79" w:rsidP="00F90D79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14:paraId="25F5D962" w14:textId="77777777" w:rsidR="00F90D79" w:rsidRDefault="00F90D79" w:rsidP="00F90D7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3A13CA5" w14:textId="7A6440D4" w:rsidR="00F90D79" w:rsidRDefault="00F90D79" w:rsidP="00F90D7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FORMULARZ </w:t>
      </w:r>
      <w:r w:rsidR="009F4AAB">
        <w:rPr>
          <w:b/>
          <w:sz w:val="30"/>
          <w:szCs w:val="30"/>
        </w:rPr>
        <w:t>OFERTY</w:t>
      </w:r>
    </w:p>
    <w:p w14:paraId="3BA0810D" w14:textId="77777777" w:rsidR="00F90D79" w:rsidRDefault="00F90D79" w:rsidP="00F90D7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200108B" w14:textId="77777777" w:rsidR="00B61EF3" w:rsidRDefault="00B61EF3" w:rsidP="00B61EF3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WYKONAWCY:……………………………………………………………………..</w:t>
      </w:r>
    </w:p>
    <w:p w14:paraId="37879E8E" w14:textId="05D72C21" w:rsidR="00B61EF3" w:rsidRDefault="00B61EF3" w:rsidP="00B61EF3">
      <w:pPr>
        <w:tabs>
          <w:tab w:val="right" w:pos="9000"/>
        </w:tabs>
      </w:pPr>
      <w: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AC4AC7B" w14:textId="77777777" w:rsidR="00B61EF3" w:rsidRDefault="00B61EF3" w:rsidP="00B61EF3">
      <w:pPr>
        <w:tabs>
          <w:tab w:val="right" w:pos="9000"/>
        </w:tabs>
      </w:pPr>
    </w:p>
    <w:p w14:paraId="68DA834D" w14:textId="77777777" w:rsidR="00B61EF3" w:rsidRDefault="00B61EF3" w:rsidP="00B61EF3">
      <w:pPr>
        <w:tabs>
          <w:tab w:val="right" w:pos="9000"/>
        </w:tabs>
        <w:spacing w:line="360" w:lineRule="auto"/>
      </w:pPr>
      <w:r>
        <w:t>ADRES:…………………………………………………</w:t>
      </w:r>
      <w:bookmarkStart w:id="0" w:name="_GoBack"/>
      <w:bookmarkEnd w:id="0"/>
      <w:r>
        <w:t>………………………………………</w:t>
      </w:r>
    </w:p>
    <w:p w14:paraId="21EC1962" w14:textId="77777777" w:rsidR="00B61EF3" w:rsidRDefault="00B61EF3" w:rsidP="00B61EF3">
      <w:pPr>
        <w:tabs>
          <w:tab w:val="right" w:pos="9000"/>
        </w:tabs>
        <w:spacing w:line="360" w:lineRule="auto"/>
      </w:pPr>
      <w:r>
        <w:t>WOJEWÓDZTWO …………………………….....</w:t>
      </w:r>
    </w:p>
    <w:p w14:paraId="79969A77" w14:textId="77777777" w:rsidR="00B61EF3" w:rsidRDefault="00B61EF3" w:rsidP="00B61EF3">
      <w:pPr>
        <w:tabs>
          <w:tab w:val="right" w:pos="9000"/>
        </w:tabs>
        <w:spacing w:line="360" w:lineRule="auto"/>
      </w:pPr>
      <w:r>
        <w:t>TEL.……………………………………………………………………………………………..</w:t>
      </w:r>
    </w:p>
    <w:p w14:paraId="21B0CD94" w14:textId="77777777" w:rsidR="00B61EF3" w:rsidRDefault="00B61EF3" w:rsidP="00B61EF3">
      <w:pPr>
        <w:tabs>
          <w:tab w:val="right" w:pos="9000"/>
        </w:tabs>
        <w:spacing w:line="360" w:lineRule="auto"/>
      </w:pPr>
      <w:r>
        <w:t>FAX …………………………………………………………………………………………….</w:t>
      </w:r>
    </w:p>
    <w:p w14:paraId="16CB7478" w14:textId="77777777" w:rsidR="00B61EF3" w:rsidRDefault="00B61EF3" w:rsidP="00B61EF3">
      <w:pPr>
        <w:tabs>
          <w:tab w:val="right" w:pos="9000"/>
        </w:tabs>
        <w:spacing w:line="360" w:lineRule="auto"/>
      </w:pPr>
      <w:r>
        <w:t>E-MAIL………………………………………………………………………………………….</w:t>
      </w:r>
    </w:p>
    <w:p w14:paraId="163FE0EF" w14:textId="77777777" w:rsidR="00B61EF3" w:rsidRDefault="00B61EF3" w:rsidP="00B61EF3">
      <w:pPr>
        <w:tabs>
          <w:tab w:val="right" w:pos="9000"/>
        </w:tabs>
        <w:spacing w:line="360" w:lineRule="auto"/>
      </w:pPr>
      <w:r>
        <w:t>NIP…………………………………. REGON:………………………………………………...</w:t>
      </w:r>
    </w:p>
    <w:p w14:paraId="37B31CD2" w14:textId="2BA4F34A" w:rsidR="00F90D79" w:rsidRPr="00AC7E90" w:rsidRDefault="00B61EF3" w:rsidP="00B61EF3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……………………………………………………………………………</w:t>
      </w:r>
    </w:p>
    <w:p w14:paraId="6D657955" w14:textId="77777777" w:rsidR="00F90D79" w:rsidRPr="00AC7E90" w:rsidRDefault="00F90D79" w:rsidP="00F90D79">
      <w:pPr>
        <w:spacing w:line="360" w:lineRule="auto"/>
      </w:pPr>
      <w:r w:rsidRPr="00AC7E90">
        <w:t>Do: Nazwa i siedziba Zamawiającego:</w:t>
      </w:r>
    </w:p>
    <w:p w14:paraId="68EC91EF" w14:textId="77777777" w:rsidR="00F90D79" w:rsidRPr="00AC7E90" w:rsidRDefault="00F90D79" w:rsidP="00F90D79">
      <w:pPr>
        <w:ind w:right="-110"/>
        <w:rPr>
          <w:b/>
        </w:rPr>
      </w:pPr>
      <w:r w:rsidRPr="00AC7E90">
        <w:rPr>
          <w:b/>
        </w:rPr>
        <w:t>Akademia Górniczo - Hutnicza</w:t>
      </w:r>
    </w:p>
    <w:p w14:paraId="56A778EE" w14:textId="77777777" w:rsidR="00F90D79" w:rsidRPr="00AC7E90" w:rsidRDefault="00F90D79" w:rsidP="00F90D79">
      <w:pPr>
        <w:ind w:right="-110"/>
        <w:rPr>
          <w:b/>
        </w:rPr>
      </w:pPr>
      <w:r w:rsidRPr="00AC7E90">
        <w:rPr>
          <w:b/>
        </w:rPr>
        <w:t>im. Stanisława Staszica w Krakowie</w:t>
      </w:r>
    </w:p>
    <w:p w14:paraId="71D72D02" w14:textId="77777777" w:rsidR="00F90D79" w:rsidRPr="00AC7E90" w:rsidRDefault="00F90D79" w:rsidP="00F90D79">
      <w:pPr>
        <w:ind w:right="-110"/>
        <w:rPr>
          <w:b/>
        </w:rPr>
      </w:pPr>
      <w:r w:rsidRPr="00AC7E90">
        <w:rPr>
          <w:b/>
        </w:rPr>
        <w:t xml:space="preserve">Dział Zamówień Publicznych  </w:t>
      </w:r>
    </w:p>
    <w:p w14:paraId="66E68ACE" w14:textId="77777777" w:rsidR="00F90D79" w:rsidRPr="00AC7E90" w:rsidRDefault="00F90D79" w:rsidP="00F90D79">
      <w:pPr>
        <w:ind w:right="-110"/>
        <w:rPr>
          <w:b/>
        </w:rPr>
      </w:pPr>
      <w:r w:rsidRPr="00AC7E90">
        <w:rPr>
          <w:b/>
        </w:rPr>
        <w:t xml:space="preserve">Al. Mickiewicza 30 </w:t>
      </w:r>
    </w:p>
    <w:p w14:paraId="3567DC06" w14:textId="77777777" w:rsidR="00F90D79" w:rsidRPr="00AC7E90" w:rsidRDefault="00F90D79" w:rsidP="00F90D79">
      <w:pPr>
        <w:rPr>
          <w:b/>
        </w:rPr>
      </w:pPr>
      <w:r w:rsidRPr="00AC7E90">
        <w:rPr>
          <w:b/>
        </w:rPr>
        <w:t xml:space="preserve">30-059 Kraków,  </w:t>
      </w:r>
    </w:p>
    <w:p w14:paraId="6C70AE30" w14:textId="73475479" w:rsidR="00F90D79" w:rsidRDefault="00F90D79" w:rsidP="00597474">
      <w:pPr>
        <w:widowControl w:val="0"/>
        <w:ind w:right="1"/>
        <w:jc w:val="both"/>
      </w:pPr>
      <w:r w:rsidRPr="00AC7E90">
        <w:t xml:space="preserve">Przystępując do postępowania o udzielenie zamówienia publicznego, którego przedmiotem </w:t>
      </w:r>
      <w:r w:rsidR="00597474">
        <w:t xml:space="preserve">jest </w:t>
      </w:r>
      <w:r w:rsidR="00D076B3" w:rsidRPr="00D076B3">
        <w:rPr>
          <w:b/>
        </w:rPr>
        <w:t>Prace programistyczne - KC-zp.272-158/23</w:t>
      </w:r>
      <w:r w:rsidRPr="00AC7E90">
        <w:rPr>
          <w:b/>
        </w:rPr>
        <w:t xml:space="preserve">, </w:t>
      </w:r>
      <w:r w:rsidRPr="00AC7E90">
        <w:t xml:space="preserve">oferuję realizację przedmiotu zamówienia, </w:t>
      </w:r>
      <w:r>
        <w:t>zgodnie z zasadami określonymi w zaproszeniu.</w:t>
      </w:r>
    </w:p>
    <w:p w14:paraId="39D769BD" w14:textId="77777777" w:rsidR="00F90D79" w:rsidRPr="00AC7E90" w:rsidRDefault="00F90D79" w:rsidP="00F90D79">
      <w:pPr>
        <w:widowControl w:val="0"/>
        <w:ind w:right="1"/>
        <w:jc w:val="both"/>
        <w:rPr>
          <w:b/>
        </w:rPr>
      </w:pPr>
    </w:p>
    <w:p w14:paraId="27259160" w14:textId="40428845" w:rsidR="00F90D79" w:rsidRPr="00AC7E90" w:rsidRDefault="00F90D79" w:rsidP="00F90D79">
      <w:pPr>
        <w:widowControl w:val="0"/>
        <w:spacing w:line="264" w:lineRule="auto"/>
        <w:ind w:right="1"/>
        <w:rPr>
          <w:b/>
        </w:rPr>
      </w:pPr>
      <w:r w:rsidRPr="00AC7E90">
        <w:rPr>
          <w:b/>
        </w:rPr>
        <w:t xml:space="preserve">Cena brutto </w:t>
      </w:r>
      <w:r w:rsidR="00D076B3">
        <w:rPr>
          <w:b/>
        </w:rPr>
        <w:t>za całość usługi</w:t>
      </w:r>
      <w:r w:rsidRPr="00AC7E90">
        <w:rPr>
          <w:b/>
        </w:rPr>
        <w:t>: .........................................................................PLN</w:t>
      </w:r>
    </w:p>
    <w:p w14:paraId="6746C61F" w14:textId="77777777" w:rsidR="00F90D79" w:rsidRPr="00AC7E90" w:rsidRDefault="00F90D79" w:rsidP="00F90D79">
      <w:pPr>
        <w:widowControl w:val="0"/>
        <w:spacing w:line="264" w:lineRule="auto"/>
        <w:ind w:right="1"/>
        <w:jc w:val="both"/>
      </w:pPr>
      <w:r w:rsidRPr="00AC7E90">
        <w:t>Słownie brutto :.......................................................................................................................</w:t>
      </w:r>
    </w:p>
    <w:p w14:paraId="212B8096" w14:textId="77777777" w:rsidR="00F90D79" w:rsidRPr="00AC7E90" w:rsidRDefault="00F90D79" w:rsidP="00F90D79">
      <w:pPr>
        <w:pStyle w:val="Tekstpodstawowy"/>
        <w:spacing w:before="120"/>
      </w:pPr>
      <w:r w:rsidRPr="00AC7E90">
        <w:t>Powyższa cena zawiera podatek VAT w wysokości .......... % tj.…………………….PLN</w:t>
      </w:r>
    </w:p>
    <w:p w14:paraId="02832F60" w14:textId="77777777" w:rsidR="00BE2E09" w:rsidRDefault="00F90D79" w:rsidP="00F90D79">
      <w:pPr>
        <w:widowControl w:val="0"/>
        <w:spacing w:before="120" w:line="360" w:lineRule="auto"/>
        <w:ind w:right="1"/>
        <w:jc w:val="both"/>
        <w:rPr>
          <w:b/>
        </w:rPr>
      </w:pPr>
      <w:r w:rsidRPr="00AC7E90">
        <w:rPr>
          <w:b/>
        </w:rPr>
        <w:t xml:space="preserve">Termin realizacji umowy: </w:t>
      </w:r>
    </w:p>
    <w:p w14:paraId="403701C0" w14:textId="05344C69" w:rsidR="00F90D79" w:rsidRDefault="00BE2E09" w:rsidP="00F90D79">
      <w:pPr>
        <w:widowControl w:val="0"/>
        <w:spacing w:before="120" w:line="360" w:lineRule="auto"/>
        <w:ind w:right="1"/>
        <w:jc w:val="both"/>
      </w:pPr>
      <w:r>
        <w:t xml:space="preserve">- gotowość pierwszej wersji umożliwiającej testy: </w:t>
      </w:r>
      <w:r w:rsidR="00877333">
        <w:t>do 30 dni od daty podpisania umowy</w:t>
      </w:r>
      <w:r>
        <w:t>.</w:t>
      </w:r>
    </w:p>
    <w:p w14:paraId="39CD3C0C" w14:textId="25EADAE7" w:rsidR="00BE2E09" w:rsidRPr="00BE2E09" w:rsidRDefault="00BE2E09" w:rsidP="00F90D79">
      <w:pPr>
        <w:widowControl w:val="0"/>
        <w:spacing w:before="120" w:line="360" w:lineRule="auto"/>
        <w:ind w:right="1"/>
        <w:jc w:val="both"/>
      </w:pPr>
      <w:r>
        <w:t>- o</w:t>
      </w:r>
      <w:r w:rsidRPr="00BE2E09">
        <w:t>stateczna gotowość interfejsu oraz aplikacji do 30</w:t>
      </w:r>
      <w:r>
        <w:t>.</w:t>
      </w:r>
      <w:r w:rsidRPr="00BE2E09">
        <w:t>09</w:t>
      </w:r>
      <w:r>
        <w:t>.</w:t>
      </w:r>
      <w:r w:rsidRPr="00BE2E09">
        <w:t>2023r.</w:t>
      </w:r>
    </w:p>
    <w:p w14:paraId="194AF7F2" w14:textId="77777777" w:rsidR="00F90D79" w:rsidRPr="00AC7E90" w:rsidRDefault="00F90D79" w:rsidP="00F90D79">
      <w:pPr>
        <w:tabs>
          <w:tab w:val="left" w:pos="426"/>
        </w:tabs>
        <w:jc w:val="both"/>
        <w:rPr>
          <w:b/>
        </w:rPr>
      </w:pPr>
    </w:p>
    <w:p w14:paraId="0C0D68AD" w14:textId="650F2A91" w:rsidR="00E7069C" w:rsidRDefault="00E7069C" w:rsidP="00E7069C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E0E91A" w14:textId="7C5B378C" w:rsidR="002342F6" w:rsidRDefault="002342F6" w:rsidP="00E7069C">
      <w:pPr>
        <w:tabs>
          <w:tab w:val="left" w:pos="426"/>
        </w:tabs>
        <w:jc w:val="both"/>
        <w:rPr>
          <w:sz w:val="20"/>
          <w:szCs w:val="20"/>
        </w:rPr>
      </w:pPr>
    </w:p>
    <w:p w14:paraId="25B89450" w14:textId="2A9849CF" w:rsidR="00D076B3" w:rsidRDefault="00D076B3" w:rsidP="00095424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  <w:r w:rsidRPr="00D076B3">
        <w:rPr>
          <w:b/>
          <w:sz w:val="22"/>
          <w:szCs w:val="22"/>
          <w:u w:val="single"/>
        </w:rPr>
        <w:lastRenderedPageBreak/>
        <w:t xml:space="preserve">Opieka informatyczna (suport) polegająca na reakcji do 48 godzin na </w:t>
      </w:r>
      <w:proofErr w:type="spellStart"/>
      <w:r w:rsidR="00CC0C06" w:rsidRPr="00CC0C06">
        <w:rPr>
          <w:b/>
          <w:sz w:val="22"/>
          <w:szCs w:val="22"/>
          <w:u w:val="single"/>
        </w:rPr>
        <w:t>na</w:t>
      </w:r>
      <w:proofErr w:type="spellEnd"/>
      <w:r w:rsidR="00CC0C06" w:rsidRPr="00CC0C06">
        <w:rPr>
          <w:b/>
          <w:sz w:val="22"/>
          <w:szCs w:val="22"/>
          <w:u w:val="single"/>
        </w:rPr>
        <w:t xml:space="preserve"> ewentualne awarie oprogramowania, wynikające z koniecznych aktualizacji</w:t>
      </w:r>
      <w:r w:rsidR="00CC0C06">
        <w:rPr>
          <w:b/>
          <w:sz w:val="22"/>
          <w:szCs w:val="22"/>
          <w:u w:val="single"/>
        </w:rPr>
        <w:t xml:space="preserve"> </w:t>
      </w:r>
      <w:r w:rsidRPr="00D076B3">
        <w:rPr>
          <w:b/>
          <w:sz w:val="22"/>
          <w:szCs w:val="22"/>
          <w:u w:val="single"/>
        </w:rPr>
        <w:t xml:space="preserve">- ……… lat (należy wpisać) </w:t>
      </w:r>
      <w:r>
        <w:rPr>
          <w:b/>
          <w:sz w:val="22"/>
          <w:szCs w:val="22"/>
          <w:highlight w:val="yellow"/>
          <w:u w:val="single"/>
        </w:rPr>
        <w:t>/ kryterium oceny ofert/</w:t>
      </w:r>
    </w:p>
    <w:p w14:paraId="6E410E98" w14:textId="77777777" w:rsidR="00D076B3" w:rsidRDefault="00D076B3" w:rsidP="00095424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</w:p>
    <w:p w14:paraId="1EDED146" w14:textId="77777777" w:rsidR="002342F6" w:rsidRDefault="002342F6" w:rsidP="00E7069C">
      <w:pPr>
        <w:jc w:val="right"/>
        <w:rPr>
          <w:sz w:val="22"/>
          <w:szCs w:val="22"/>
        </w:rPr>
      </w:pPr>
    </w:p>
    <w:p w14:paraId="5BC9866A" w14:textId="77777777" w:rsidR="00E7069C" w:rsidRPr="00C81224" w:rsidRDefault="00E7069C" w:rsidP="00E7069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60DB4A41" w14:textId="77777777" w:rsidR="009C34F3" w:rsidRPr="00A46C11" w:rsidRDefault="009C34F3" w:rsidP="009C34F3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A46C11">
        <w:rPr>
          <w:color w:val="000000"/>
          <w:sz w:val="20"/>
          <w:szCs w:val="20"/>
          <w:lang w:eastAsia="ar-SA"/>
        </w:rPr>
        <w:t xml:space="preserve">Jesteśmy </w:t>
      </w:r>
      <w:r w:rsidRPr="00A46C11">
        <w:rPr>
          <w:sz w:val="20"/>
          <w:szCs w:val="20"/>
          <w:lang w:eastAsia="ar-SA"/>
        </w:rPr>
        <w:t>związani niniejszą ofertą przez okres wskazany w SWZ, licząc od dnia upływu terminu składania ofert, wskazanego w dokumentach zamówienia.</w:t>
      </w:r>
    </w:p>
    <w:p w14:paraId="57BC9C5E" w14:textId="77777777" w:rsidR="009C34F3" w:rsidRPr="00A46C11" w:rsidRDefault="009C34F3" w:rsidP="009C34F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A46C11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A46C11">
        <w:rPr>
          <w:sz w:val="20"/>
          <w:szCs w:val="20"/>
        </w:rPr>
        <w:t xml:space="preserve"> i nie wnosimy</w:t>
      </w:r>
      <w:r w:rsidRPr="00A46C11">
        <w:rPr>
          <w:color w:val="000000"/>
          <w:sz w:val="20"/>
          <w:szCs w:val="20"/>
        </w:rPr>
        <w:t xml:space="preserve"> do nich żadnych </w:t>
      </w:r>
      <w:r w:rsidRPr="00A46C11">
        <w:rPr>
          <w:sz w:val="20"/>
          <w:szCs w:val="20"/>
        </w:rPr>
        <w:t>zastrzeżeń.</w:t>
      </w:r>
    </w:p>
    <w:p w14:paraId="0D527638" w14:textId="77777777" w:rsidR="00E7069C" w:rsidRPr="00C81224" w:rsidRDefault="00E7069C" w:rsidP="00E7069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2F8E0B07" w14:textId="77777777" w:rsidR="00E7069C" w:rsidRPr="00C81224" w:rsidRDefault="00E7069C" w:rsidP="00E7069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49C65C" w14:textId="77777777" w:rsidR="00E7069C" w:rsidRPr="00C81224" w:rsidRDefault="00E7069C" w:rsidP="00E7069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4BA7D0" w14:textId="77777777" w:rsidR="00E7069C" w:rsidRPr="00C81224" w:rsidRDefault="00E7069C" w:rsidP="00E7069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7069C" w:rsidRPr="00C81224" w14:paraId="14C54EE0" w14:textId="77777777" w:rsidTr="00C15E5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1C216" w14:textId="77777777" w:rsidR="00E7069C" w:rsidRPr="00C81224" w:rsidRDefault="00E7069C" w:rsidP="00C15E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F9292" w14:textId="77777777" w:rsidR="00E7069C" w:rsidRPr="00C81224" w:rsidRDefault="00E7069C" w:rsidP="00C15E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1416B6F2" w14:textId="77777777" w:rsidR="00E7069C" w:rsidRPr="00C81224" w:rsidRDefault="00E7069C" w:rsidP="00C15E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51577" w14:textId="77777777" w:rsidR="00E7069C" w:rsidRPr="00C81224" w:rsidRDefault="00E7069C" w:rsidP="00C15E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E7069C" w:rsidRPr="00C81224" w14:paraId="49D7555C" w14:textId="77777777" w:rsidTr="00C15E5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F9647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516C3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6D8C9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E7069C" w:rsidRPr="00C81224" w14:paraId="408B35E3" w14:textId="77777777" w:rsidTr="00C15E5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2890E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0C7BC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B557C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79F1603" w14:textId="77777777" w:rsidR="00E7069C" w:rsidRPr="00C81224" w:rsidRDefault="00E7069C" w:rsidP="00E7069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6D1C550B" w14:textId="77777777" w:rsidR="00E7069C" w:rsidRPr="00C81224" w:rsidRDefault="00E7069C" w:rsidP="00E7069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72F76CAC" w14:textId="77777777" w:rsidR="00E7069C" w:rsidRPr="00C81224" w:rsidRDefault="00E7069C" w:rsidP="00E7069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1910EF0F" w14:textId="77777777" w:rsidR="00E7069C" w:rsidRPr="00C81224" w:rsidRDefault="00E7069C" w:rsidP="00E7069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9AFCD91" w14:textId="77777777" w:rsidR="00E7069C" w:rsidRPr="00C81224" w:rsidRDefault="00E7069C" w:rsidP="00E7069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286E1994" w14:textId="77777777" w:rsidR="00E7069C" w:rsidRPr="00C81224" w:rsidRDefault="00E7069C" w:rsidP="00E7069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2ACEA274" w14:textId="2BB9BBE8" w:rsidR="00FE545C" w:rsidRDefault="00E7069C" w:rsidP="00E7069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F6A8E53" w14:textId="05E2ADDE" w:rsidR="00E7069C" w:rsidRDefault="00E7069C" w:rsidP="00E7069C">
      <w:pPr>
        <w:jc w:val="both"/>
        <w:rPr>
          <w:sz w:val="20"/>
          <w:szCs w:val="20"/>
        </w:rPr>
      </w:pPr>
    </w:p>
    <w:p w14:paraId="6434DB76" w14:textId="5AD43873" w:rsidR="00E7069C" w:rsidRDefault="00E7069C" w:rsidP="003F5754">
      <w:pPr>
        <w:jc w:val="center"/>
        <w:rPr>
          <w:sz w:val="20"/>
          <w:szCs w:val="20"/>
        </w:rPr>
      </w:pPr>
    </w:p>
    <w:p w14:paraId="52E08E08" w14:textId="77777777" w:rsidR="00BF697D" w:rsidRDefault="00BF697D" w:rsidP="00BF697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 xml:space="preserve">Ofertę sporządzoną w języku polskim, składa się, pod rygorem nieważności, </w:t>
      </w:r>
      <w:r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w postaci elektronicznej i opatruje podpisem kwalifikowanym podpisem elektronicznym lub podpisem zaufanym lub podpisem osobistym</w:t>
      </w:r>
      <w:r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p w14:paraId="6AEE7E91" w14:textId="2C229EC5" w:rsidR="00E7069C" w:rsidRDefault="00E7069C" w:rsidP="00BF697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5A7A7B1B" w14:textId="77777777" w:rsidR="00E7069C" w:rsidRPr="00FC7F27" w:rsidRDefault="00E7069C" w:rsidP="00E7069C">
      <w:pPr>
        <w:rPr>
          <w:sz w:val="20"/>
          <w:szCs w:val="20"/>
        </w:rPr>
      </w:pPr>
    </w:p>
    <w:p w14:paraId="27D1B385" w14:textId="77777777" w:rsidR="00E7069C" w:rsidRPr="00FC7F27" w:rsidRDefault="00E7069C" w:rsidP="00E7069C">
      <w:pPr>
        <w:rPr>
          <w:sz w:val="20"/>
          <w:szCs w:val="20"/>
        </w:rPr>
      </w:pPr>
    </w:p>
    <w:p w14:paraId="32E0C0B2" w14:textId="77777777" w:rsidR="00E7069C" w:rsidRPr="00FC7F27" w:rsidRDefault="00E7069C" w:rsidP="00E7069C">
      <w:pPr>
        <w:rPr>
          <w:sz w:val="20"/>
          <w:szCs w:val="20"/>
        </w:rPr>
      </w:pPr>
    </w:p>
    <w:p w14:paraId="734D3C29" w14:textId="77777777" w:rsidR="00E7069C" w:rsidRDefault="00E7069C" w:rsidP="00E7069C">
      <w:pPr>
        <w:rPr>
          <w:sz w:val="20"/>
          <w:szCs w:val="20"/>
        </w:rPr>
      </w:pPr>
    </w:p>
    <w:p w14:paraId="7509E661" w14:textId="77777777" w:rsidR="00E7069C" w:rsidRDefault="00E7069C" w:rsidP="00E7069C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14:paraId="17D81040" w14:textId="77777777" w:rsidR="00E7069C" w:rsidRPr="00FC7F27" w:rsidRDefault="00E7069C" w:rsidP="00E7069C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14:paraId="1A8673EA" w14:textId="77777777" w:rsidR="00E7069C" w:rsidRPr="00E7069C" w:rsidRDefault="00E7069C" w:rsidP="00E7069C">
      <w:pPr>
        <w:jc w:val="both"/>
        <w:rPr>
          <w:sz w:val="20"/>
          <w:szCs w:val="20"/>
        </w:rPr>
      </w:pPr>
    </w:p>
    <w:sectPr w:rsidR="00E7069C" w:rsidRPr="00E7069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55C5C" w14:textId="77777777" w:rsidR="00D86BAE" w:rsidRDefault="00D86BAE">
      <w:r>
        <w:separator/>
      </w:r>
    </w:p>
  </w:endnote>
  <w:endnote w:type="continuationSeparator" w:id="0">
    <w:p w14:paraId="14D02AB1" w14:textId="77777777" w:rsidR="00D86BAE" w:rsidRDefault="00D86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5A195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C26640" w14:textId="77777777" w:rsidR="00D86BAE" w:rsidRDefault="00D86BAE">
      <w:r>
        <w:separator/>
      </w:r>
    </w:p>
  </w:footnote>
  <w:footnote w:type="continuationSeparator" w:id="0">
    <w:p w14:paraId="601EC75B" w14:textId="77777777" w:rsidR="00D86BAE" w:rsidRDefault="00D86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AE2C7C" w14:textId="1178D83D" w:rsidR="00AE4CA5" w:rsidRDefault="00AE4CA5">
    <w:pPr>
      <w:pStyle w:val="Nagwek"/>
    </w:pPr>
    <w:r>
      <w:rPr>
        <w:noProof/>
      </w:rPr>
      <w:drawing>
        <wp:inline distT="0" distB="0" distL="0" distR="0" wp14:anchorId="640C5EEB" wp14:editId="1877870D">
          <wp:extent cx="5759450" cy="789305"/>
          <wp:effectExtent l="0" t="0" r="0" b="0"/>
          <wp:docPr id="3" name="Obraz 3" descr="Zasady promocji i oznakowania projektów w Programie - umowy ..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Zasady promocji i oznakowania projektów w Programie - umowy ..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F7C"/>
    <w:rsid w:val="00012286"/>
    <w:rsid w:val="00025046"/>
    <w:rsid w:val="00053E4F"/>
    <w:rsid w:val="000545BA"/>
    <w:rsid w:val="00071587"/>
    <w:rsid w:val="00071CCC"/>
    <w:rsid w:val="00095424"/>
    <w:rsid w:val="000B731D"/>
    <w:rsid w:val="000D6134"/>
    <w:rsid w:val="000E09C7"/>
    <w:rsid w:val="000F6589"/>
    <w:rsid w:val="00106636"/>
    <w:rsid w:val="00116EC6"/>
    <w:rsid w:val="001801DD"/>
    <w:rsid w:val="00187BF8"/>
    <w:rsid w:val="001D4612"/>
    <w:rsid w:val="00207E98"/>
    <w:rsid w:val="002267FA"/>
    <w:rsid w:val="002342F6"/>
    <w:rsid w:val="002723B0"/>
    <w:rsid w:val="00315A4A"/>
    <w:rsid w:val="00327117"/>
    <w:rsid w:val="003F5754"/>
    <w:rsid w:val="004B7300"/>
    <w:rsid w:val="004C6753"/>
    <w:rsid w:val="004E2579"/>
    <w:rsid w:val="004F0F7C"/>
    <w:rsid w:val="00511E68"/>
    <w:rsid w:val="00595C87"/>
    <w:rsid w:val="00597474"/>
    <w:rsid w:val="005B0BE8"/>
    <w:rsid w:val="005B51DA"/>
    <w:rsid w:val="005D2C65"/>
    <w:rsid w:val="005E6D94"/>
    <w:rsid w:val="00600952"/>
    <w:rsid w:val="00630F6F"/>
    <w:rsid w:val="0063384F"/>
    <w:rsid w:val="00643C6F"/>
    <w:rsid w:val="00646202"/>
    <w:rsid w:val="0065290F"/>
    <w:rsid w:val="006815F6"/>
    <w:rsid w:val="00685444"/>
    <w:rsid w:val="00716395"/>
    <w:rsid w:val="00724260"/>
    <w:rsid w:val="007748F0"/>
    <w:rsid w:val="007A4321"/>
    <w:rsid w:val="007E038D"/>
    <w:rsid w:val="00833933"/>
    <w:rsid w:val="00853083"/>
    <w:rsid w:val="00877333"/>
    <w:rsid w:val="008B2F0C"/>
    <w:rsid w:val="008B4928"/>
    <w:rsid w:val="008D2AB8"/>
    <w:rsid w:val="008F1C66"/>
    <w:rsid w:val="00921020"/>
    <w:rsid w:val="009218B6"/>
    <w:rsid w:val="00967D01"/>
    <w:rsid w:val="00970FE4"/>
    <w:rsid w:val="009B455D"/>
    <w:rsid w:val="009C34F3"/>
    <w:rsid w:val="009F4AAB"/>
    <w:rsid w:val="00A0022B"/>
    <w:rsid w:val="00A06210"/>
    <w:rsid w:val="00A346FE"/>
    <w:rsid w:val="00A46C11"/>
    <w:rsid w:val="00A47B4D"/>
    <w:rsid w:val="00A83018"/>
    <w:rsid w:val="00AE4CA5"/>
    <w:rsid w:val="00B204AC"/>
    <w:rsid w:val="00B61EF3"/>
    <w:rsid w:val="00B753D1"/>
    <w:rsid w:val="00B774DC"/>
    <w:rsid w:val="00BE2E09"/>
    <w:rsid w:val="00BF697D"/>
    <w:rsid w:val="00C306A1"/>
    <w:rsid w:val="00C969A6"/>
    <w:rsid w:val="00CA7D36"/>
    <w:rsid w:val="00CC0C06"/>
    <w:rsid w:val="00D01C29"/>
    <w:rsid w:val="00D076B3"/>
    <w:rsid w:val="00D24208"/>
    <w:rsid w:val="00D60C38"/>
    <w:rsid w:val="00D66893"/>
    <w:rsid w:val="00D86BAE"/>
    <w:rsid w:val="00D90ACB"/>
    <w:rsid w:val="00DC1500"/>
    <w:rsid w:val="00DE2437"/>
    <w:rsid w:val="00E44371"/>
    <w:rsid w:val="00E7069C"/>
    <w:rsid w:val="00E949B0"/>
    <w:rsid w:val="00F00591"/>
    <w:rsid w:val="00F10791"/>
    <w:rsid w:val="00F51688"/>
    <w:rsid w:val="00F53146"/>
    <w:rsid w:val="00F7354B"/>
    <w:rsid w:val="00F90D79"/>
    <w:rsid w:val="00F91018"/>
    <w:rsid w:val="00FA0F30"/>
    <w:rsid w:val="00FA51A4"/>
    <w:rsid w:val="00FE04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B0694"/>
  <w15:chartTrackingRefBased/>
  <w15:docId w15:val="{89FAE6F5-F8B4-4828-AD4F-15972F372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0D7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1C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01C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01C2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1C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1C2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9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9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4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16E10-8E35-44B8-9256-359A64B0C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87</TotalTime>
  <Pages>2</Pages>
  <Words>481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Jolata Oleksy</cp:lastModifiedBy>
  <cp:revision>16</cp:revision>
  <cp:lastPrinted>2022-12-02T12:40:00Z</cp:lastPrinted>
  <dcterms:created xsi:type="dcterms:W3CDTF">2023-01-31T15:27:00Z</dcterms:created>
  <dcterms:modified xsi:type="dcterms:W3CDTF">2023-03-31T11:15:00Z</dcterms:modified>
</cp:coreProperties>
</file>