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7685FC30" w:rsidR="009C7573" w:rsidRDefault="006E5314" w:rsidP="00404400">
      <w:pPr>
        <w:jc w:val="both"/>
      </w:pPr>
      <w:r w:rsidRPr="001475D4">
        <w:t xml:space="preserve">Przystępując do postępowania o udzielenie zamówienia publicznego, którego przedmiotem jest </w:t>
      </w:r>
      <w:r w:rsidRPr="001475D4">
        <w:rPr>
          <w:b/>
        </w:rPr>
        <w:t xml:space="preserve">Dostawa </w:t>
      </w:r>
      <w:r w:rsidR="00B53AC7" w:rsidRPr="00B53AC7">
        <w:rPr>
          <w:b/>
        </w:rPr>
        <w:t xml:space="preserve">wraz z uruchomieniem 1 zestawu mikroskopu stereoskopowego do obserwacji </w:t>
      </w:r>
      <w:r w:rsidR="009734A8">
        <w:rPr>
          <w:b/>
        </w:rPr>
        <w:br/>
      </w:r>
      <w:r w:rsidR="00B53AC7" w:rsidRPr="00B53AC7">
        <w:rPr>
          <w:b/>
        </w:rPr>
        <w:t xml:space="preserve">w świetle przychodzącym w polaryzacji i jasnym polu, wraz z </w:t>
      </w:r>
      <w:proofErr w:type="spellStart"/>
      <w:r w:rsidR="00B53AC7" w:rsidRPr="00B53AC7">
        <w:rPr>
          <w:b/>
        </w:rPr>
        <w:t>z</w:t>
      </w:r>
      <w:proofErr w:type="spellEnd"/>
      <w:r w:rsidR="00B53AC7" w:rsidRPr="00B53AC7">
        <w:rPr>
          <w:b/>
        </w:rPr>
        <w:t xml:space="preserve"> kamerą cyfrową </w:t>
      </w:r>
      <w:r w:rsidR="009734A8">
        <w:rPr>
          <w:b/>
        </w:rPr>
        <w:br/>
      </w:r>
      <w:r w:rsidR="00B53AC7" w:rsidRPr="00B53AC7">
        <w:rPr>
          <w:b/>
        </w:rPr>
        <w:t>i oprogramowaniem - KC-</w:t>
      </w:r>
      <w:proofErr w:type="spellStart"/>
      <w:r w:rsidR="00B53AC7" w:rsidRPr="00B53AC7">
        <w:rPr>
          <w:b/>
        </w:rPr>
        <w:t>zp</w:t>
      </w:r>
      <w:proofErr w:type="spellEnd"/>
      <w:r w:rsidR="00B53AC7" w:rsidRPr="00B53AC7">
        <w:rPr>
          <w:b/>
        </w:rPr>
        <w:t>. 272-196/23</w:t>
      </w:r>
      <w:r w:rsidR="00B53AC7">
        <w:rPr>
          <w:b/>
        </w:rPr>
        <w:t xml:space="preserve">, </w:t>
      </w:r>
      <w:r w:rsidRPr="001475D4">
        <w:t>oferuję realizację przedmiotu zamówienia, zgodnie z zasadami określonymi w specyfikacji istotnych warunków zamówienia.</w:t>
      </w:r>
    </w:p>
    <w:p w14:paraId="59E606E9" w14:textId="77777777" w:rsidR="004C0BEC" w:rsidRPr="001475D4" w:rsidRDefault="004C0BEC" w:rsidP="00404400">
      <w:pPr>
        <w:jc w:val="both"/>
      </w:pPr>
    </w:p>
    <w:p w14:paraId="6AE4F353" w14:textId="77777777" w:rsidR="00F919CE" w:rsidRDefault="00F919CE" w:rsidP="00F919C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6C57AAC4" w14:textId="77777777" w:rsidR="00F919CE" w:rsidRDefault="00F919CE" w:rsidP="00F919C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A3F0587" w14:textId="77777777" w:rsidR="00F919CE" w:rsidRDefault="00F919CE" w:rsidP="00F919C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5EC414A3" w14:textId="77777777" w:rsidR="00F919CE" w:rsidRDefault="00F919CE" w:rsidP="00F919C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3589027" w14:textId="77777777" w:rsidR="00F919CE" w:rsidRDefault="00F919CE" w:rsidP="00F919C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179EE0F7" w14:textId="77777777" w:rsidR="00F919CE" w:rsidRDefault="00F919CE" w:rsidP="00F919CE">
      <w:pPr>
        <w:widowControl w:val="0"/>
        <w:spacing w:line="360" w:lineRule="auto"/>
        <w:rPr>
          <w:bCs/>
        </w:rPr>
      </w:pPr>
      <w:r>
        <w:rPr>
          <w:b/>
        </w:rPr>
        <w:t>Powyższa cena zawiera podatek VAT w wysokości 23%</w:t>
      </w:r>
      <w:r>
        <w:rPr>
          <w:bCs/>
        </w:rPr>
        <w:t xml:space="preserve"> tj.…………………….PLN</w:t>
      </w:r>
    </w:p>
    <w:p w14:paraId="585A30A9" w14:textId="77777777" w:rsidR="00F919CE" w:rsidRDefault="00F919CE" w:rsidP="00F919CE">
      <w:pPr>
        <w:widowControl w:val="0"/>
        <w:ind w:right="1"/>
        <w:jc w:val="both"/>
        <w:rPr>
          <w:b/>
          <w:sz w:val="22"/>
          <w:szCs w:val="22"/>
        </w:rPr>
      </w:pPr>
      <w:r>
        <w:t>Producent, model oferowanego sprzętu ……………………………………..</w:t>
      </w:r>
    </w:p>
    <w:p w14:paraId="1709AC39" w14:textId="77777777" w:rsidR="00F919CE" w:rsidRDefault="00F919CE" w:rsidP="00F919CE">
      <w:pPr>
        <w:widowControl w:val="0"/>
        <w:ind w:right="1"/>
        <w:jc w:val="both"/>
        <w:rPr>
          <w:b/>
          <w:sz w:val="22"/>
          <w:szCs w:val="22"/>
        </w:rPr>
      </w:pPr>
    </w:p>
    <w:p w14:paraId="6920BE9A" w14:textId="5A66943E" w:rsidR="00F919CE" w:rsidRPr="007E5862" w:rsidRDefault="00F919CE" w:rsidP="00F919C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</w:t>
      </w:r>
      <w:r>
        <w:rPr>
          <w:b/>
          <w:iCs/>
          <w:color w:val="000000"/>
        </w:rPr>
        <w:t xml:space="preserve">podpisania umowy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698D58A2" w14:textId="77777777" w:rsidR="000041AB" w:rsidRDefault="00F919CE" w:rsidP="00F919CE">
      <w:pPr>
        <w:tabs>
          <w:tab w:val="left" w:pos="426"/>
        </w:tabs>
        <w:spacing w:line="360" w:lineRule="auto"/>
        <w:jc w:val="both"/>
        <w:rPr>
          <w:b/>
          <w:bCs/>
        </w:rPr>
      </w:pPr>
      <w:r w:rsidRPr="007E5862">
        <w:rPr>
          <w:b/>
        </w:rPr>
        <w:t>Okres udzielonej gwarancji wynosi:</w:t>
      </w:r>
      <w:r w:rsidRPr="007E5862">
        <w:t xml:space="preserve"> </w:t>
      </w:r>
      <w:r w:rsidRPr="007E5862">
        <w:rPr>
          <w:b/>
          <w:bCs/>
        </w:rPr>
        <w:t>………… miesięcy</w:t>
      </w:r>
      <w:r w:rsidR="000041AB">
        <w:rPr>
          <w:b/>
          <w:bCs/>
        </w:rPr>
        <w:t>*</w:t>
      </w:r>
    </w:p>
    <w:p w14:paraId="6E8E244D" w14:textId="77777777" w:rsidR="000041AB" w:rsidRPr="00EE0E6A" w:rsidRDefault="000041AB" w:rsidP="000041AB">
      <w:pPr>
        <w:spacing w:line="276" w:lineRule="auto"/>
        <w:jc w:val="both"/>
        <w:rPr>
          <w:rFonts w:eastAsia="Calibri"/>
          <w:bCs/>
          <w:spacing w:val="-3"/>
          <w:sz w:val="22"/>
          <w:szCs w:val="22"/>
        </w:rPr>
      </w:pPr>
      <w:r>
        <w:rPr>
          <w:rFonts w:ascii="Verdana" w:eastAsia="Calibri" w:hAnsi="Verdana" w:cstheme="minorHAnsi"/>
          <w:bCs/>
          <w:spacing w:val="-3"/>
          <w:sz w:val="20"/>
          <w:szCs w:val="20"/>
        </w:rPr>
        <w:t>*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p w14:paraId="46E03FDC" w14:textId="131A0DBA" w:rsidR="00F919CE" w:rsidRDefault="00F919CE" w:rsidP="00F919CE">
      <w:pPr>
        <w:tabs>
          <w:tab w:val="left" w:pos="426"/>
        </w:tabs>
        <w:spacing w:line="360" w:lineRule="auto"/>
        <w:jc w:val="both"/>
        <w:rPr>
          <w:i/>
        </w:rPr>
      </w:pPr>
      <w:r w:rsidRPr="007E5862">
        <w:rPr>
          <w:b/>
          <w:bCs/>
        </w:rPr>
        <w:t xml:space="preserve"> </w:t>
      </w:r>
    </w:p>
    <w:p w14:paraId="18172154" w14:textId="3B5064E2" w:rsidR="00404400" w:rsidRDefault="00404400" w:rsidP="00F919C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142AE04A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13CCAEFC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2E61BD6F" w14:textId="3F65E5F2" w:rsidR="00907DDD" w:rsidRPr="00907DDD" w:rsidRDefault="00907DDD" w:rsidP="00907DDD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 w:rsidRPr="00485601">
        <w:rPr>
          <w:b/>
          <w:bCs/>
          <w:sz w:val="22"/>
          <w:szCs w:val="22"/>
        </w:rPr>
        <w:t xml:space="preserve">Serwis gwarancyjny sprawowany jest przez producenta lub autoryzowanego partnera serwisowego producenta tj. </w:t>
      </w:r>
      <w:r w:rsidRPr="00485601">
        <w:rPr>
          <w:sz w:val="22"/>
          <w:szCs w:val="22"/>
        </w:rPr>
        <w:t xml:space="preserve">…………………………………............... </w:t>
      </w:r>
      <w:r w:rsidRPr="00485601">
        <w:rPr>
          <w:sz w:val="22"/>
          <w:szCs w:val="22"/>
          <w:highlight w:val="yellow"/>
        </w:rPr>
        <w:t>(należy wpisać)</w:t>
      </w:r>
      <w:r w:rsidRPr="00485601">
        <w:rPr>
          <w:b/>
          <w:bCs/>
          <w:sz w:val="22"/>
          <w:szCs w:val="22"/>
          <w:lang w:eastAsia="en-US"/>
        </w:rPr>
        <w:t>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81CC" w14:textId="77777777" w:rsidR="009E024C" w:rsidRDefault="009E024C">
      <w:r>
        <w:separator/>
      </w:r>
    </w:p>
  </w:endnote>
  <w:endnote w:type="continuationSeparator" w:id="0">
    <w:p w14:paraId="2DFE8C7D" w14:textId="77777777" w:rsidR="009E024C" w:rsidRDefault="009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1A2E5" w14:textId="77777777" w:rsidR="009E024C" w:rsidRDefault="009E024C">
      <w:r>
        <w:separator/>
      </w:r>
    </w:p>
  </w:footnote>
  <w:footnote w:type="continuationSeparator" w:id="0">
    <w:p w14:paraId="438D8C31" w14:textId="77777777" w:rsidR="009E024C" w:rsidRDefault="009E0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A8865" w14:textId="3D905800" w:rsidR="007A3941" w:rsidRDefault="007A3941" w:rsidP="007A394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041A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475D4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A28A9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0BEC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6E5314"/>
    <w:rsid w:val="007748F0"/>
    <w:rsid w:val="007A34E8"/>
    <w:rsid w:val="007A3612"/>
    <w:rsid w:val="007A3941"/>
    <w:rsid w:val="007A4321"/>
    <w:rsid w:val="008250A1"/>
    <w:rsid w:val="00833933"/>
    <w:rsid w:val="00842FB1"/>
    <w:rsid w:val="00853083"/>
    <w:rsid w:val="008734EF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07DDD"/>
    <w:rsid w:val="00923303"/>
    <w:rsid w:val="00931B3D"/>
    <w:rsid w:val="00932889"/>
    <w:rsid w:val="00941298"/>
    <w:rsid w:val="0095519C"/>
    <w:rsid w:val="00970FE4"/>
    <w:rsid w:val="009734A8"/>
    <w:rsid w:val="00993D96"/>
    <w:rsid w:val="009C66FB"/>
    <w:rsid w:val="009C7573"/>
    <w:rsid w:val="009D3F11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973D0"/>
    <w:rsid w:val="00AA03B5"/>
    <w:rsid w:val="00AC427B"/>
    <w:rsid w:val="00AD2AA0"/>
    <w:rsid w:val="00AF6707"/>
    <w:rsid w:val="00B121A4"/>
    <w:rsid w:val="00B20410"/>
    <w:rsid w:val="00B2596E"/>
    <w:rsid w:val="00B53AC7"/>
    <w:rsid w:val="00B66A62"/>
    <w:rsid w:val="00B774DC"/>
    <w:rsid w:val="00B84B6F"/>
    <w:rsid w:val="00B87FF0"/>
    <w:rsid w:val="00BA3FB7"/>
    <w:rsid w:val="00BA4ED1"/>
    <w:rsid w:val="00C2312E"/>
    <w:rsid w:val="00C52643"/>
    <w:rsid w:val="00C706E6"/>
    <w:rsid w:val="00C969A6"/>
    <w:rsid w:val="00CA1DB9"/>
    <w:rsid w:val="00CA5F58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07B3E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919CE"/>
    <w:rsid w:val="00FA0F30"/>
    <w:rsid w:val="00FA51A4"/>
    <w:rsid w:val="00FD4273"/>
    <w:rsid w:val="00FE545C"/>
    <w:rsid w:val="00FF3D89"/>
    <w:rsid w:val="00FF45EF"/>
    <w:rsid w:val="00FF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509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2023-03-30T07:25:00Z</cp:lastPrinted>
  <dcterms:created xsi:type="dcterms:W3CDTF">2023-03-30T07:25:00Z</dcterms:created>
  <dcterms:modified xsi:type="dcterms:W3CDTF">2023-03-30T07:25:00Z</dcterms:modified>
</cp:coreProperties>
</file>