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B56F859" w:rsidR="005A4CE4" w:rsidRPr="00D52EEE" w:rsidRDefault="005A4CE4" w:rsidP="00254E10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A414A" w:rsidRPr="003A414A">
        <w:rPr>
          <w:rFonts w:ascii="Arial" w:eastAsia="Times New Roman" w:hAnsi="Arial" w:cs="Arial"/>
          <w:b/>
          <w:sz w:val="20"/>
          <w:szCs w:val="20"/>
          <w:lang w:eastAsia="pl-PL"/>
        </w:rPr>
        <w:t>Kurs diagnozowania, planowania i prowadzenia zajęć trenerskich (grupowych) dla 3 pracowników BON AGH - KC-zp.272-143/23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</w:t>
      </w:r>
      <w:r w:rsidRPr="00E50F4B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56EBE" w14:textId="77777777" w:rsidR="006E621B" w:rsidRDefault="006E621B" w:rsidP="0038231F">
      <w:pPr>
        <w:spacing w:after="0" w:line="240" w:lineRule="auto"/>
      </w:pPr>
      <w:r>
        <w:separator/>
      </w:r>
    </w:p>
  </w:endnote>
  <w:endnote w:type="continuationSeparator" w:id="0">
    <w:p w14:paraId="133F69DD" w14:textId="77777777" w:rsidR="006E621B" w:rsidRDefault="006E62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CA2DB" w14:textId="77777777" w:rsidR="006E621B" w:rsidRDefault="006E621B" w:rsidP="0038231F">
      <w:pPr>
        <w:spacing w:after="0" w:line="240" w:lineRule="auto"/>
      </w:pPr>
      <w:r>
        <w:separator/>
      </w:r>
    </w:p>
  </w:footnote>
  <w:footnote w:type="continuationSeparator" w:id="0">
    <w:p w14:paraId="61B94BDC" w14:textId="77777777" w:rsidR="006E621B" w:rsidRDefault="006E621B" w:rsidP="0038231F">
      <w:pPr>
        <w:spacing w:after="0" w:line="240" w:lineRule="auto"/>
      </w:pPr>
      <w:r>
        <w:continuationSeparator/>
      </w:r>
    </w:p>
  </w:footnote>
  <w:footnote w:id="1">
    <w:p w14:paraId="5235F026" w14:textId="39D9C694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3AD83EEA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3A414A" w:rsidRPr="00E20989">
      <w:rPr>
        <w:rFonts w:ascii="Verdana" w:hAnsi="Verdana"/>
        <w:i/>
        <w:noProof/>
        <w:sz w:val="16"/>
        <w:szCs w:val="16"/>
      </w:rPr>
      <w:drawing>
        <wp:inline distT="0" distB="0" distL="0" distR="0" wp14:anchorId="35247156" wp14:editId="521CCBA7">
          <wp:extent cx="4324350" cy="8477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4E10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B7F4F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773ED"/>
    <w:rsid w:val="0038231F"/>
    <w:rsid w:val="003A414A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E621B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3022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56259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779A1-F2F4-4495-BD50-8FE38437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2</cp:revision>
  <cp:lastPrinted>2023-03-03T13:19:00Z</cp:lastPrinted>
  <dcterms:created xsi:type="dcterms:W3CDTF">2023-03-03T13:19:00Z</dcterms:created>
  <dcterms:modified xsi:type="dcterms:W3CDTF">2023-03-03T13:19:00Z</dcterms:modified>
</cp:coreProperties>
</file>