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292C4576" w:rsidR="00575D1B" w:rsidRDefault="00987E4B" w:rsidP="00D3424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22563" w:rsidRPr="00E22563">
        <w:rPr>
          <w:b/>
        </w:rPr>
        <w:t>Kurs diagnozowania, planowania i prowadzenia zajęć trenerskich (grupowych) dla 3 pracowników BON AGH - KC-zp.272-143/23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987E4B" w:rsidRPr="001D740A" w14:paraId="516C0708" w14:textId="77777777" w:rsidTr="0069675E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201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69675E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06D3414C" w14:textId="46E62AE3" w:rsidR="00C73817" w:rsidRPr="0069675E" w:rsidRDefault="0069675E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9675E">
              <w:rPr>
                <w:sz w:val="22"/>
                <w:szCs w:val="22"/>
              </w:rPr>
              <w:t>przeprowadził</w:t>
            </w:r>
            <w:r w:rsidR="00E22563">
              <w:rPr>
                <w:sz w:val="22"/>
                <w:szCs w:val="22"/>
              </w:rPr>
              <w:t>/a</w:t>
            </w:r>
            <w:r w:rsidRPr="0069675E">
              <w:rPr>
                <w:sz w:val="22"/>
                <w:szCs w:val="22"/>
              </w:rPr>
              <w:t xml:space="preserve"> co najmniej </w:t>
            </w:r>
            <w:r w:rsidR="00805911">
              <w:rPr>
                <w:sz w:val="22"/>
                <w:szCs w:val="22"/>
              </w:rPr>
              <w:t>2</w:t>
            </w:r>
            <w:bookmarkStart w:id="0" w:name="_GoBack"/>
            <w:bookmarkEnd w:id="0"/>
            <w:r w:rsidRPr="0069675E">
              <w:rPr>
                <w:sz w:val="22"/>
                <w:szCs w:val="22"/>
              </w:rPr>
              <w:t xml:space="preserve"> szkolenia </w:t>
            </w:r>
            <w:r w:rsidR="00E22563" w:rsidRPr="00932BA1">
              <w:rPr>
                <w:sz w:val="24"/>
                <w:szCs w:val="24"/>
                <w:lang w:eastAsia="zh-CN"/>
              </w:rPr>
              <w:t xml:space="preserve">z  zakresu </w:t>
            </w:r>
            <w:r w:rsidR="00E22563" w:rsidRPr="00932BA1">
              <w:rPr>
                <w:iCs/>
                <w:color w:val="000000"/>
                <w:sz w:val="24"/>
                <w:szCs w:val="24"/>
                <w:lang w:eastAsia="zh-CN"/>
              </w:rPr>
              <w:t>diagnozowania, planowania i prowadzenia zajęć trenerskich</w:t>
            </w:r>
            <w:r w:rsidRPr="0069675E">
              <w:rPr>
                <w:sz w:val="22"/>
                <w:szCs w:val="22"/>
              </w:rPr>
              <w:t xml:space="preserve">. </w:t>
            </w:r>
            <w:r w:rsidR="004E7BD2" w:rsidRPr="0069675E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69675E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="004E7BD2" w:rsidRPr="0069675E">
              <w:rPr>
                <w:sz w:val="22"/>
                <w:szCs w:val="22"/>
                <w:highlight w:val="yellow"/>
              </w:rPr>
              <w:t>TAK/NIE*</w:t>
            </w:r>
          </w:p>
          <w:p w14:paraId="37F4DA06" w14:textId="0E5BEDE2" w:rsidR="00987E4B" w:rsidRPr="00431178" w:rsidRDefault="00987E4B" w:rsidP="0069675E">
            <w:pPr>
              <w:autoSpaceDN w:val="0"/>
              <w:spacing w:after="160" w:line="256" w:lineRule="auto"/>
              <w:contextualSpacing/>
              <w:jc w:val="both"/>
            </w:pPr>
          </w:p>
        </w:tc>
        <w:tc>
          <w:tcPr>
            <w:tcW w:w="2201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15767D" w:rsidR="00987E4B" w:rsidRPr="00D34245" w:rsidRDefault="00987E4B" w:rsidP="00987E4B">
      <w:pPr>
        <w:jc w:val="both"/>
        <w:rPr>
          <w:b/>
          <w:color w:val="FF0000"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D34245">
        <w:rPr>
          <w:b/>
        </w:rPr>
        <w:t>a</w:t>
      </w:r>
      <w:r w:rsidRPr="00431178">
        <w:rPr>
          <w:b/>
        </w:rPr>
        <w:t xml:space="preserve"> posiada wskazane </w:t>
      </w:r>
      <w:r w:rsidRPr="00D34245">
        <w:rPr>
          <w:b/>
          <w:color w:val="FF0000"/>
        </w:rPr>
        <w:t xml:space="preserve"> </w:t>
      </w:r>
      <w:r w:rsidRPr="00D953D7">
        <w:rPr>
          <w:b/>
        </w:rPr>
        <w:t>doświadczenie.</w:t>
      </w:r>
      <w:r w:rsidRPr="00D34245">
        <w:rPr>
          <w:b/>
          <w:color w:val="FF0000"/>
        </w:rPr>
        <w:t xml:space="preserve"> </w:t>
      </w:r>
    </w:p>
    <w:p w14:paraId="21AE3001" w14:textId="32744EB6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32FC665F" w14:textId="77777777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4DEAF" w14:textId="77777777" w:rsidR="009B297B" w:rsidRDefault="009B297B">
      <w:r>
        <w:separator/>
      </w:r>
    </w:p>
  </w:endnote>
  <w:endnote w:type="continuationSeparator" w:id="0">
    <w:p w14:paraId="4444073D" w14:textId="77777777" w:rsidR="009B297B" w:rsidRDefault="009B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396F4" w14:textId="77777777" w:rsidR="009B297B" w:rsidRDefault="009B297B">
      <w:r>
        <w:separator/>
      </w:r>
    </w:p>
  </w:footnote>
  <w:footnote w:type="continuationSeparator" w:id="0">
    <w:p w14:paraId="23A36F5B" w14:textId="77777777" w:rsidR="009B297B" w:rsidRDefault="009B297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15AE5D3" w:rsidR="00C303B2" w:rsidRPr="00A844AF" w:rsidRDefault="00BC58AD" w:rsidP="00A844AF">
    <w:pPr>
      <w:pStyle w:val="Nagwek"/>
    </w:pPr>
    <w:r>
      <w:t xml:space="preserve">                        </w:t>
    </w:r>
    <w:r w:rsidR="00E22563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07A113CD" wp14:editId="49815306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A2377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121FF"/>
    <w:rsid w:val="00672270"/>
    <w:rsid w:val="006828A2"/>
    <w:rsid w:val="0069675E"/>
    <w:rsid w:val="006C69D3"/>
    <w:rsid w:val="00752C3F"/>
    <w:rsid w:val="00753DBC"/>
    <w:rsid w:val="00786C56"/>
    <w:rsid w:val="0079345B"/>
    <w:rsid w:val="007D02BE"/>
    <w:rsid w:val="007E4A49"/>
    <w:rsid w:val="007F6736"/>
    <w:rsid w:val="00805911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B297B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34245"/>
    <w:rsid w:val="00D4212E"/>
    <w:rsid w:val="00D67C47"/>
    <w:rsid w:val="00D71D16"/>
    <w:rsid w:val="00D72BFC"/>
    <w:rsid w:val="00D742FE"/>
    <w:rsid w:val="00D93916"/>
    <w:rsid w:val="00D953D7"/>
    <w:rsid w:val="00DD721C"/>
    <w:rsid w:val="00DE7F20"/>
    <w:rsid w:val="00DF52A5"/>
    <w:rsid w:val="00E22563"/>
    <w:rsid w:val="00E97FEE"/>
    <w:rsid w:val="00EB6F4B"/>
    <w:rsid w:val="00F04CB8"/>
    <w:rsid w:val="00F21267"/>
    <w:rsid w:val="00F55B12"/>
    <w:rsid w:val="00F61113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Renata Kwas-Rogowska</cp:lastModifiedBy>
  <cp:revision>3</cp:revision>
  <cp:lastPrinted>2023-03-24T10:42:00Z</cp:lastPrinted>
  <dcterms:created xsi:type="dcterms:W3CDTF">2023-03-03T13:21:00Z</dcterms:created>
  <dcterms:modified xsi:type="dcterms:W3CDTF">2023-03-24T10:42:00Z</dcterms:modified>
</cp:coreProperties>
</file>