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5D417461" w:rsidR="00E40A3C" w:rsidRDefault="00E40A3C" w:rsidP="00FD2201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773CCD" w:rsidRPr="00773CCD">
        <w:rPr>
          <w:b/>
          <w:sz w:val="22"/>
          <w:szCs w:val="22"/>
        </w:rPr>
        <w:t>usługa szkoleniowa (szkolenie i certyfikowany egzamin) dla studentów AGH w zakresie obsługi programów MS Excel,  MS Word oraz MS Project, realizowana w ramach POWR.03.05.00-00-00-Z309/18 - KC-zp.272-189/23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"/>
        <w:gridCol w:w="3508"/>
        <w:gridCol w:w="993"/>
        <w:gridCol w:w="1416"/>
        <w:gridCol w:w="1279"/>
        <w:gridCol w:w="1549"/>
      </w:tblGrid>
      <w:tr w:rsidR="00AD3A23" w14:paraId="48785F38" w14:textId="48691C7D" w:rsidTr="00AD3A23">
        <w:trPr>
          <w:cantSplit/>
          <w:trHeight w:val="782"/>
        </w:trPr>
        <w:tc>
          <w:tcPr>
            <w:tcW w:w="172" w:type="pct"/>
            <w:vAlign w:val="center"/>
          </w:tcPr>
          <w:p w14:paraId="48BDBA12" w14:textId="0522B020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937" w:type="pct"/>
            <w:vAlign w:val="center"/>
          </w:tcPr>
          <w:p w14:paraId="31981277" w14:textId="77777777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548" w:type="pct"/>
          </w:tcPr>
          <w:p w14:paraId="4D8352DD" w14:textId="3A2C5A29" w:rsidR="00AD3A23" w:rsidRPr="00600F7A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osób w grupie</w:t>
            </w:r>
          </w:p>
        </w:tc>
        <w:tc>
          <w:tcPr>
            <w:tcW w:w="782" w:type="pct"/>
          </w:tcPr>
          <w:p w14:paraId="2F6ECB42" w14:textId="786BAFD5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Czas trwania szkolenia</w:t>
            </w:r>
          </w:p>
        </w:tc>
        <w:tc>
          <w:tcPr>
            <w:tcW w:w="706" w:type="pct"/>
          </w:tcPr>
          <w:p w14:paraId="4C625B13" w14:textId="77777777" w:rsidR="00AD3A23" w:rsidRPr="00600F7A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 xml:space="preserve">Data </w:t>
            </w:r>
          </w:p>
          <w:p w14:paraId="4AF37C49" w14:textId="744CCACE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Pr="00600F7A">
              <w:rPr>
                <w:b/>
              </w:rPr>
              <w:t>ykonania usługi</w:t>
            </w:r>
          </w:p>
        </w:tc>
        <w:tc>
          <w:tcPr>
            <w:tcW w:w="855" w:type="pct"/>
          </w:tcPr>
          <w:p w14:paraId="2F8DBA42" w14:textId="77777777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0376CD9E" w14:textId="6B2F48EB" w:rsidR="00AD3A23" w:rsidRDefault="00AD3A23" w:rsidP="00AD3A2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AD3A23" w14:paraId="21D5C273" w14:textId="7FBAD094" w:rsidTr="00AD3A23">
        <w:trPr>
          <w:cantSplit/>
          <w:trHeight w:hRule="exact" w:val="281"/>
        </w:trPr>
        <w:tc>
          <w:tcPr>
            <w:tcW w:w="172" w:type="pct"/>
            <w:vAlign w:val="center"/>
          </w:tcPr>
          <w:p w14:paraId="4CE9C2AE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937" w:type="pct"/>
            <w:vAlign w:val="center"/>
          </w:tcPr>
          <w:p w14:paraId="3EDE7729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548" w:type="pct"/>
          </w:tcPr>
          <w:p w14:paraId="4D95BC23" w14:textId="164D100D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782" w:type="pct"/>
          </w:tcPr>
          <w:p w14:paraId="255DFD93" w14:textId="73289686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706" w:type="pct"/>
          </w:tcPr>
          <w:p w14:paraId="1D2AF9CD" w14:textId="2DB90A0D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855" w:type="pct"/>
          </w:tcPr>
          <w:p w14:paraId="3CE0C815" w14:textId="2EC34E7E" w:rsid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AD3A23" w14:paraId="1B429703" w14:textId="77777777" w:rsidTr="00AD3A23">
        <w:trPr>
          <w:cantSplit/>
          <w:trHeight w:hRule="exact" w:val="281"/>
        </w:trPr>
        <w:tc>
          <w:tcPr>
            <w:tcW w:w="5000" w:type="pct"/>
            <w:gridSpan w:val="6"/>
            <w:vAlign w:val="center"/>
          </w:tcPr>
          <w:p w14:paraId="5647CAF9" w14:textId="365277EE" w:rsidR="00AD3A23" w:rsidRPr="00AD3A23" w:rsidRDefault="00AD3A23" w:rsidP="00AD3A23">
            <w:pPr>
              <w:tabs>
                <w:tab w:val="left" w:pos="0"/>
              </w:tabs>
              <w:spacing w:line="480" w:lineRule="auto"/>
              <w:jc w:val="center"/>
              <w:rPr>
                <w:b/>
                <w:highlight w:val="yellow"/>
              </w:rPr>
            </w:pPr>
            <w:r w:rsidRPr="00AD3A23">
              <w:rPr>
                <w:b/>
                <w:highlight w:val="yellow"/>
              </w:rPr>
              <w:t>SZKOLENIA Z OBSŁUGI MS EXCEL</w:t>
            </w:r>
          </w:p>
        </w:tc>
      </w:tr>
      <w:tr w:rsidR="00AD3A23" w14:paraId="7B668A21" w14:textId="1668B376" w:rsidTr="00AD3A23">
        <w:trPr>
          <w:cantSplit/>
          <w:trHeight w:val="921"/>
        </w:trPr>
        <w:tc>
          <w:tcPr>
            <w:tcW w:w="172" w:type="pct"/>
          </w:tcPr>
          <w:p w14:paraId="20918BA6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37" w:type="pct"/>
          </w:tcPr>
          <w:p w14:paraId="4A4C3EA0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4FFD309C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62F4EBB1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29A5172A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0AA718EE" w14:textId="6902C0A3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48" w:type="pct"/>
          </w:tcPr>
          <w:p w14:paraId="5D19D0CE" w14:textId="780DBE0D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782" w:type="pct"/>
          </w:tcPr>
          <w:p w14:paraId="49A5DEF0" w14:textId="045F750B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706" w:type="pct"/>
          </w:tcPr>
          <w:p w14:paraId="53601C77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55" w:type="pct"/>
          </w:tcPr>
          <w:p w14:paraId="49B96393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D3A23" w14:paraId="41E3E247" w14:textId="77777777" w:rsidTr="00AD3A23">
        <w:trPr>
          <w:cantSplit/>
          <w:trHeight w:val="231"/>
        </w:trPr>
        <w:tc>
          <w:tcPr>
            <w:tcW w:w="5000" w:type="pct"/>
            <w:gridSpan w:val="6"/>
            <w:vAlign w:val="center"/>
          </w:tcPr>
          <w:p w14:paraId="58B20E85" w14:textId="3332EB06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b/>
              </w:rPr>
              <w:t xml:space="preserve">                                                        </w:t>
            </w:r>
            <w:r w:rsidRPr="00AD3A23">
              <w:rPr>
                <w:b/>
                <w:highlight w:val="yellow"/>
              </w:rPr>
              <w:t xml:space="preserve">SZKOLENIA Z OBSŁUGI MS </w:t>
            </w:r>
            <w:r w:rsidRPr="00AD3A23">
              <w:rPr>
                <w:b/>
                <w:highlight w:val="yellow"/>
              </w:rPr>
              <w:t>WORD</w:t>
            </w:r>
          </w:p>
        </w:tc>
      </w:tr>
      <w:tr w:rsidR="00AD3A23" w14:paraId="298C3FD5" w14:textId="682DD099" w:rsidTr="00AD3A23">
        <w:trPr>
          <w:cantSplit/>
          <w:trHeight w:val="870"/>
        </w:trPr>
        <w:tc>
          <w:tcPr>
            <w:tcW w:w="172" w:type="pct"/>
          </w:tcPr>
          <w:p w14:paraId="27CE183D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37" w:type="pct"/>
          </w:tcPr>
          <w:p w14:paraId="05315B5D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2884A691" w14:textId="3D7679F4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48" w:type="pct"/>
          </w:tcPr>
          <w:p w14:paraId="51380EFB" w14:textId="52412658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782" w:type="pct"/>
          </w:tcPr>
          <w:p w14:paraId="2DBC3D66" w14:textId="426C5650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706" w:type="pct"/>
          </w:tcPr>
          <w:p w14:paraId="54B83789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55" w:type="pct"/>
          </w:tcPr>
          <w:p w14:paraId="40A86163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D3A23" w14:paraId="256E1D96" w14:textId="16ACEAB5" w:rsidTr="00AD3A23">
        <w:trPr>
          <w:cantSplit/>
          <w:trHeight w:val="421"/>
        </w:trPr>
        <w:tc>
          <w:tcPr>
            <w:tcW w:w="5000" w:type="pct"/>
            <w:gridSpan w:val="6"/>
            <w:vAlign w:val="center"/>
          </w:tcPr>
          <w:p w14:paraId="02B4F022" w14:textId="1566703C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b/>
              </w:rPr>
              <w:t xml:space="preserve">                                                       </w:t>
            </w:r>
            <w:r w:rsidRPr="00AD3A23">
              <w:rPr>
                <w:b/>
                <w:highlight w:val="yellow"/>
              </w:rPr>
              <w:t xml:space="preserve">SZKOLENIA Z OBSŁUGI MS </w:t>
            </w:r>
            <w:r w:rsidRPr="00AD3A23">
              <w:rPr>
                <w:b/>
                <w:highlight w:val="yellow"/>
              </w:rPr>
              <w:t>PROJECT</w:t>
            </w:r>
          </w:p>
        </w:tc>
      </w:tr>
      <w:tr w:rsidR="00AD3A23" w14:paraId="7E09C0FA" w14:textId="77777777" w:rsidTr="00AD3A23">
        <w:trPr>
          <w:cantSplit/>
          <w:trHeight w:val="870"/>
        </w:trPr>
        <w:tc>
          <w:tcPr>
            <w:tcW w:w="172" w:type="pct"/>
          </w:tcPr>
          <w:p w14:paraId="16599BAD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37" w:type="pct"/>
          </w:tcPr>
          <w:p w14:paraId="1A61A6C3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5D6F263F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0A9B3AB0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06B60009" w14:textId="0C1B33B4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548" w:type="pct"/>
          </w:tcPr>
          <w:p w14:paraId="0F2C17FD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782" w:type="pct"/>
          </w:tcPr>
          <w:p w14:paraId="29A0F9A9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706" w:type="pct"/>
          </w:tcPr>
          <w:p w14:paraId="1F969D71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855" w:type="pct"/>
          </w:tcPr>
          <w:p w14:paraId="7022B1BE" w14:textId="77777777" w:rsidR="00AD3A23" w:rsidRDefault="00AD3A23" w:rsidP="00AD3A2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AD3A23">
      <w:headerReference w:type="default" r:id="rId6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74F277" w14:textId="77777777" w:rsidR="008A0CEB" w:rsidRDefault="008A0CEB">
      <w:r>
        <w:separator/>
      </w:r>
    </w:p>
  </w:endnote>
  <w:endnote w:type="continuationSeparator" w:id="0">
    <w:p w14:paraId="35CFF513" w14:textId="77777777" w:rsidR="008A0CEB" w:rsidRDefault="008A0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C7DFC1" w14:textId="77777777" w:rsidR="008A0CEB" w:rsidRDefault="008A0CEB">
      <w:r>
        <w:separator/>
      </w:r>
    </w:p>
  </w:footnote>
  <w:footnote w:type="continuationSeparator" w:id="0">
    <w:p w14:paraId="65F69847" w14:textId="77777777" w:rsidR="008A0CEB" w:rsidRDefault="008A0CEB">
      <w:r>
        <w:continuationSeparator/>
      </w:r>
    </w:p>
  </w:footnote>
  <w:footnote w:id="1">
    <w:p w14:paraId="2D6EB44F" w14:textId="64E351CF" w:rsidR="00AD3A23" w:rsidRDefault="00AD3A23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5" name="Obraz 5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057B"/>
    <w:rsid w:val="00066BF7"/>
    <w:rsid w:val="00082E0F"/>
    <w:rsid w:val="00152F1D"/>
    <w:rsid w:val="00210E8E"/>
    <w:rsid w:val="002229D5"/>
    <w:rsid w:val="00247506"/>
    <w:rsid w:val="00276C10"/>
    <w:rsid w:val="00293AB7"/>
    <w:rsid w:val="00361EEE"/>
    <w:rsid w:val="00494F4E"/>
    <w:rsid w:val="005136B3"/>
    <w:rsid w:val="00561097"/>
    <w:rsid w:val="00600F7A"/>
    <w:rsid w:val="006C357F"/>
    <w:rsid w:val="00702A72"/>
    <w:rsid w:val="00707683"/>
    <w:rsid w:val="00773CCD"/>
    <w:rsid w:val="007F7B24"/>
    <w:rsid w:val="008209FE"/>
    <w:rsid w:val="008A0CEB"/>
    <w:rsid w:val="008B02BB"/>
    <w:rsid w:val="0098582A"/>
    <w:rsid w:val="0098607C"/>
    <w:rsid w:val="009B7E62"/>
    <w:rsid w:val="00A40AE7"/>
    <w:rsid w:val="00A54C7C"/>
    <w:rsid w:val="00A91C25"/>
    <w:rsid w:val="00A9350F"/>
    <w:rsid w:val="00AD3A23"/>
    <w:rsid w:val="00B429E8"/>
    <w:rsid w:val="00B70B41"/>
    <w:rsid w:val="00BD5EDB"/>
    <w:rsid w:val="00C049BA"/>
    <w:rsid w:val="00C254C7"/>
    <w:rsid w:val="00C34B2E"/>
    <w:rsid w:val="00C62FC0"/>
    <w:rsid w:val="00C7737A"/>
    <w:rsid w:val="00CA5EC4"/>
    <w:rsid w:val="00D11BC3"/>
    <w:rsid w:val="00D76928"/>
    <w:rsid w:val="00D95D80"/>
    <w:rsid w:val="00DD5BF2"/>
    <w:rsid w:val="00E13954"/>
    <w:rsid w:val="00E40A3C"/>
    <w:rsid w:val="00E966E9"/>
    <w:rsid w:val="00EA0362"/>
    <w:rsid w:val="00EC2036"/>
    <w:rsid w:val="00EF402E"/>
    <w:rsid w:val="00F213FB"/>
    <w:rsid w:val="00F8605B"/>
    <w:rsid w:val="00FC0C79"/>
    <w:rsid w:val="00FD2201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7</cp:revision>
  <cp:lastPrinted>2022-09-14T11:15:00Z</cp:lastPrinted>
  <dcterms:created xsi:type="dcterms:W3CDTF">2023-01-17T08:06:00Z</dcterms:created>
  <dcterms:modified xsi:type="dcterms:W3CDTF">2023-03-23T08:18:00Z</dcterms:modified>
</cp:coreProperties>
</file>