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7887899F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  <w:r w:rsidR="00234182">
        <w:rPr>
          <w:sz w:val="22"/>
        </w:rPr>
        <w:t>…..</w:t>
      </w:r>
    </w:p>
    <w:p w14:paraId="42A03161" w14:textId="2862FCC3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</w:t>
      </w:r>
      <w:r w:rsidR="00234182">
        <w:rPr>
          <w:sz w:val="22"/>
        </w:rPr>
        <w:t>..</w:t>
      </w:r>
    </w:p>
    <w:p w14:paraId="726B8340" w14:textId="355E9768" w:rsidR="00234182" w:rsidRDefault="00234182" w:rsidP="0040440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dla osób prowadzących działalność gospodarczą: ……………………</w:t>
      </w:r>
    </w:p>
    <w:p w14:paraId="15BCD57F" w14:textId="79E00A0C" w:rsidR="00234182" w:rsidRDefault="00234182" w:rsidP="0040440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…………………………………………………………………………………………………..</w:t>
      </w:r>
    </w:p>
    <w:p w14:paraId="16932285" w14:textId="4735B4F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69F99088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="001B5248" w:rsidRPr="001B5248">
        <w:rPr>
          <w:b/>
        </w:rPr>
        <w:t>przedłużenie wsparcia producenta posiadanych licencji dla sprzętu oraz oprogramowania firmy Dell - KC-zp.272-156/23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40DA9406" w14:textId="77777777" w:rsidR="007F3474" w:rsidRPr="000F5727" w:rsidRDefault="007F3474" w:rsidP="007F3474">
      <w:pPr>
        <w:widowControl w:val="0"/>
        <w:ind w:left="720" w:right="1"/>
        <w:jc w:val="both"/>
        <w:rPr>
          <w:b/>
        </w:rPr>
      </w:pPr>
    </w:p>
    <w:p w14:paraId="1C6D7470" w14:textId="77777777" w:rsidR="007F3474" w:rsidRPr="00FB44C3" w:rsidRDefault="007F3474" w:rsidP="007F3474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 xml:space="preserve">Okres wsparcia technicznego </w:t>
      </w:r>
      <w:r w:rsidRPr="00776CDB">
        <w:rPr>
          <w:b/>
        </w:rPr>
        <w:t>wynosi</w:t>
      </w:r>
      <w:r w:rsidRPr="00776CDB">
        <w:t>:</w:t>
      </w:r>
      <w:r>
        <w:t xml:space="preserve"> ………… </w:t>
      </w:r>
      <w:r w:rsidRPr="00776CDB">
        <w:t>miesięcy</w:t>
      </w:r>
    </w:p>
    <w:p w14:paraId="2E18A064" w14:textId="77777777" w:rsidR="007F3474" w:rsidRDefault="007F3474" w:rsidP="007F347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1CDDC8C" w14:textId="77777777" w:rsidR="007F3474" w:rsidRPr="00DD4871" w:rsidRDefault="007F3474" w:rsidP="007F347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 dni roboczych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  <w:r w:rsidRPr="00DD4871">
        <w:rPr>
          <w:sz w:val="22"/>
          <w:szCs w:val="22"/>
          <w:highlight w:val="yellow"/>
        </w:rPr>
        <w:t>(kryterium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3207EAA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</w:t>
      </w:r>
      <w:bookmarkStart w:id="0" w:name="_GoBack"/>
      <w:bookmarkEnd w:id="0"/>
      <w:r w:rsidRPr="00B66A62">
        <w:rPr>
          <w:i/>
          <w:sz w:val="22"/>
          <w:szCs w:val="20"/>
        </w:rPr>
        <w:t xml:space="preserve">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BB207" w14:textId="77777777" w:rsidR="00AF4CB4" w:rsidRDefault="00AF4CB4">
      <w:r>
        <w:separator/>
      </w:r>
    </w:p>
  </w:endnote>
  <w:endnote w:type="continuationSeparator" w:id="0">
    <w:p w14:paraId="7BECAE09" w14:textId="77777777" w:rsidR="00AF4CB4" w:rsidRDefault="00AF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DF361" w14:textId="77777777" w:rsidR="00AF4CB4" w:rsidRDefault="00AF4CB4">
      <w:r>
        <w:separator/>
      </w:r>
    </w:p>
  </w:footnote>
  <w:footnote w:type="continuationSeparator" w:id="0">
    <w:p w14:paraId="4E05FA91" w14:textId="77777777" w:rsidR="00AF4CB4" w:rsidRDefault="00AF4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E5B6E" w14:textId="55BE0802" w:rsidR="002C413A" w:rsidRDefault="000B176F" w:rsidP="002C413A">
    <w:pPr>
      <w:pStyle w:val="Nagwek"/>
      <w:jc w:val="center"/>
    </w:pPr>
    <w:r>
      <w:rPr>
        <w:noProof/>
      </w:rPr>
      <w:drawing>
        <wp:inline distT="0" distB="0" distL="0" distR="0" wp14:anchorId="51281B3B" wp14:editId="0AA98C0A">
          <wp:extent cx="5743575" cy="676275"/>
          <wp:effectExtent l="0" t="0" r="9525" b="9525"/>
          <wp:docPr id="2" name="Obraz 2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baner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176F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B5248"/>
    <w:rsid w:val="001D4612"/>
    <w:rsid w:val="0020013C"/>
    <w:rsid w:val="00207E98"/>
    <w:rsid w:val="00234182"/>
    <w:rsid w:val="002723B0"/>
    <w:rsid w:val="00276FDA"/>
    <w:rsid w:val="00287CEE"/>
    <w:rsid w:val="00290074"/>
    <w:rsid w:val="002A43EC"/>
    <w:rsid w:val="002C413A"/>
    <w:rsid w:val="002C78CE"/>
    <w:rsid w:val="002E7627"/>
    <w:rsid w:val="00315A4A"/>
    <w:rsid w:val="00357602"/>
    <w:rsid w:val="00382445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7F3474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4CB4"/>
    <w:rsid w:val="00AF6707"/>
    <w:rsid w:val="00B121A4"/>
    <w:rsid w:val="00B20410"/>
    <w:rsid w:val="00B2596E"/>
    <w:rsid w:val="00B35B48"/>
    <w:rsid w:val="00B66A62"/>
    <w:rsid w:val="00B774DC"/>
    <w:rsid w:val="00B84B6F"/>
    <w:rsid w:val="00B87FF0"/>
    <w:rsid w:val="00BA3FB7"/>
    <w:rsid w:val="00BA4ED1"/>
    <w:rsid w:val="00C2312E"/>
    <w:rsid w:val="00C37CA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C649D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E3A3E-BFE9-486F-AB2C-48650DC16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472</Words>
  <Characters>3905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6</cp:revision>
  <cp:lastPrinted>2023-01-25T08:25:00Z</cp:lastPrinted>
  <dcterms:created xsi:type="dcterms:W3CDTF">2023-03-16T13:08:00Z</dcterms:created>
  <dcterms:modified xsi:type="dcterms:W3CDTF">2023-03-30T11:54:00Z</dcterms:modified>
</cp:coreProperties>
</file>