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AB813" w14:textId="50CF0ECF" w:rsidR="00FA2115" w:rsidRDefault="00FA2115" w:rsidP="00FA2115">
      <w:pPr>
        <w:pStyle w:val="Nagwek1"/>
        <w:jc w:val="right"/>
        <w:rPr>
          <w:sz w:val="24"/>
          <w:szCs w:val="24"/>
        </w:rPr>
      </w:pPr>
    </w:p>
    <w:p w14:paraId="51F4A68A" w14:textId="77777777" w:rsidR="00FA2115" w:rsidRDefault="00FA2115" w:rsidP="00FA21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31A5DCDE" w14:textId="77777777" w:rsidR="00FA2115" w:rsidRDefault="00FA2115" w:rsidP="00FA2115">
      <w:pPr>
        <w:pStyle w:val="Nagwek1"/>
        <w:rPr>
          <w:sz w:val="24"/>
          <w:szCs w:val="24"/>
        </w:rPr>
      </w:pPr>
    </w:p>
    <w:p w14:paraId="4316F73B" w14:textId="77777777" w:rsidR="00FA2115" w:rsidRDefault="00FA2115" w:rsidP="00FA21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63177051" w14:textId="77777777" w:rsidR="00FA2115" w:rsidRDefault="00FA2115" w:rsidP="00FA2115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14:paraId="153CC41F" w14:textId="77777777" w:rsidR="00FA2115" w:rsidRDefault="00FA2115" w:rsidP="00FA2115">
      <w:pPr>
        <w:rPr>
          <w:sz w:val="24"/>
          <w:szCs w:val="24"/>
        </w:rPr>
      </w:pPr>
    </w:p>
    <w:p w14:paraId="573C93EE" w14:textId="77777777" w:rsidR="00FA2115" w:rsidRPr="00975BAC" w:rsidRDefault="00FA2115" w:rsidP="00FA2115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14:paraId="4A03F3E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pomiędzy:</w:t>
      </w:r>
    </w:p>
    <w:p w14:paraId="14B14BC6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>Al.</w:t>
      </w:r>
      <w:r>
        <w:rPr>
          <w:b/>
          <w:szCs w:val="24"/>
        </w:rPr>
        <w:t xml:space="preserve"> </w:t>
      </w:r>
      <w:r w:rsidRPr="00975BAC">
        <w:rPr>
          <w:b/>
          <w:szCs w:val="24"/>
        </w:rPr>
        <w:t xml:space="preserve">Mickiewicza 30 </w:t>
      </w:r>
    </w:p>
    <w:p w14:paraId="70B4B6C1" w14:textId="77777777" w:rsidR="00FA2115" w:rsidRPr="00975BAC" w:rsidRDefault="00FA2115" w:rsidP="00FA2115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5FD4036C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63942312" w14:textId="77777777" w:rsidR="00FA2115" w:rsidRPr="00975BAC" w:rsidRDefault="00FA2115" w:rsidP="00FA2115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45124567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14:paraId="68FD4E6B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zwaną dalej </w:t>
      </w:r>
      <w:r w:rsidRPr="00F53B31">
        <w:rPr>
          <w:b/>
          <w:sz w:val="24"/>
          <w:szCs w:val="24"/>
        </w:rPr>
        <w:t>ZLECENIODAWCĄ</w:t>
      </w:r>
    </w:p>
    <w:p w14:paraId="58B63C1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622BC9F8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14:paraId="44F00EDA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876A047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09EFB0E4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4B61E049" w14:textId="77777777" w:rsidR="00FA2115" w:rsidRPr="00975BAC" w:rsidRDefault="00FA2115" w:rsidP="00FA2115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4E638F9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</w:t>
      </w:r>
      <w:r w:rsidRPr="00F53B31">
        <w:rPr>
          <w:b/>
          <w:sz w:val="24"/>
          <w:szCs w:val="24"/>
        </w:rPr>
        <w:t>ZLECENIOBIORCĄ</w:t>
      </w:r>
      <w:r w:rsidRPr="00975BAC">
        <w:rPr>
          <w:sz w:val="24"/>
          <w:szCs w:val="24"/>
        </w:rPr>
        <w:t>.</w:t>
      </w:r>
    </w:p>
    <w:p w14:paraId="0F2463E1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021863CB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7CB906EF" w14:textId="2F937D46" w:rsidR="00FA2115" w:rsidRPr="008E5252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</w:t>
      </w:r>
      <w:r w:rsidR="00D579EB">
        <w:rPr>
          <w:sz w:val="24"/>
          <w:szCs w:val="24"/>
        </w:rPr>
        <w:t>w</w:t>
      </w:r>
      <w:r w:rsidR="00D579EB" w:rsidRPr="00D579EB">
        <w:rPr>
          <w:sz w:val="24"/>
          <w:szCs w:val="24"/>
        </w:rPr>
        <w:t>ykonani</w:t>
      </w:r>
      <w:r w:rsidR="00D579EB">
        <w:rPr>
          <w:sz w:val="24"/>
          <w:szCs w:val="24"/>
        </w:rPr>
        <w:t>a</w:t>
      </w:r>
      <w:r w:rsidR="00D579EB" w:rsidRPr="00D579EB">
        <w:rPr>
          <w:sz w:val="24"/>
          <w:szCs w:val="24"/>
        </w:rPr>
        <w:t xml:space="preserve"> usług</w:t>
      </w:r>
      <w:r w:rsidR="00D579EB">
        <w:rPr>
          <w:sz w:val="24"/>
          <w:szCs w:val="24"/>
        </w:rPr>
        <w:t>ę</w:t>
      </w:r>
      <w:r w:rsidR="00D579EB" w:rsidRPr="00D579EB">
        <w:rPr>
          <w:sz w:val="24"/>
          <w:szCs w:val="24"/>
        </w:rPr>
        <w:t xml:space="preserve">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="00D579EB" w:rsidRPr="00D579EB">
        <w:rPr>
          <w:sz w:val="24"/>
          <w:szCs w:val="24"/>
        </w:rPr>
        <w:t>Rekonfigurowalny</w:t>
      </w:r>
      <w:proofErr w:type="spellEnd"/>
      <w:r w:rsidR="00D579EB" w:rsidRPr="00D579EB">
        <w:rPr>
          <w:sz w:val="24"/>
          <w:szCs w:val="24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="00D579EB" w:rsidRPr="00D579EB">
        <w:rPr>
          <w:sz w:val="24"/>
          <w:szCs w:val="24"/>
        </w:rPr>
        <w:t>zp</w:t>
      </w:r>
      <w:proofErr w:type="spellEnd"/>
      <w:r w:rsidR="00D579EB" w:rsidRPr="00D579EB">
        <w:rPr>
          <w:sz w:val="24"/>
          <w:szCs w:val="24"/>
        </w:rPr>
        <w:t>. 272-149/23</w:t>
      </w:r>
      <w:r w:rsidRPr="008E5252">
        <w:rPr>
          <w:sz w:val="24"/>
          <w:szCs w:val="24"/>
        </w:rPr>
        <w:t>.</w:t>
      </w:r>
    </w:p>
    <w:p w14:paraId="614BF4C3" w14:textId="77777777" w:rsidR="00FA2115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5B09A9">
        <w:rPr>
          <w:sz w:val="24"/>
          <w:szCs w:val="24"/>
        </w:rPr>
        <w:t xml:space="preserve">Szczegółowy opis przedmiotu umowy znajduje się w załączniku nr </w:t>
      </w:r>
      <w:r>
        <w:rPr>
          <w:sz w:val="24"/>
          <w:szCs w:val="24"/>
        </w:rPr>
        <w:t>1</w:t>
      </w:r>
      <w:r w:rsidRPr="005B09A9">
        <w:rPr>
          <w:sz w:val="24"/>
          <w:szCs w:val="24"/>
        </w:rPr>
        <w:t xml:space="preserve"> do niniejszej umowy</w:t>
      </w:r>
      <w:r>
        <w:rPr>
          <w:sz w:val="24"/>
          <w:szCs w:val="24"/>
        </w:rPr>
        <w:t>.</w:t>
      </w:r>
    </w:p>
    <w:p w14:paraId="39F9CA03" w14:textId="77777777" w:rsidR="00FA2115" w:rsidRPr="005B09A9" w:rsidRDefault="00FA2115" w:rsidP="00FA2115">
      <w:pPr>
        <w:jc w:val="both"/>
        <w:rPr>
          <w:sz w:val="24"/>
          <w:szCs w:val="24"/>
        </w:rPr>
      </w:pPr>
    </w:p>
    <w:p w14:paraId="3EC7A184" w14:textId="77777777" w:rsidR="00FA2115" w:rsidRPr="005B09A9" w:rsidRDefault="00FA2115" w:rsidP="00FA2115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14:paraId="0B8C2949" w14:textId="77777777" w:rsidR="00FA2115" w:rsidRPr="005B09A9" w:rsidRDefault="00FA2115" w:rsidP="00FA2115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>
        <w:rPr>
          <w:sz w:val="24"/>
          <w:szCs w:val="24"/>
        </w:rPr>
        <w:t>………..</w:t>
      </w:r>
      <w:r w:rsidRPr="005B09A9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roboczych</w:t>
      </w:r>
      <w:r w:rsidRPr="005B09A9">
        <w:rPr>
          <w:sz w:val="24"/>
          <w:szCs w:val="24"/>
        </w:rPr>
        <w:t xml:space="preserve"> od daty podpisania umowy.</w:t>
      </w:r>
    </w:p>
    <w:p w14:paraId="188B81F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3B0549F4" w14:textId="77777777" w:rsidR="00FA2115" w:rsidRPr="00975BAC" w:rsidRDefault="00FA2115" w:rsidP="00FA2115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54F2E716" w14:textId="77777777" w:rsidR="00FA2115" w:rsidRPr="00975BAC" w:rsidRDefault="00FA2115" w:rsidP="00FA2115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</w:t>
      </w:r>
      <w:r>
        <w:rPr>
          <w:rFonts w:ascii="Times New Roman" w:hAnsi="Times New Roman"/>
          <w:sz w:val="24"/>
          <w:szCs w:val="24"/>
        </w:rPr>
        <w:t>Zleceniobiorca</w:t>
      </w:r>
      <w:r w:rsidRPr="00975BAC">
        <w:rPr>
          <w:rFonts w:ascii="Times New Roman" w:hAnsi="Times New Roman"/>
          <w:sz w:val="24"/>
          <w:szCs w:val="24"/>
        </w:rPr>
        <w:t xml:space="preserve"> nie jest płatnikiem podatku VAT na terytorium Rzeczypospolitej Polskiej należny od kwoty wynagrodzenia podatek od towarów i usług VAT pokryje </w:t>
      </w:r>
      <w:r>
        <w:rPr>
          <w:rFonts w:ascii="Times New Roman" w:hAnsi="Times New Roman"/>
          <w:sz w:val="24"/>
          <w:szCs w:val="24"/>
        </w:rPr>
        <w:t>Zleceniodawca</w:t>
      </w:r>
      <w:r w:rsidRPr="00975BAC">
        <w:rPr>
          <w:rFonts w:ascii="Times New Roman" w:hAnsi="Times New Roman"/>
          <w:sz w:val="24"/>
          <w:szCs w:val="24"/>
        </w:rPr>
        <w:t xml:space="preserve">, zgodnie z przepisami o podatku od towarów i usług. </w:t>
      </w:r>
    </w:p>
    <w:p w14:paraId="059821D8" w14:textId="77777777" w:rsidR="00FA2115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14:paraId="38570FB2" w14:textId="77777777" w:rsidR="00FA2115" w:rsidRDefault="00FA2115" w:rsidP="00FA2115">
      <w:pPr>
        <w:autoSpaceDN w:val="0"/>
        <w:jc w:val="both"/>
        <w:rPr>
          <w:sz w:val="24"/>
          <w:szCs w:val="24"/>
        </w:rPr>
      </w:pPr>
      <w:r w:rsidRPr="007117F7">
        <w:rPr>
          <w:sz w:val="24"/>
          <w:szCs w:val="24"/>
        </w:rPr>
        <w:lastRenderedPageBreak/>
        <w:t xml:space="preserve">4. Zapłata wynagrodzenia nastąpi przelewem na rachunek </w:t>
      </w:r>
      <w:r>
        <w:rPr>
          <w:sz w:val="24"/>
          <w:szCs w:val="24"/>
        </w:rPr>
        <w:t>Zleceniobiorcy</w:t>
      </w:r>
      <w:r w:rsidRPr="007117F7">
        <w:rPr>
          <w:sz w:val="24"/>
          <w:szCs w:val="24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F01EA4A" w14:textId="77777777" w:rsidR="00FA2115" w:rsidRPr="007117F7" w:rsidRDefault="00FA2115" w:rsidP="00FA2115">
      <w:pPr>
        <w:autoSpaceDN w:val="0"/>
        <w:jc w:val="both"/>
        <w:rPr>
          <w:sz w:val="32"/>
          <w:szCs w:val="24"/>
        </w:rPr>
      </w:pPr>
      <w:r w:rsidRPr="007117F7">
        <w:rPr>
          <w:sz w:val="24"/>
          <w:szCs w:val="24"/>
        </w:rPr>
        <w:t xml:space="preserve">5. Strony postanawiają, że zapłata następuje w dniu obciążenia rachunku bankowego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6. </w:t>
      </w:r>
      <w:r w:rsidRPr="007117F7">
        <w:rPr>
          <w:sz w:val="24"/>
          <w:szCs w:val="24"/>
        </w:rPr>
        <w:t xml:space="preserve">W przypadku nieterminowej płatności należności </w:t>
      </w:r>
      <w:r>
        <w:rPr>
          <w:sz w:val="24"/>
          <w:szCs w:val="24"/>
        </w:rPr>
        <w:t>Zleceniobiorca</w:t>
      </w:r>
      <w:r w:rsidRPr="007117F7">
        <w:rPr>
          <w:sz w:val="24"/>
          <w:szCs w:val="24"/>
        </w:rPr>
        <w:t xml:space="preserve"> ma prawo naliczyć  </w:t>
      </w:r>
      <w:r>
        <w:rPr>
          <w:sz w:val="24"/>
          <w:szCs w:val="24"/>
        </w:rPr>
        <w:t>Zleceniodawcy</w:t>
      </w:r>
      <w:r w:rsidRPr="007117F7">
        <w:rPr>
          <w:sz w:val="24"/>
          <w:szCs w:val="24"/>
        </w:rPr>
        <w:t xml:space="preserve"> odsetki  ustawowe za każdy dzień zwłoki.</w:t>
      </w:r>
    </w:p>
    <w:p w14:paraId="078615CB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3DFEB86E" w14:textId="77777777" w:rsidR="00FA2115" w:rsidRPr="00975BAC" w:rsidRDefault="00FA2115" w:rsidP="00FA2115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6FF629D3" w14:textId="77777777"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51AF89FF" w14:textId="77777777" w:rsidR="00FA2115" w:rsidRPr="00975BAC" w:rsidRDefault="00FA2115" w:rsidP="00FA2115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  <w:r>
        <w:rPr>
          <w:sz w:val="24"/>
          <w:szCs w:val="24"/>
        </w:rPr>
        <w:t>………..</w:t>
      </w:r>
    </w:p>
    <w:p w14:paraId="564DEFB3" w14:textId="77777777" w:rsidR="00FA2115" w:rsidRPr="00975BAC" w:rsidRDefault="00FA2115" w:rsidP="00FA2115">
      <w:pPr>
        <w:rPr>
          <w:sz w:val="24"/>
          <w:szCs w:val="24"/>
        </w:rPr>
      </w:pPr>
    </w:p>
    <w:p w14:paraId="06F18DBB" w14:textId="77777777" w:rsidR="00FA2115" w:rsidRPr="00975BAC" w:rsidRDefault="00FA2115" w:rsidP="00FA2115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7BD70164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14:paraId="025D5DF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14:paraId="52EA209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</w:t>
      </w:r>
      <w:r w:rsidR="00CF5853"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Zleceniobiorca oświadcza, że osoby wymienione w ust.1 posiadają uprawnienia do wykonywania audytu przewidziane w art. 286 ustawy o finansach publicznych.</w:t>
      </w:r>
    </w:p>
    <w:p w14:paraId="7AF167F2" w14:textId="77777777" w:rsidR="00FA2115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14:paraId="63ACDA33" w14:textId="77777777" w:rsidR="00FA2115" w:rsidRPr="002E1763" w:rsidRDefault="00FA2115" w:rsidP="00FA2115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14:paraId="793BCE8F" w14:textId="77777777" w:rsidR="00FA2115" w:rsidRPr="00F42609" w:rsidRDefault="00FA2115" w:rsidP="00FA21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</w:t>
      </w:r>
      <w:r w:rsidRPr="00F42609">
        <w:rPr>
          <w:sz w:val="24"/>
          <w:szCs w:val="24"/>
        </w:rPr>
        <w:t xml:space="preserve">udostępnienia w swojej siedzibie wszelkich materiałów źródłowych dotyczących badanej działalności. </w:t>
      </w:r>
    </w:p>
    <w:p w14:paraId="067043B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2-go dnia kalendarzowego od dnia podpisania umowy. </w:t>
      </w:r>
    </w:p>
    <w:p w14:paraId="1BE21EB1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>3. Powyższy dokument po ostatecznym zatwierdzeniu przez Zleceniodawcę będzie podstawą do rozpoczęcia procesu audytu.</w:t>
      </w:r>
    </w:p>
    <w:p w14:paraId="4CC03F05" w14:textId="77777777" w:rsidR="00FA2115" w:rsidRPr="00F42609" w:rsidRDefault="00FA2115" w:rsidP="00FA2115">
      <w:pPr>
        <w:jc w:val="both"/>
        <w:rPr>
          <w:sz w:val="24"/>
          <w:szCs w:val="24"/>
        </w:rPr>
      </w:pPr>
      <w:r w:rsidRPr="00F42609">
        <w:rPr>
          <w:sz w:val="24"/>
          <w:szCs w:val="24"/>
        </w:rPr>
        <w:t xml:space="preserve">4. Zleceniodawca stworzy niezbędne warunki organizacyjne umożliwiające dostęp pracownikom Zleceniobiorcy do pomieszczeń i personelu Zleceniobiorcy – w zakresie niezbędnym do wykonania niniejszej umowy.  </w:t>
      </w:r>
    </w:p>
    <w:p w14:paraId="294EE787" w14:textId="77777777" w:rsidR="00FA2115" w:rsidRPr="00F42609" w:rsidRDefault="00FA2115" w:rsidP="00FA2115">
      <w:pPr>
        <w:jc w:val="center"/>
        <w:rPr>
          <w:b/>
          <w:sz w:val="24"/>
          <w:szCs w:val="24"/>
        </w:rPr>
      </w:pPr>
      <w:r w:rsidRPr="00F42609">
        <w:rPr>
          <w:b/>
          <w:sz w:val="24"/>
          <w:szCs w:val="24"/>
        </w:rPr>
        <w:t>§ 6</w:t>
      </w:r>
    </w:p>
    <w:p w14:paraId="5314F70A" w14:textId="77777777" w:rsidR="00F42609" w:rsidRPr="00F42609" w:rsidRDefault="00F42609" w:rsidP="00F42609">
      <w:pPr>
        <w:suppressAutoHyphens/>
        <w:overflowPunct w:val="0"/>
        <w:autoSpaceDE w:val="0"/>
        <w:jc w:val="both"/>
        <w:textAlignment w:val="baseline"/>
        <w:rPr>
          <w:sz w:val="24"/>
          <w:szCs w:val="24"/>
          <w:lang w:eastAsia="zh-CN"/>
        </w:rPr>
      </w:pPr>
      <w:r w:rsidRPr="00F42609">
        <w:rPr>
          <w:sz w:val="24"/>
          <w:szCs w:val="24"/>
          <w:lang w:eastAsia="zh-CN"/>
        </w:rPr>
        <w:t xml:space="preserve">Sposób i terminy przedstawienia wyników audytu zewnętrznego: </w:t>
      </w:r>
    </w:p>
    <w:p w14:paraId="66562208" w14:textId="77777777"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 xml:space="preserve">• </w:t>
      </w:r>
      <w:r w:rsidRPr="00CF5853">
        <w:rPr>
          <w:sz w:val="24"/>
          <w:szCs w:val="24"/>
          <w:lang w:eastAsia="zh-CN"/>
        </w:rPr>
        <w:tab/>
        <w:t>Wykonawca jest zobowiązany do przedstawienia Zamawiającemu</w:t>
      </w:r>
      <w:r w:rsidR="00873249">
        <w:rPr>
          <w:sz w:val="24"/>
          <w:szCs w:val="24"/>
          <w:lang w:eastAsia="zh-CN"/>
        </w:rPr>
        <w:t xml:space="preserve"> pisemnego</w:t>
      </w:r>
      <w:r w:rsidRPr="00CF5853">
        <w:rPr>
          <w:sz w:val="24"/>
          <w:szCs w:val="24"/>
          <w:lang w:eastAsia="zh-CN"/>
        </w:rPr>
        <w:t xml:space="preserve"> raportu końcowego zawierającego wnioski z audytowanego projektu.</w:t>
      </w:r>
    </w:p>
    <w:p w14:paraId="11648039" w14:textId="77777777"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>•</w:t>
      </w:r>
      <w:r w:rsidRPr="00CF5853">
        <w:rPr>
          <w:sz w:val="24"/>
          <w:szCs w:val="24"/>
          <w:lang w:eastAsia="zh-CN"/>
        </w:rPr>
        <w:tab/>
        <w:t xml:space="preserve"> W pierwszej fazie realizacji zamówienia, po zapoznaniu się z dostępną dokumentacją oraz po spotkaniu z Zamawiającym, Wykonawca winien przygotować plan przeprowadzenia audytu i przedłożyć go Zamawiającemu w terminie 2-óch dni kalendarzowych od dnia podpisania umowy. </w:t>
      </w:r>
    </w:p>
    <w:p w14:paraId="5797D316" w14:textId="77777777"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lastRenderedPageBreak/>
        <w:t>•</w:t>
      </w:r>
      <w:r w:rsidRPr="00CF5853">
        <w:rPr>
          <w:sz w:val="24"/>
          <w:szCs w:val="24"/>
          <w:lang w:eastAsia="zh-CN"/>
        </w:rPr>
        <w:tab/>
        <w:t xml:space="preserve"> Po przeprowadzeniu audytu i po dokonaniu analizy zebranych danych, Wykonawca przedłoży Zamawiającemu, w ciągu 7 dni od zakończenia audytu, do zaakceptowania 1 egzemplarz wstępnej wersji raportu końcowego opracowanej w języku polskim. Wraz z raportem w formie drukowanej Wykonawca przekaże elektroniczną wersję raportu. </w:t>
      </w:r>
    </w:p>
    <w:p w14:paraId="7689DEA9" w14:textId="77777777"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>•</w:t>
      </w:r>
      <w:r w:rsidRPr="00CF5853">
        <w:rPr>
          <w:sz w:val="24"/>
          <w:szCs w:val="24"/>
          <w:lang w:eastAsia="zh-CN"/>
        </w:rPr>
        <w:tab/>
        <w:t xml:space="preserve"> Zamawiający ma 3 dni robocze na zapoznanie się z raportem oraz zgłoszenie ewentualnych uwag. W przypadku zgłoszenia uwag przez Zamawiającego do wstępnej wersji raportu końcowego, Wykonawca zobowiązany jest do ich pisemnego rozpatrzenia i złożenia w ciągu 3 dni 2-ch egzemplarzy ostatecznej wersji raportu końcowego w polskiej wersji językowej w formie drukowanej oraz w wersji elektronicznej. </w:t>
      </w:r>
    </w:p>
    <w:p w14:paraId="222FFA46" w14:textId="77777777" w:rsidR="00CF5853" w:rsidRPr="00CF5853" w:rsidRDefault="00CF5853" w:rsidP="00CF5853">
      <w:pPr>
        <w:suppressAutoHyphens/>
        <w:overflowPunct w:val="0"/>
        <w:autoSpaceDE w:val="0"/>
        <w:ind w:left="284"/>
        <w:jc w:val="both"/>
        <w:textAlignment w:val="baseline"/>
        <w:rPr>
          <w:sz w:val="24"/>
          <w:szCs w:val="24"/>
          <w:lang w:eastAsia="zh-CN"/>
        </w:rPr>
      </w:pPr>
      <w:r w:rsidRPr="00CF5853">
        <w:rPr>
          <w:sz w:val="24"/>
          <w:szCs w:val="24"/>
          <w:lang w:eastAsia="zh-CN"/>
        </w:rPr>
        <w:t xml:space="preserve">• </w:t>
      </w:r>
      <w:r w:rsidRPr="00CF5853">
        <w:rPr>
          <w:sz w:val="24"/>
          <w:szCs w:val="24"/>
          <w:lang w:eastAsia="zh-CN"/>
        </w:rPr>
        <w:tab/>
        <w:t>Zamawiający zastrzega sobie prawo do kontroli i oceny realizacji audytu na każdym jego etapie.</w:t>
      </w:r>
    </w:p>
    <w:p w14:paraId="2F663405" w14:textId="77777777" w:rsidR="00FA2115" w:rsidRPr="002E1763" w:rsidRDefault="00FA2115" w:rsidP="00FA2115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14:paraId="7EE67569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14:paraId="6A3335ED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14:paraId="49A8BDCF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14:paraId="6986799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14:paraId="66F2F243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</w:t>
      </w:r>
      <w:r>
        <w:rPr>
          <w:sz w:val="24"/>
          <w:szCs w:val="24"/>
        </w:rPr>
        <w:t>Zleceniodawcę</w:t>
      </w:r>
      <w:r w:rsidRPr="002E1763">
        <w:rPr>
          <w:sz w:val="24"/>
          <w:szCs w:val="24"/>
        </w:rPr>
        <w:t xml:space="preserve"> bez jakichkolwiek ograniczeń czasowych,</w:t>
      </w:r>
    </w:p>
    <w:p w14:paraId="1144E9D5" w14:textId="77777777" w:rsidR="00FA2115" w:rsidRPr="002E1763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>prawo do rozpowszechniania sprawozdania poprzez publiczne ich udostępnianie ich w taki sposób, aby każdy mógł  mieć do nich dostęp w miejscu i czasie przez siebie wybranym.</w:t>
      </w:r>
    </w:p>
    <w:p w14:paraId="1BCB3CA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5EE306A5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14:paraId="4682CD5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230B936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0E230E1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71DF83BB" w14:textId="77777777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26CD89CE" w14:textId="43D3BDCB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stron z </w:t>
      </w:r>
      <w:r w:rsidR="00040764">
        <w:rPr>
          <w:sz w:val="24"/>
          <w:szCs w:val="24"/>
        </w:rPr>
        <w:t>winy</w:t>
      </w:r>
      <w:r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całkowitego wynagrodzenia brutto określonego w  § 3 ust. 1;</w:t>
      </w:r>
    </w:p>
    <w:p w14:paraId="362C7AD4" w14:textId="1EF1F294" w:rsidR="00FA2115" w:rsidRPr="00975BAC" w:rsidRDefault="00FA2115" w:rsidP="00FA211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Zleceniobiorcy, w wysokości 10% wartości brutto części przedmiotu umowy, której dotyczy wypowiedzenie.</w:t>
      </w:r>
    </w:p>
    <w:p w14:paraId="6370EC6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7E2B3ADB" w14:textId="689393BF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całkowitego wynagrodzenia brutto określonego w § 3 ust. 1;</w:t>
      </w:r>
    </w:p>
    <w:p w14:paraId="5B7DF046" w14:textId="43664B7A" w:rsidR="00FA2115" w:rsidRPr="00975BAC" w:rsidRDefault="00FA2115" w:rsidP="00FA2115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</w:t>
      </w:r>
      <w:r w:rsidR="00040764">
        <w:rPr>
          <w:sz w:val="24"/>
          <w:szCs w:val="24"/>
        </w:rPr>
        <w:t>winy</w:t>
      </w:r>
      <w:r w:rsidR="00040764" w:rsidRPr="00975BAC">
        <w:rPr>
          <w:sz w:val="24"/>
          <w:szCs w:val="24"/>
        </w:rPr>
        <w:t xml:space="preserve"> występując</w:t>
      </w:r>
      <w:r w:rsidR="00040764">
        <w:rPr>
          <w:sz w:val="24"/>
          <w:szCs w:val="24"/>
        </w:rPr>
        <w:t>ej</w:t>
      </w:r>
      <w:r w:rsidRPr="00975BAC">
        <w:rPr>
          <w:sz w:val="24"/>
          <w:szCs w:val="24"/>
        </w:rPr>
        <w:t xml:space="preserve"> po stronie Zleceniodawcy, w wysokości 10% wartości brutto części przedmiotu umowy, której dotyczy odstąpienie.</w:t>
      </w:r>
    </w:p>
    <w:p w14:paraId="5AA12C0D" w14:textId="5A6753F5" w:rsidR="00FA2115" w:rsidRPr="00EF43DE" w:rsidRDefault="00EF43DE" w:rsidP="00FA2115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4</w:t>
      </w:r>
      <w:r w:rsidR="00FA2115" w:rsidRPr="00EF43DE">
        <w:rPr>
          <w:sz w:val="24"/>
          <w:szCs w:val="24"/>
        </w:rPr>
        <w:t>.</w:t>
      </w:r>
      <w:r w:rsidR="00FA2115" w:rsidRPr="00EF43DE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14:paraId="779D0AA2" w14:textId="49AE4883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5. Zastrzeżenia co do kar umownych pozostają w mocy w całości lub w części, pomimo oświadczenia o odstąpieniu od umowy.</w:t>
      </w:r>
    </w:p>
    <w:p w14:paraId="5EADDBF1" w14:textId="31D0FA4C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lastRenderedPageBreak/>
        <w:t>6.</w:t>
      </w:r>
      <w:r>
        <w:rPr>
          <w:sz w:val="24"/>
          <w:szCs w:val="24"/>
        </w:rPr>
        <w:t xml:space="preserve"> </w:t>
      </w:r>
      <w:r w:rsidRPr="00EF43DE">
        <w:rPr>
          <w:sz w:val="24"/>
          <w:szCs w:val="24"/>
        </w:rPr>
        <w:t>Kara umowna będzie płatna w terminie 14 dni od wystąpienia przez Kupującego z żądaniem zapłaty.</w:t>
      </w:r>
    </w:p>
    <w:p w14:paraId="4EDB8664" w14:textId="764A6FD6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7.</w:t>
      </w:r>
      <w:r>
        <w:rPr>
          <w:sz w:val="24"/>
          <w:szCs w:val="24"/>
        </w:rPr>
        <w:t xml:space="preserve"> </w:t>
      </w:r>
      <w:r w:rsidRPr="00EF43DE">
        <w:rPr>
          <w:sz w:val="24"/>
          <w:szCs w:val="24"/>
        </w:rPr>
        <w:t xml:space="preserve">Sprzedający wyraża zgodę na potrącenie wymagalnych kar umownych </w:t>
      </w:r>
      <w:r w:rsidRPr="00EF43DE">
        <w:rPr>
          <w:sz w:val="24"/>
          <w:szCs w:val="24"/>
        </w:rPr>
        <w:br/>
        <w:t>z przysługującego mu wynagrodzenia.</w:t>
      </w:r>
    </w:p>
    <w:p w14:paraId="56BF7C00" w14:textId="77777777" w:rsidR="00EF43DE" w:rsidRPr="00EF43DE" w:rsidRDefault="00EF43DE" w:rsidP="00EF43DE">
      <w:pPr>
        <w:jc w:val="both"/>
        <w:rPr>
          <w:sz w:val="24"/>
          <w:szCs w:val="24"/>
        </w:rPr>
      </w:pPr>
      <w:r w:rsidRPr="00EF43DE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69AB1A0" w14:textId="77777777" w:rsidR="00EF43DE" w:rsidRPr="00975BAC" w:rsidRDefault="00EF43DE" w:rsidP="00FA2115">
      <w:pPr>
        <w:jc w:val="both"/>
        <w:rPr>
          <w:sz w:val="24"/>
          <w:szCs w:val="24"/>
        </w:rPr>
      </w:pPr>
    </w:p>
    <w:p w14:paraId="1DAC58A6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77D195F8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3E7337B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652E362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Dopuszcza się możliwość zmiany ustaleń niniejszej Umowy w stosunku do treści oferty</w:t>
      </w:r>
      <w:r w:rsidRPr="00F53B31">
        <w:rPr>
          <w:sz w:val="24"/>
          <w:szCs w:val="24"/>
        </w:rPr>
        <w:t xml:space="preserve">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, bez przeprowadzania nowego postępowania o udzielenie zamówienia w następującym zakresie: </w:t>
      </w:r>
    </w:p>
    <w:p w14:paraId="40A422F2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73DD68D7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 xml:space="preserve">, zmiana wysokości wynagrodzenia należnego </w:t>
      </w:r>
      <w:r>
        <w:rPr>
          <w:sz w:val="24"/>
          <w:szCs w:val="24"/>
        </w:rPr>
        <w:t>Zleceniobiorcy</w:t>
      </w:r>
      <w:r w:rsidRPr="00975BAC">
        <w:rPr>
          <w:sz w:val="24"/>
          <w:szCs w:val="24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00BF286" w14:textId="77777777" w:rsidR="00FA2115" w:rsidRPr="00975BAC" w:rsidRDefault="00FA2115" w:rsidP="00FA2115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14:paraId="3563C03E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14:paraId="4ED2E1E4" w14:textId="77777777" w:rsidR="00FA2115" w:rsidRPr="00975BAC" w:rsidRDefault="00FA2115" w:rsidP="00FA2115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30B9BA" w14:textId="77777777" w:rsidR="00FA2115" w:rsidRPr="00975BAC" w:rsidRDefault="00FA2115" w:rsidP="00FA2115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6751DC80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14:paraId="4A8502BA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6BC66672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35550B3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9B204F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4C33317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165029A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14:paraId="6B219A25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323733C" w14:textId="40A098A9" w:rsidR="00FA2115" w:rsidRDefault="00FA2115" w:rsidP="00FA2115">
      <w:pPr>
        <w:jc w:val="both"/>
        <w:rPr>
          <w:sz w:val="24"/>
          <w:szCs w:val="24"/>
        </w:rPr>
      </w:pPr>
    </w:p>
    <w:p w14:paraId="02086698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14:paraId="175485A1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9B5CB2B" w14:textId="77777777" w:rsidR="00040D99" w:rsidRDefault="00040D99" w:rsidP="00FA2115">
      <w:pPr>
        <w:jc w:val="center"/>
        <w:rPr>
          <w:b/>
          <w:sz w:val="24"/>
          <w:szCs w:val="24"/>
        </w:rPr>
      </w:pPr>
    </w:p>
    <w:p w14:paraId="61189F6C" w14:textId="6F9C4952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lastRenderedPageBreak/>
        <w:t>§ 1</w:t>
      </w:r>
      <w:r>
        <w:rPr>
          <w:b/>
          <w:sz w:val="24"/>
          <w:szCs w:val="24"/>
        </w:rPr>
        <w:t>3</w:t>
      </w:r>
    </w:p>
    <w:p w14:paraId="08A8E28E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1CB7E5FE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14:paraId="55FF0CCD" w14:textId="77777777" w:rsidR="00FA2115" w:rsidRPr="00975BAC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349AF1E9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373F3E87" w14:textId="77777777" w:rsidR="00FA2115" w:rsidRPr="00975BAC" w:rsidRDefault="00FA2115" w:rsidP="00FA2115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14:paraId="104E9471" w14:textId="77777777" w:rsidR="00FA2115" w:rsidRDefault="00FA2115" w:rsidP="00FA2115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31A16CE6" w14:textId="77777777" w:rsidR="00FA2115" w:rsidRDefault="00FA2115" w:rsidP="00FA2115">
      <w:pPr>
        <w:jc w:val="both"/>
        <w:rPr>
          <w:sz w:val="24"/>
          <w:szCs w:val="24"/>
        </w:rPr>
      </w:pPr>
    </w:p>
    <w:p w14:paraId="18DB6FBA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3559E094" w14:textId="77777777" w:rsidR="00FA2115" w:rsidRPr="00975BAC" w:rsidRDefault="00FA2115" w:rsidP="00FA2115">
      <w:pPr>
        <w:jc w:val="both"/>
        <w:rPr>
          <w:sz w:val="24"/>
          <w:szCs w:val="24"/>
        </w:rPr>
      </w:pPr>
    </w:p>
    <w:p w14:paraId="54095579" w14:textId="77777777" w:rsidR="00FA2115" w:rsidRDefault="00FA2115" w:rsidP="00FA2115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0520D64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7C93B08" w14:textId="77777777" w:rsidR="00FA2115" w:rsidRDefault="00FA2115" w:rsidP="00FA2115">
      <w:pPr>
        <w:pStyle w:val="Zwykytekst"/>
        <w:rPr>
          <w:rFonts w:ascii="Verdana" w:hAnsi="Verdana"/>
        </w:rPr>
      </w:pPr>
    </w:p>
    <w:p w14:paraId="5DEA888E" w14:textId="77777777" w:rsidR="00FA2115" w:rsidRDefault="00FA2115" w:rsidP="00FA2115">
      <w:pPr>
        <w:pStyle w:val="Zwykytekst"/>
        <w:tabs>
          <w:tab w:val="left" w:pos="7515"/>
        </w:tabs>
        <w:rPr>
          <w:rFonts w:ascii="Verdana" w:hAnsi="Verdana"/>
        </w:rPr>
      </w:pPr>
      <w:r>
        <w:rPr>
          <w:rFonts w:ascii="Verdana" w:hAnsi="Verdana"/>
        </w:rPr>
        <w:t>………………………….</w:t>
      </w:r>
      <w:r>
        <w:rPr>
          <w:rFonts w:ascii="Verdana" w:hAnsi="Verdana"/>
        </w:rPr>
        <w:tab/>
        <w:t>………………………………</w:t>
      </w:r>
    </w:p>
    <w:p w14:paraId="0985A9F3" w14:textId="77777777" w:rsidR="00FA2115" w:rsidRPr="00EF43DE" w:rsidRDefault="00FA2115" w:rsidP="00FA2115">
      <w:pPr>
        <w:pStyle w:val="Zwykytekst"/>
        <w:rPr>
          <w:rFonts w:ascii="Times New Roman" w:hAnsi="Times New Roman" w:cs="Times New Roman"/>
          <w:i/>
          <w:iCs/>
          <w:sz w:val="22"/>
          <w:szCs w:val="22"/>
        </w:rPr>
      </w:pPr>
      <w:r w:rsidRPr="00EF43DE">
        <w:rPr>
          <w:rFonts w:ascii="Times New Roman" w:hAnsi="Times New Roman" w:cs="Times New Roman"/>
          <w:i/>
          <w:iCs/>
          <w:sz w:val="22"/>
          <w:szCs w:val="22"/>
        </w:rPr>
        <w:t xml:space="preserve">     Data i podpis                                                                                      </w:t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</w:r>
      <w:r w:rsidRPr="00EF43DE">
        <w:rPr>
          <w:rFonts w:ascii="Times New Roman" w:hAnsi="Times New Roman" w:cs="Times New Roman"/>
          <w:i/>
          <w:iCs/>
          <w:sz w:val="22"/>
          <w:szCs w:val="22"/>
        </w:rPr>
        <w:tab/>
        <w:t xml:space="preserve">                                 Data i podpis</w:t>
      </w:r>
    </w:p>
    <w:p w14:paraId="67D57424" w14:textId="77777777" w:rsidR="00FA2115" w:rsidRPr="006D0F7E" w:rsidRDefault="00FA2115" w:rsidP="00FA2115">
      <w:pPr>
        <w:pStyle w:val="Zwykytekst"/>
        <w:rPr>
          <w:rFonts w:ascii="Verdana" w:hAnsi="Verdana"/>
        </w:rPr>
      </w:pPr>
    </w:p>
    <w:p w14:paraId="02D57102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FE6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7565F" w14:textId="77777777" w:rsidR="00C75FA2" w:rsidRDefault="00C75FA2">
      <w:r>
        <w:separator/>
      </w:r>
    </w:p>
  </w:endnote>
  <w:endnote w:type="continuationSeparator" w:id="0">
    <w:p w14:paraId="57E32EDB" w14:textId="77777777" w:rsidR="00C75FA2" w:rsidRDefault="00C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1872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E66B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D7F57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179D4" w14:textId="77777777" w:rsidR="00C75FA2" w:rsidRDefault="00C75FA2">
      <w:r>
        <w:separator/>
      </w:r>
    </w:p>
  </w:footnote>
  <w:footnote w:type="continuationSeparator" w:id="0">
    <w:p w14:paraId="07C73F4D" w14:textId="77777777" w:rsidR="00C75FA2" w:rsidRDefault="00C75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675C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FE6D" w14:textId="560BEC71" w:rsidR="00D679EB" w:rsidRDefault="00D67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BA21D" w14:textId="77777777" w:rsidR="00FE6857" w:rsidRDefault="00040D99" w:rsidP="00FE6857">
    <w:r>
      <w:pict w14:anchorId="2AFB14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style="position:absolute;margin-left:-22.1pt;margin-top:0;width:492.75pt;height:3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25D2B319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8511618">
    <w:abstractNumId w:val="17"/>
  </w:num>
  <w:num w:numId="2" w16cid:durableId="1336878279">
    <w:abstractNumId w:val="21"/>
  </w:num>
  <w:num w:numId="3" w16cid:durableId="1157919087">
    <w:abstractNumId w:val="3"/>
  </w:num>
  <w:num w:numId="4" w16cid:durableId="113988635">
    <w:abstractNumId w:val="11"/>
  </w:num>
  <w:num w:numId="5" w16cid:durableId="1488595326">
    <w:abstractNumId w:val="16"/>
  </w:num>
  <w:num w:numId="6" w16cid:durableId="1915897503">
    <w:abstractNumId w:val="10"/>
  </w:num>
  <w:num w:numId="7" w16cid:durableId="567149611">
    <w:abstractNumId w:val="19"/>
  </w:num>
  <w:num w:numId="8" w16cid:durableId="1671299781">
    <w:abstractNumId w:val="12"/>
  </w:num>
  <w:num w:numId="9" w16cid:durableId="420103569">
    <w:abstractNumId w:val="2"/>
  </w:num>
  <w:num w:numId="10" w16cid:durableId="270280787">
    <w:abstractNumId w:val="7"/>
  </w:num>
  <w:num w:numId="11" w16cid:durableId="176846371">
    <w:abstractNumId w:val="4"/>
  </w:num>
  <w:num w:numId="12" w16cid:durableId="1429932006">
    <w:abstractNumId w:val="6"/>
  </w:num>
  <w:num w:numId="13" w16cid:durableId="14334793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96902360">
    <w:abstractNumId w:val="14"/>
  </w:num>
  <w:num w:numId="15" w16cid:durableId="759254954">
    <w:abstractNumId w:val="9"/>
  </w:num>
  <w:num w:numId="16" w16cid:durableId="1135757618">
    <w:abstractNumId w:val="18"/>
  </w:num>
  <w:num w:numId="17" w16cid:durableId="828909320">
    <w:abstractNumId w:val="0"/>
  </w:num>
  <w:num w:numId="18" w16cid:durableId="1653606347">
    <w:abstractNumId w:val="5"/>
  </w:num>
  <w:num w:numId="19" w16cid:durableId="513348693">
    <w:abstractNumId w:val="8"/>
  </w:num>
  <w:num w:numId="20" w16cid:durableId="1276787804">
    <w:abstractNumId w:val="20"/>
  </w:num>
  <w:num w:numId="21" w16cid:durableId="12867379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77898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818976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21120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FA2"/>
    <w:rsid w:val="00040764"/>
    <w:rsid w:val="00040D99"/>
    <w:rsid w:val="000B6493"/>
    <w:rsid w:val="000E6EAF"/>
    <w:rsid w:val="001836C1"/>
    <w:rsid w:val="001B682A"/>
    <w:rsid w:val="002D5E0A"/>
    <w:rsid w:val="00325DA4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73249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526FC"/>
    <w:rsid w:val="00C75FA2"/>
    <w:rsid w:val="00CF5853"/>
    <w:rsid w:val="00D15551"/>
    <w:rsid w:val="00D579EB"/>
    <w:rsid w:val="00D679EB"/>
    <w:rsid w:val="00D67DB9"/>
    <w:rsid w:val="00DA1BE1"/>
    <w:rsid w:val="00DB133F"/>
    <w:rsid w:val="00E32983"/>
    <w:rsid w:val="00E73A2C"/>
    <w:rsid w:val="00ED2BA1"/>
    <w:rsid w:val="00EF43DE"/>
    <w:rsid w:val="00F16EC6"/>
    <w:rsid w:val="00F20D4C"/>
    <w:rsid w:val="00F42609"/>
    <w:rsid w:val="00F54208"/>
    <w:rsid w:val="00FA211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802FD9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E0CEE-8CA8-40C0-9BC7-8EE34DF8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1576</Words>
  <Characters>10852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Zarzycka</cp:lastModifiedBy>
  <cp:revision>2</cp:revision>
  <cp:lastPrinted>2023-03-30T11:12:00Z</cp:lastPrinted>
  <dcterms:created xsi:type="dcterms:W3CDTF">2023-03-30T11:12:00Z</dcterms:created>
  <dcterms:modified xsi:type="dcterms:W3CDTF">2023-03-30T11:12:00Z</dcterms:modified>
</cp:coreProperties>
</file>