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06926" w14:textId="38004A2B" w:rsidR="00863D6A" w:rsidRDefault="00863D6A" w:rsidP="00863D6A">
      <w:pPr>
        <w:tabs>
          <w:tab w:val="left" w:pos="694"/>
          <w:tab w:val="right" w:pos="9000"/>
        </w:tabs>
        <w:jc w:val="center"/>
      </w:pPr>
    </w:p>
    <w:p w14:paraId="1DAEA867" w14:textId="77777777" w:rsidR="00863D6A" w:rsidRDefault="00863D6A" w:rsidP="00863D6A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14:paraId="507F49D7" w14:textId="77777777" w:rsidR="00863D6A" w:rsidRPr="001F5526" w:rsidRDefault="00886AAF" w:rsidP="00863D6A">
      <w:pPr>
        <w:tabs>
          <w:tab w:val="right" w:pos="9000"/>
        </w:tabs>
        <w:rPr>
          <w:b/>
        </w:rPr>
      </w:pPr>
      <w:r>
        <w:rPr>
          <w:noProof/>
        </w:rPr>
        <w:pict w14:anchorId="5ED03F6D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BRC4In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14:paraId="3BBA6C29" w14:textId="77777777" w:rsidR="00863D6A" w:rsidRDefault="00863D6A" w:rsidP="00863D6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3E408F74" w14:textId="77777777" w:rsidR="00863D6A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4DCC2085" w14:textId="77777777" w:rsidR="00863D6A" w:rsidRPr="00D94EE0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 DO REALIZACJI ZAMÓWIENIA </w:t>
      </w:r>
    </w:p>
    <w:p w14:paraId="2B085DD1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</w:p>
    <w:p w14:paraId="7B03EA0C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036C75E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08B487A" w14:textId="4F4E65FE" w:rsidR="00863D6A" w:rsidRDefault="00863D6A" w:rsidP="00863D6A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786D40" w:rsidRPr="00786D40">
        <w:rPr>
          <w:b/>
          <w:sz w:val="22"/>
          <w:szCs w:val="22"/>
        </w:rPr>
        <w:t>Wykonanie usługi audytu w ramach projektu Fundacji na Rzecz Nauki Polskiej realizowanego przez Wydział Fizyki i Informatyki Stosowanej AGH finansowanego ze środków Europejskiego Funduszu Rozwoju Regionalnego w ramach programu "TEAM-NET" pt.: "</w:t>
      </w:r>
      <w:proofErr w:type="spellStart"/>
      <w:r w:rsidR="00786D40" w:rsidRPr="00786D40">
        <w:rPr>
          <w:b/>
          <w:sz w:val="22"/>
          <w:szCs w:val="22"/>
        </w:rPr>
        <w:t>Rekonfigurowalny</w:t>
      </w:r>
      <w:proofErr w:type="spellEnd"/>
      <w:r w:rsidR="00786D40" w:rsidRPr="00786D40">
        <w:rPr>
          <w:b/>
          <w:sz w:val="22"/>
          <w:szCs w:val="22"/>
        </w:rPr>
        <w:t xml:space="preserve"> detektor do pomiaru przestrzennego rozkładu dawki promieniowania dla zastosowań w przygotowaniu indywidualnych planów leczenia pacjentów", nr umowy POIR.04.04.00-00-15E5/18 - KC-</w:t>
      </w:r>
      <w:proofErr w:type="spellStart"/>
      <w:r w:rsidR="00786D40" w:rsidRPr="00786D40">
        <w:rPr>
          <w:b/>
          <w:sz w:val="22"/>
          <w:szCs w:val="22"/>
        </w:rPr>
        <w:t>zp</w:t>
      </w:r>
      <w:proofErr w:type="spellEnd"/>
      <w:r w:rsidR="00786D40" w:rsidRPr="00786D40">
        <w:rPr>
          <w:b/>
          <w:sz w:val="22"/>
          <w:szCs w:val="22"/>
        </w:rPr>
        <w:t>. 272-149/23</w:t>
      </w:r>
    </w:p>
    <w:p w14:paraId="6A68364D" w14:textId="77777777" w:rsidR="00863D6A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863D6A" w:rsidRPr="001606F7" w14:paraId="4A706863" w14:textId="77777777" w:rsidTr="004D0FB7">
        <w:trPr>
          <w:trHeight w:val="210"/>
        </w:trPr>
        <w:tc>
          <w:tcPr>
            <w:tcW w:w="1701" w:type="dxa"/>
            <w:vAlign w:val="center"/>
          </w:tcPr>
          <w:p w14:paraId="3AF81AD7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14:paraId="5B2A6F0A" w14:textId="77777777"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 xml:space="preserve">Wymagania zgodnie z pkt </w:t>
            </w:r>
            <w:r>
              <w:rPr>
                <w:b/>
                <w:color w:val="000000"/>
              </w:rPr>
              <w:t>8.2.4 SWZ</w:t>
            </w:r>
          </w:p>
        </w:tc>
        <w:tc>
          <w:tcPr>
            <w:tcW w:w="2268" w:type="dxa"/>
            <w:vAlign w:val="center"/>
          </w:tcPr>
          <w:p w14:paraId="05F2B0AC" w14:textId="77777777"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863D6A" w:rsidRPr="001606F7" w14:paraId="40C74C46" w14:textId="77777777" w:rsidTr="004D0FB7">
        <w:trPr>
          <w:trHeight w:val="1842"/>
        </w:trPr>
        <w:tc>
          <w:tcPr>
            <w:tcW w:w="1701" w:type="dxa"/>
          </w:tcPr>
          <w:p w14:paraId="556176C1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14:paraId="1715AD52" w14:textId="77777777" w:rsidR="00863D6A" w:rsidRDefault="00863D6A" w:rsidP="004D0FB7">
            <w:pPr>
              <w:tabs>
                <w:tab w:val="left" w:pos="358"/>
              </w:tabs>
              <w:jc w:val="both"/>
              <w:rPr>
                <w:sz w:val="22"/>
                <w:szCs w:val="22"/>
              </w:rPr>
            </w:pPr>
            <w:r w:rsidRPr="00EA16B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  <w:r w:rsidRPr="00EA16B8">
              <w:rPr>
                <w:sz w:val="22"/>
                <w:szCs w:val="22"/>
              </w:rPr>
              <w:tab/>
              <w:t>Ma obywatelstwo państwa członkowskiego Unii Europejskiej lub innego państwa, którego obywatelom, na podstawie umów międzynarodowych lub przepisów prawa wspólnotowego, przysługuje prawo podjęcia zatrudnienia na terytorium Rzeczypospolitej Polskiej</w:t>
            </w:r>
            <w:r>
              <w:rPr>
                <w:sz w:val="22"/>
                <w:szCs w:val="22"/>
              </w:rPr>
              <w:t xml:space="preserve"> - 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35A6E926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podać obywatelstwo:</w:t>
            </w:r>
            <w:r w:rsidRPr="00863D6A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5F4B1FC9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600F38B6" w14:textId="77777777"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2/ Posiada</w:t>
            </w:r>
            <w:r w:rsidRPr="00AC5E4B">
              <w:rPr>
                <w:sz w:val="22"/>
                <w:szCs w:val="22"/>
              </w:rPr>
              <w:t xml:space="preserve"> pełną zdolność do czynności prawnych oraz korzysta z pełni praw publicznych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42FF7E07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5E929933" w14:textId="77777777"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3/ N</w:t>
            </w:r>
            <w:r w:rsidRPr="00AC5E4B">
              <w:rPr>
                <w:sz w:val="22"/>
                <w:szCs w:val="22"/>
              </w:rPr>
              <w:t xml:space="preserve">ie </w:t>
            </w:r>
            <w:r>
              <w:rPr>
                <w:sz w:val="22"/>
                <w:szCs w:val="22"/>
              </w:rPr>
              <w:t xml:space="preserve">jest </w:t>
            </w:r>
            <w:r w:rsidRPr="00AC5E4B">
              <w:rPr>
                <w:sz w:val="22"/>
                <w:szCs w:val="22"/>
              </w:rPr>
              <w:t>karan</w:t>
            </w:r>
            <w:r>
              <w:rPr>
                <w:sz w:val="22"/>
                <w:szCs w:val="22"/>
              </w:rPr>
              <w:t>a</w:t>
            </w:r>
            <w:r w:rsidRPr="00AC5E4B">
              <w:rPr>
                <w:sz w:val="22"/>
                <w:szCs w:val="22"/>
              </w:rPr>
              <w:t xml:space="preserve"> za umyślne przestępstwo lub umyślne przestępstwo skarbowe</w:t>
            </w:r>
            <w:r>
              <w:rPr>
                <w:sz w:val="22"/>
                <w:szCs w:val="22"/>
              </w:rPr>
              <w:t xml:space="preserve"> - 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390C1E62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0F65BD0" w14:textId="77777777"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4/ P</w:t>
            </w:r>
            <w:r w:rsidRPr="00AC5E4B">
              <w:rPr>
                <w:sz w:val="22"/>
                <w:szCs w:val="22"/>
              </w:rPr>
              <w:t>osiada wyższe wykształcenie</w:t>
            </w:r>
            <w:r>
              <w:rPr>
                <w:sz w:val="22"/>
                <w:szCs w:val="22"/>
              </w:rPr>
              <w:t xml:space="preserve"> -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262CF59C" w14:textId="77777777" w:rsidR="00863D6A" w:rsidRPr="003F2731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5D71A3F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Proszę wskazać nazwę Uczelni, kierunek: </w:t>
            </w:r>
            <w:r w:rsidRPr="00863D6A">
              <w:rPr>
                <w:sz w:val="22"/>
                <w:szCs w:val="22"/>
                <w:highlight w:val="yellow"/>
              </w:rPr>
              <w:t>……………………………………………………………</w:t>
            </w:r>
          </w:p>
          <w:p w14:paraId="48169BAF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65F5647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5/ P</w:t>
            </w:r>
            <w:r w:rsidRPr="00AC5E4B">
              <w:rPr>
                <w:sz w:val="22"/>
                <w:szCs w:val="22"/>
              </w:rPr>
              <w:t>osiada kwalifikacje zawodowe do przeprowadzenia audytu</w:t>
            </w:r>
          </w:p>
          <w:p w14:paraId="327DA322" w14:textId="649EEAF6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a/posiada certyfikat taki jak</w:t>
            </w:r>
            <w:r w:rsidR="00C01CE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CIA lub CGAP lub CISA lub ACCA lub CFE lub CCSA lub CFSA lub CFA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18E811D1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który:</w:t>
            </w:r>
            <w:r w:rsidRPr="00863D6A">
              <w:rPr>
                <w:sz w:val="22"/>
                <w:szCs w:val="22"/>
                <w:highlight w:val="yellow"/>
              </w:rPr>
              <w:t>……………………………….</w:t>
            </w:r>
          </w:p>
          <w:p w14:paraId="1A0036D3" w14:textId="77777777" w:rsidR="00863D6A" w:rsidRPr="003F2731" w:rsidRDefault="00863D6A" w:rsidP="004D0FB7">
            <w:pPr>
              <w:jc w:val="both"/>
              <w:rPr>
                <w:sz w:val="22"/>
                <w:szCs w:val="22"/>
              </w:rPr>
            </w:pPr>
            <w:r w:rsidRPr="003F2731">
              <w:rPr>
                <w:sz w:val="22"/>
                <w:szCs w:val="22"/>
              </w:rPr>
              <w:t xml:space="preserve">lub </w:t>
            </w:r>
          </w:p>
          <w:p w14:paraId="15440376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b/ </w:t>
            </w:r>
            <w:r w:rsidRPr="00AC5E4B">
              <w:rPr>
                <w:sz w:val="22"/>
                <w:szCs w:val="22"/>
              </w:rPr>
              <w:t xml:space="preserve">złożony, w latach 2003-2006, z wynikiem pozytywnym egzamin na audytora wewnętrznego przed </w:t>
            </w:r>
            <w:r w:rsidRPr="00AC5E4B">
              <w:rPr>
                <w:sz w:val="22"/>
                <w:szCs w:val="22"/>
              </w:rPr>
              <w:lastRenderedPageBreak/>
              <w:t>Komisją Egzaminacyjną powołaną przez Ministra Finansów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6D45924B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Proszę wskazać rok </w:t>
            </w:r>
            <w:r w:rsidRPr="00863D6A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210A2B94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 xml:space="preserve">lub </w:t>
            </w:r>
          </w:p>
          <w:p w14:paraId="1E3688A3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c/ posiada </w:t>
            </w:r>
            <w:r w:rsidRPr="00AC5E4B">
              <w:rPr>
                <w:sz w:val="22"/>
                <w:szCs w:val="22"/>
              </w:rPr>
              <w:t>uprawnienia biegłego rewidenta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2D248DB6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>lub</w:t>
            </w:r>
          </w:p>
          <w:p w14:paraId="6E5D574E" w14:textId="77777777" w:rsidR="00863D6A" w:rsidRP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d/ posiada dwuletnią </w:t>
            </w:r>
            <w:r w:rsidRPr="00AC5E4B">
              <w:rPr>
                <w:sz w:val="22"/>
                <w:szCs w:val="22"/>
              </w:rPr>
              <w:t>praktyk</w:t>
            </w:r>
            <w:r>
              <w:rPr>
                <w:sz w:val="22"/>
                <w:szCs w:val="22"/>
              </w:rPr>
              <w:t>ę**</w:t>
            </w:r>
            <w:r w:rsidRPr="00AC5E4B">
              <w:rPr>
                <w:sz w:val="22"/>
                <w:szCs w:val="22"/>
              </w:rPr>
              <w:t xml:space="preserve"> w zakresie audytu wewnętrznego i legitymu</w:t>
            </w:r>
            <w:r>
              <w:rPr>
                <w:sz w:val="22"/>
                <w:szCs w:val="22"/>
              </w:rPr>
              <w:t>je</w:t>
            </w:r>
            <w:r w:rsidRPr="00AC5E4B">
              <w:rPr>
                <w:sz w:val="22"/>
                <w:szCs w:val="22"/>
              </w:rPr>
              <w:t xml:space="preserve"> się dyplomem ukończenia studiów podyplomowych w zakresie audytu wewnętrznego, wydanym przez jednostkę organizacyjną, która w dniu wydania dyplomu była uprawniona, zgodnie z odrębnymi ustawami, do nadania stopnia naukowego doktora nauk ekonomicznych lub prawnych</w:t>
            </w:r>
            <w:r>
              <w:rPr>
                <w:sz w:val="22"/>
                <w:szCs w:val="22"/>
              </w:rPr>
              <w:t xml:space="preserve"> - </w:t>
            </w:r>
            <w:r w:rsidRPr="00AC5E4B">
              <w:rPr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0DEB4386" w14:textId="77777777" w:rsidR="00863D6A" w:rsidRPr="001606F7" w:rsidRDefault="00863D6A" w:rsidP="004D0FB7">
            <w:pPr>
              <w:jc w:val="both"/>
              <w:rPr>
                <w:color w:val="000000"/>
              </w:rPr>
            </w:pPr>
            <w:r w:rsidRPr="00EE1B4B">
              <w:rPr>
                <w:color w:val="000000"/>
                <w:sz w:val="22"/>
              </w:rPr>
              <w:t>Proszę podać Uczelnię i kierunek</w:t>
            </w:r>
            <w:r>
              <w:rPr>
                <w:color w:val="000000"/>
                <w:sz w:val="22"/>
              </w:rPr>
              <w:t xml:space="preserve"> </w:t>
            </w:r>
            <w:r w:rsidRPr="00863D6A">
              <w:rPr>
                <w:color w:val="000000"/>
                <w:sz w:val="22"/>
                <w:highlight w:val="yellow"/>
              </w:rPr>
              <w:t>……………………………………………………………</w:t>
            </w:r>
          </w:p>
        </w:tc>
        <w:tc>
          <w:tcPr>
            <w:tcW w:w="2268" w:type="dxa"/>
          </w:tcPr>
          <w:p w14:paraId="158A2CA5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0DF7BEC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8A1FF99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9D77BF5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ABB24A5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879A215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D4BFF29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7888138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AD1F319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367D0F0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4C56788E" w14:textId="361E7A6E" w:rsidR="00C01CE0" w:rsidRPr="00C01CE0" w:rsidRDefault="00C01CE0" w:rsidP="00C01C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 </w:t>
      </w:r>
      <w:r w:rsidR="00886AAF" w:rsidRPr="00886AAF">
        <w:rPr>
          <w:sz w:val="22"/>
          <w:szCs w:val="22"/>
        </w:rPr>
        <w:t>niepotrzebne skreślić</w:t>
      </w:r>
    </w:p>
    <w:p w14:paraId="38C5DF0A" w14:textId="3FA8DDEC" w:rsidR="00863D6A" w:rsidRPr="003F2731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** </w:t>
      </w:r>
      <w:r w:rsidRPr="00AC5E4B">
        <w:rPr>
          <w:sz w:val="22"/>
          <w:szCs w:val="22"/>
        </w:rPr>
        <w:t>Za praktykę w zakresie audytu wewnętrznego,</w:t>
      </w:r>
      <w:r>
        <w:rPr>
          <w:sz w:val="22"/>
          <w:szCs w:val="22"/>
        </w:rPr>
        <w:t xml:space="preserve"> </w:t>
      </w:r>
      <w:r w:rsidRPr="00AC5E4B">
        <w:rPr>
          <w:sz w:val="22"/>
          <w:szCs w:val="22"/>
        </w:rPr>
        <w:t xml:space="preserve">uważa się udokumentowane przez kierownika jednostki wykonywanie czynności, w wymiarze czasu  pracy nie mniejszym niż ½ etatu, związanych z: </w:t>
      </w:r>
    </w:p>
    <w:p w14:paraId="1A0A52A9" w14:textId="77777777" w:rsidR="00863D6A" w:rsidRPr="00AC5E4B" w:rsidRDefault="00863D6A" w:rsidP="00863D6A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przeprowadzeniem audytu wewnętrznego pod nadzorem audytora wewnętrznego;</w:t>
      </w:r>
    </w:p>
    <w:p w14:paraId="1911D093" w14:textId="63CA631A" w:rsidR="00863D6A" w:rsidRPr="00AC5E4B" w:rsidRDefault="00863D6A" w:rsidP="00863D6A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realizacją czynności w zakresie audytu gospodarowania środkami pochodzącymi z budżetu Unii Europejskiej oraz niepodlegającymi zwrotowi środkami z pomocy udzielanej przez państwa członkowskie Europejskiego Porozumienia o Wolnym Handlu (EFTA), o którym mowa w ustawie z dnia 16 listopada 2016 r. o Krajowej Administracji Skarbowej (Dz. U. z 20</w:t>
      </w:r>
      <w:r>
        <w:rPr>
          <w:sz w:val="22"/>
          <w:szCs w:val="22"/>
        </w:rPr>
        <w:t>2</w:t>
      </w:r>
      <w:r w:rsidR="00C01CE0">
        <w:rPr>
          <w:sz w:val="22"/>
          <w:szCs w:val="22"/>
        </w:rPr>
        <w:t>2</w:t>
      </w:r>
      <w:r w:rsidRPr="00AC5E4B">
        <w:rPr>
          <w:sz w:val="22"/>
          <w:szCs w:val="22"/>
        </w:rPr>
        <w:t xml:space="preserve"> r. poz. </w:t>
      </w:r>
      <w:r w:rsidR="00C01CE0">
        <w:rPr>
          <w:sz w:val="22"/>
          <w:szCs w:val="22"/>
        </w:rPr>
        <w:t xml:space="preserve">2707 z </w:t>
      </w:r>
      <w:proofErr w:type="spellStart"/>
      <w:r w:rsidR="00C01CE0">
        <w:rPr>
          <w:sz w:val="22"/>
          <w:szCs w:val="22"/>
        </w:rPr>
        <w:t>późn</w:t>
      </w:r>
      <w:proofErr w:type="spellEnd"/>
      <w:r w:rsidR="00C01CE0">
        <w:rPr>
          <w:sz w:val="22"/>
          <w:szCs w:val="22"/>
        </w:rPr>
        <w:t>. zm.</w:t>
      </w:r>
      <w:r w:rsidRPr="00AC5E4B">
        <w:rPr>
          <w:sz w:val="22"/>
          <w:szCs w:val="22"/>
        </w:rPr>
        <w:t>);</w:t>
      </w:r>
    </w:p>
    <w:p w14:paraId="5B7B4D33" w14:textId="084AD8CC" w:rsidR="00863D6A" w:rsidRPr="00AC5E4B" w:rsidRDefault="00863D6A" w:rsidP="00863D6A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nadzorowaniem lub wykonywaniem czynności kontrolnych, o których mowa w ustawie z dnia 23 grudnia 1994 r. o Najwyższej Izbie Kontroli (Dz. U. z 20</w:t>
      </w:r>
      <w:r>
        <w:rPr>
          <w:sz w:val="22"/>
          <w:szCs w:val="22"/>
        </w:rPr>
        <w:t>20</w:t>
      </w:r>
      <w:r w:rsidRPr="00AC5E4B">
        <w:rPr>
          <w:sz w:val="22"/>
          <w:szCs w:val="22"/>
        </w:rPr>
        <w:t xml:space="preserve"> r. </w:t>
      </w:r>
      <w:r w:rsidR="00C01CE0">
        <w:rPr>
          <w:sz w:val="22"/>
          <w:szCs w:val="22"/>
        </w:rPr>
        <w:t>poz. 1200 i 2320)</w:t>
      </w:r>
    </w:p>
    <w:p w14:paraId="244D8767" w14:textId="77777777" w:rsidR="00863D6A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14:paraId="4D504725" w14:textId="77777777" w:rsidR="00863D6A" w:rsidRDefault="00863D6A" w:rsidP="00863D6A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14:paraId="1BC63048" w14:textId="77777777"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1D370BD5" w14:textId="77777777"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14:paraId="63CD9D67" w14:textId="77777777" w:rsidR="00863D6A" w:rsidRDefault="00863D6A" w:rsidP="00863D6A"/>
    <w:p w14:paraId="621C6D01" w14:textId="77777777" w:rsidR="00863D6A" w:rsidRPr="00D94EE0" w:rsidRDefault="00863D6A" w:rsidP="00863D6A"/>
    <w:p w14:paraId="778EB17A" w14:textId="77777777" w:rsidR="00F55B12" w:rsidRPr="00863D6A" w:rsidRDefault="00F55B12" w:rsidP="00863D6A"/>
    <w:sectPr w:rsidR="00F55B12" w:rsidRPr="00863D6A" w:rsidSect="00F32F05">
      <w:headerReference w:type="firs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67556" w14:textId="77777777" w:rsidR="00A82F65" w:rsidRDefault="00A82F65">
      <w:r>
        <w:separator/>
      </w:r>
    </w:p>
  </w:endnote>
  <w:endnote w:type="continuationSeparator" w:id="0">
    <w:p w14:paraId="4C2D4E84" w14:textId="77777777" w:rsidR="00A82F65" w:rsidRDefault="00A82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1B0D" w14:textId="77777777" w:rsidR="00A82F65" w:rsidRDefault="00A82F65">
      <w:r>
        <w:separator/>
      </w:r>
    </w:p>
  </w:footnote>
  <w:footnote w:type="continuationSeparator" w:id="0">
    <w:p w14:paraId="423F4850" w14:textId="77777777" w:rsidR="00A82F65" w:rsidRDefault="00A82F65">
      <w:r>
        <w:continuationSeparator/>
      </w:r>
    </w:p>
  </w:footnote>
  <w:footnote w:id="1">
    <w:p w14:paraId="29CBAE3E" w14:textId="77777777" w:rsidR="00863D6A" w:rsidRDefault="00863D6A" w:rsidP="00863D6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4BFAD" w14:textId="77777777" w:rsidR="00F32F05" w:rsidRDefault="00886AAF" w:rsidP="00F32F05">
    <w:r>
      <w:pict w14:anchorId="17C92F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1" type="#_x0000_t75" style="position:absolute;margin-left:-22.1pt;margin-top:0;width:492.75pt;height:38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14729 0 -33 847 -33 18635 4110 20329 14729 21176 21600 21176 21600 0 14729 0">
          <v:imagedata r:id="rId1" o:title=""/>
          <w10:wrap type="tight"/>
        </v:shape>
      </w:pict>
    </w:r>
  </w:p>
  <w:p w14:paraId="229947A5" w14:textId="77777777" w:rsidR="00B00ED5" w:rsidRDefault="00B00E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40408"/>
    <w:multiLevelType w:val="hybridMultilevel"/>
    <w:tmpl w:val="A3F46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596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F65"/>
    <w:rsid w:val="002328A0"/>
    <w:rsid w:val="002A7F51"/>
    <w:rsid w:val="00527F15"/>
    <w:rsid w:val="00786D40"/>
    <w:rsid w:val="008539D0"/>
    <w:rsid w:val="00863D6A"/>
    <w:rsid w:val="00886AAF"/>
    <w:rsid w:val="008E4A55"/>
    <w:rsid w:val="008E66F9"/>
    <w:rsid w:val="009E4F5D"/>
    <w:rsid w:val="00A82F65"/>
    <w:rsid w:val="00B00ED5"/>
    <w:rsid w:val="00B33027"/>
    <w:rsid w:val="00C01CE0"/>
    <w:rsid w:val="00C303B2"/>
    <w:rsid w:val="00F04CB8"/>
    <w:rsid w:val="00F21267"/>
    <w:rsid w:val="00F32F05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BC0DDD7"/>
  <w15:chartTrackingRefBased/>
  <w15:docId w15:val="{A1CF7109-BF88-4A2C-BD3F-C595BBF6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D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0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0ED5"/>
  </w:style>
  <w:style w:type="paragraph" w:styleId="Tekstprzypisudolnego">
    <w:name w:val="footnote text"/>
    <w:basedOn w:val="Normalny"/>
    <w:link w:val="TekstprzypisudolnegoZnak"/>
    <w:semiHidden/>
    <w:unhideWhenUsed/>
    <w:rsid w:val="00863D6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63D6A"/>
  </w:style>
  <w:style w:type="character" w:styleId="Odwoanieprzypisudolnego">
    <w:name w:val="footnote reference"/>
    <w:semiHidden/>
    <w:unhideWhenUsed/>
    <w:rsid w:val="00863D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1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440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Zarzycka</cp:lastModifiedBy>
  <cp:revision>2</cp:revision>
  <cp:lastPrinted>2023-03-22T12:29:00Z</cp:lastPrinted>
  <dcterms:created xsi:type="dcterms:W3CDTF">2023-03-22T12:30:00Z</dcterms:created>
  <dcterms:modified xsi:type="dcterms:W3CDTF">2023-03-22T12:30:00Z</dcterms:modified>
</cp:coreProperties>
</file>