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2EE42" w14:textId="77777777" w:rsidR="001A75FA" w:rsidRPr="00240E71" w:rsidRDefault="001A75FA" w:rsidP="001A75FA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26AB59CE" w14:textId="77777777" w:rsidR="001A75FA" w:rsidRDefault="001A75FA" w:rsidP="001A75F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6A1092F" w14:textId="77777777" w:rsidR="001A75FA" w:rsidRPr="0022732C" w:rsidRDefault="001A75FA" w:rsidP="001A75F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AE9FF48" w14:textId="77777777" w:rsidR="001A75FA" w:rsidRDefault="001A75FA" w:rsidP="001A75F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F33144" w14:textId="77777777" w:rsidR="001A75FA" w:rsidRPr="00FA50AF" w:rsidRDefault="001A75FA" w:rsidP="001A75F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35B5DBD0" w14:textId="77777777" w:rsidR="001A75FA" w:rsidRPr="00FA50AF" w:rsidRDefault="001A75FA" w:rsidP="001A75FA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1CBE99CD" w14:textId="77777777" w:rsidR="001A75FA" w:rsidRPr="00FA50AF" w:rsidRDefault="001A75FA" w:rsidP="001A75FA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571EFBC7" w14:textId="77777777" w:rsidR="001A75FA" w:rsidRPr="0022732C" w:rsidRDefault="001A75FA" w:rsidP="001A75FA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5AADE4DF" w14:textId="77777777" w:rsidR="001A75FA" w:rsidRPr="0022732C" w:rsidRDefault="001A75FA" w:rsidP="001A75F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C322836" w14:textId="77777777" w:rsidR="001A75FA" w:rsidRPr="0022732C" w:rsidRDefault="001A75FA" w:rsidP="001A75F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0B3D7A5C" w14:textId="77777777" w:rsidR="001A75FA" w:rsidRPr="0022732C" w:rsidRDefault="001A75FA" w:rsidP="001A75F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08BCDA0" w14:textId="77777777" w:rsidR="001A75FA" w:rsidRPr="0022732C" w:rsidRDefault="001A75FA" w:rsidP="001A75F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E5C416D" w14:textId="77777777" w:rsidR="001A75FA" w:rsidRPr="0022732C" w:rsidRDefault="001A75FA" w:rsidP="001A75F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446C551" w14:textId="77777777" w:rsidR="001A75FA" w:rsidRDefault="001A75FA" w:rsidP="001A75FA">
      <w:pPr>
        <w:spacing w:line="360" w:lineRule="auto"/>
      </w:pPr>
      <w:r>
        <w:t>Do: Nazwa i siedziba Zamawiającego:</w:t>
      </w:r>
    </w:p>
    <w:p w14:paraId="3A0CA2A5" w14:textId="77777777" w:rsidR="001A75FA" w:rsidRPr="00BB605B" w:rsidRDefault="001A75FA" w:rsidP="001A75FA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>
        <w:rPr>
          <w:b/>
        </w:rPr>
        <w:t>–</w:t>
      </w:r>
      <w:r w:rsidRPr="008F12C9">
        <w:rPr>
          <w:b/>
        </w:rPr>
        <w:t xml:space="preserve"> Hutnicza</w:t>
      </w:r>
      <w:r>
        <w:rPr>
          <w:b/>
        </w:rPr>
        <w:t xml:space="preserve"> </w:t>
      </w:r>
      <w:r w:rsidRPr="008F12C9">
        <w:rPr>
          <w:b/>
        </w:rPr>
        <w:t>im. Stanisława Staszica w Krakowie</w:t>
      </w:r>
      <w:r>
        <w:rPr>
          <w:b/>
        </w:rPr>
        <w:t xml:space="preserve">, </w:t>
      </w:r>
      <w:r w:rsidRPr="008F12C9">
        <w:rPr>
          <w:b/>
        </w:rPr>
        <w:t>Dział Zamówień Publicznych</w:t>
      </w:r>
      <w:r>
        <w:rPr>
          <w:b/>
        </w:rPr>
        <w:t xml:space="preserve">,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>
        <w:rPr>
          <w:b/>
        </w:rPr>
        <w:t xml:space="preserve">,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11C87534" w14:textId="792C6FB3" w:rsidR="001A75FA" w:rsidRDefault="001A75FA" w:rsidP="001A75FA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4943B0">
        <w:rPr>
          <w:b/>
          <w:bCs/>
          <w:iCs/>
        </w:rPr>
        <w:t>w</w:t>
      </w:r>
      <w:r w:rsidR="004943B0" w:rsidRPr="004943B0">
        <w:rPr>
          <w:b/>
          <w:bCs/>
          <w:iCs/>
        </w:rPr>
        <w:t>ykonanie usługi audytu w ramach projektu Fundacji na Rzecz Nauki Polskiej realizowanego przez Wydział Fizyki i Informatyki Stosowanej AGH finansowanego ze środków Europejskiego Funduszu Rozwoju Regionalnego w ramach programu "TEAM-NET" pt.: "</w:t>
      </w:r>
      <w:proofErr w:type="spellStart"/>
      <w:r w:rsidR="004943B0" w:rsidRPr="004943B0">
        <w:rPr>
          <w:b/>
          <w:bCs/>
          <w:iCs/>
        </w:rPr>
        <w:t>Rekonfigurowalny</w:t>
      </w:r>
      <w:proofErr w:type="spellEnd"/>
      <w:r w:rsidR="004943B0" w:rsidRPr="004943B0">
        <w:rPr>
          <w:b/>
          <w:bCs/>
          <w:iCs/>
        </w:rPr>
        <w:t xml:space="preserve"> detektor do pomiaru przestrzennego rozkładu dawki promieniowania dla zastosowań w przygotowaniu indywidualnych planów leczenia pacjentów", nr umowy POIR.04.04.00-00-15E5/18 - KC-</w:t>
      </w:r>
      <w:proofErr w:type="spellStart"/>
      <w:r w:rsidR="004943B0" w:rsidRPr="004943B0">
        <w:rPr>
          <w:b/>
          <w:bCs/>
          <w:iCs/>
        </w:rPr>
        <w:t>zp</w:t>
      </w:r>
      <w:proofErr w:type="spellEnd"/>
      <w:r w:rsidR="004943B0" w:rsidRPr="004943B0">
        <w:rPr>
          <w:b/>
          <w:bCs/>
          <w:iCs/>
        </w:rPr>
        <w:t>. 272-149/23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>
        <w:rPr>
          <w:bCs/>
        </w:rPr>
        <w:t>.</w:t>
      </w:r>
    </w:p>
    <w:p w14:paraId="5244F686" w14:textId="77777777" w:rsidR="001A75FA" w:rsidRDefault="001A75FA" w:rsidP="001A75FA">
      <w:pPr>
        <w:widowControl w:val="0"/>
        <w:ind w:right="1"/>
        <w:jc w:val="both"/>
      </w:pPr>
    </w:p>
    <w:p w14:paraId="3AB25A15" w14:textId="77777777" w:rsidR="001A75FA" w:rsidRPr="00655B33" w:rsidRDefault="001A75FA" w:rsidP="001A75FA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>Cena netto:   .........................................................................PLN</w:t>
      </w:r>
    </w:p>
    <w:p w14:paraId="6736A494" w14:textId="77777777" w:rsidR="001A75FA" w:rsidRPr="00655B33" w:rsidRDefault="001A75FA" w:rsidP="001A75FA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654B083" w14:textId="77777777" w:rsidR="001A75FA" w:rsidRPr="00655B33" w:rsidRDefault="001A75FA" w:rsidP="001A75FA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>Cena brutto: .........................................................................PLN</w:t>
      </w:r>
    </w:p>
    <w:p w14:paraId="6A0456E5" w14:textId="77777777" w:rsidR="001A75FA" w:rsidRPr="00655B33" w:rsidRDefault="001A75FA" w:rsidP="001A75FA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3869011" w14:textId="77777777" w:rsidR="001A75FA" w:rsidRPr="00655B33" w:rsidRDefault="001A75FA" w:rsidP="001A75FA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655B33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C51C634" w14:textId="77777777" w:rsidR="001A75FA" w:rsidRDefault="001A75FA" w:rsidP="001A75FA">
      <w:pPr>
        <w:pStyle w:val="Tekstpodstawowy"/>
        <w:rPr>
          <w:sz w:val="22"/>
          <w:szCs w:val="22"/>
        </w:rPr>
      </w:pPr>
    </w:p>
    <w:p w14:paraId="082D6D32" w14:textId="77777777" w:rsidR="001A75FA" w:rsidRPr="00655B33" w:rsidRDefault="001A75FA" w:rsidP="001A75FA">
      <w:pPr>
        <w:pStyle w:val="Tekstpodstawowy"/>
        <w:rPr>
          <w:sz w:val="22"/>
          <w:szCs w:val="22"/>
        </w:rPr>
      </w:pPr>
      <w:r w:rsidRPr="00655B33">
        <w:rPr>
          <w:sz w:val="22"/>
          <w:szCs w:val="22"/>
        </w:rPr>
        <w:t>Powyższa cena zawiera podatek VAT w wysokości .......... % tj.…………………….PLN</w:t>
      </w:r>
    </w:p>
    <w:p w14:paraId="51C2C266" w14:textId="77777777" w:rsidR="001A75FA" w:rsidRDefault="001A75FA" w:rsidP="001A75FA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>Termin realizacji umowy</w:t>
      </w:r>
      <w:r>
        <w:rPr>
          <w:b/>
          <w:sz w:val="22"/>
          <w:szCs w:val="22"/>
        </w:rPr>
        <w:t xml:space="preserve"> (</w:t>
      </w:r>
      <w:r w:rsidRPr="004A19E5">
        <w:rPr>
          <w:b/>
          <w:i/>
          <w:sz w:val="22"/>
          <w:szCs w:val="22"/>
        </w:rPr>
        <w:t>Kryterium oceny ofert</w:t>
      </w:r>
      <w:r>
        <w:rPr>
          <w:b/>
          <w:sz w:val="22"/>
          <w:szCs w:val="22"/>
        </w:rPr>
        <w:t>)</w:t>
      </w:r>
      <w:r w:rsidRPr="00655B33">
        <w:rPr>
          <w:b/>
          <w:sz w:val="22"/>
          <w:szCs w:val="22"/>
        </w:rPr>
        <w:t xml:space="preserve">: </w:t>
      </w:r>
      <w:r w:rsidRPr="00655B33">
        <w:rPr>
          <w:sz w:val="22"/>
          <w:szCs w:val="22"/>
        </w:rPr>
        <w:t xml:space="preserve"> do </w:t>
      </w:r>
      <w:r w:rsidRPr="004A19E5">
        <w:rPr>
          <w:sz w:val="22"/>
          <w:szCs w:val="22"/>
          <w:highlight w:val="yellow"/>
        </w:rPr>
        <w:t>………..</w:t>
      </w:r>
      <w:r w:rsidRPr="00655B33">
        <w:rPr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 w:rsidRPr="00655B33">
        <w:rPr>
          <w:sz w:val="22"/>
          <w:szCs w:val="22"/>
        </w:rPr>
        <w:t>ni</w:t>
      </w:r>
      <w:r>
        <w:rPr>
          <w:sz w:val="22"/>
          <w:szCs w:val="22"/>
        </w:rPr>
        <w:t xml:space="preserve"> roboczych</w:t>
      </w:r>
      <w:r w:rsidRPr="00655B33">
        <w:rPr>
          <w:sz w:val="22"/>
          <w:szCs w:val="22"/>
        </w:rPr>
        <w:t xml:space="preserve"> od daty podpisania umowy</w:t>
      </w:r>
      <w:r>
        <w:rPr>
          <w:sz w:val="22"/>
          <w:szCs w:val="22"/>
        </w:rPr>
        <w:t>.</w:t>
      </w:r>
    </w:p>
    <w:p w14:paraId="37A8957A" w14:textId="77777777" w:rsidR="001A75FA" w:rsidRPr="001A75FA" w:rsidRDefault="001A75FA" w:rsidP="001A75FA">
      <w:pPr>
        <w:tabs>
          <w:tab w:val="left" w:pos="426"/>
        </w:tabs>
        <w:jc w:val="both"/>
        <w:rPr>
          <w:b/>
          <w:color w:val="000000"/>
          <w:sz w:val="22"/>
          <w:szCs w:val="22"/>
          <w:u w:val="single"/>
        </w:rPr>
      </w:pPr>
      <w:r w:rsidRPr="001A75FA">
        <w:rPr>
          <w:b/>
          <w:color w:val="000000"/>
        </w:rPr>
        <w:t>Termin płatności:</w:t>
      </w:r>
      <w:r w:rsidRPr="001A75FA">
        <w:rPr>
          <w:color w:val="000000"/>
          <w:sz w:val="20"/>
          <w:szCs w:val="20"/>
        </w:rPr>
        <w:t xml:space="preserve"> Po przeprowadzeniu </w:t>
      </w:r>
      <w:r w:rsidR="004F0C3D">
        <w:rPr>
          <w:color w:val="000000"/>
          <w:sz w:val="20"/>
          <w:szCs w:val="20"/>
        </w:rPr>
        <w:t>audytu</w:t>
      </w:r>
      <w:r w:rsidRPr="001A75FA">
        <w:rPr>
          <w:color w:val="000000"/>
          <w:sz w:val="20"/>
          <w:szCs w:val="20"/>
        </w:rPr>
        <w:t>, przelewem w terminie do 21 dni od daty otrzymania faktury przez Zamawiającego na rachunek Wykonawcy umieszczony na dzień zlecenia przelewu w wykazie podmiotów, o których mowa w art. 96b ust. 1) Ustawy o podatku od towarów i usług,</w:t>
      </w:r>
      <w:r w:rsidRPr="001A75FA">
        <w:rPr>
          <w:color w:val="000000"/>
        </w:rPr>
        <w:t xml:space="preserve"> </w:t>
      </w:r>
      <w:r w:rsidRPr="001A75FA">
        <w:rPr>
          <w:color w:val="000000"/>
          <w:sz w:val="20"/>
          <w:szCs w:val="20"/>
        </w:rPr>
        <w:t>za szkolenie dla faktycznej ilości osób.</w:t>
      </w:r>
    </w:p>
    <w:p w14:paraId="597B3BAA" w14:textId="77777777" w:rsidR="001A75FA" w:rsidRDefault="001A75FA" w:rsidP="001A75FA">
      <w:pPr>
        <w:rPr>
          <w:b/>
          <w:sz w:val="22"/>
          <w:szCs w:val="22"/>
          <w:u w:val="single"/>
        </w:rPr>
      </w:pPr>
    </w:p>
    <w:p w14:paraId="67ACDA7F" w14:textId="77777777" w:rsidR="004F0C3D" w:rsidRDefault="004F0C3D" w:rsidP="001A75FA">
      <w:pPr>
        <w:rPr>
          <w:b/>
          <w:sz w:val="22"/>
          <w:szCs w:val="22"/>
          <w:u w:val="single"/>
        </w:rPr>
      </w:pPr>
    </w:p>
    <w:p w14:paraId="6D472FFF" w14:textId="77777777" w:rsidR="001A75FA" w:rsidRDefault="001A75FA" w:rsidP="001A75F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5F093F1F" w14:textId="77777777" w:rsidR="001A75FA" w:rsidRPr="00A35947" w:rsidRDefault="001A75FA" w:rsidP="001A75FA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 xml:space="preserve">związani niniejszą ofertą przez </w:t>
      </w:r>
      <w:r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, licząc od dnia upływu terminu składania ofert, wskazanego w dokumentach zamówienia.</w:t>
      </w:r>
    </w:p>
    <w:p w14:paraId="00C78146" w14:textId="77777777" w:rsidR="001A75FA" w:rsidRPr="000D6057" w:rsidRDefault="001A75FA" w:rsidP="001A75F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00B71B52" w14:textId="77777777" w:rsidR="001A75FA" w:rsidRDefault="001A75FA" w:rsidP="001A75FA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0B9FD7CF" w14:textId="77777777" w:rsidR="001A75FA" w:rsidRPr="001973F4" w:rsidRDefault="001A75FA" w:rsidP="001A75FA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0E26D5F6" w14:textId="77777777" w:rsidR="001A75FA" w:rsidRPr="001973F4" w:rsidRDefault="001A75FA" w:rsidP="001A75FA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EAFA96" w14:textId="77777777" w:rsidR="001A75FA" w:rsidRDefault="001A75FA" w:rsidP="001A75F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 w:rsidR="004F4923">
        <w:rPr>
          <w:sz w:val="22"/>
          <w:szCs w:val="22"/>
        </w:rPr>
        <w:t>3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0B9BFA0D" w14:textId="77777777" w:rsidR="001A75FA" w:rsidRPr="001D671E" w:rsidRDefault="001A75FA" w:rsidP="001A75F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A75FA" w:rsidRPr="00FE545C" w14:paraId="30CA0E65" w14:textId="77777777" w:rsidTr="004D0FB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D488FB" w14:textId="77777777" w:rsidR="001A75FA" w:rsidRPr="00FE545C" w:rsidRDefault="001A75FA" w:rsidP="004D0FB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980839" w14:textId="77777777" w:rsidR="001A75FA" w:rsidRPr="00FE545C" w:rsidRDefault="001A75FA" w:rsidP="004D0FB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88057CA" w14:textId="77777777" w:rsidR="001A75FA" w:rsidRPr="00FE545C" w:rsidRDefault="001A75FA" w:rsidP="004D0FB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B49522" w14:textId="77777777" w:rsidR="001A75FA" w:rsidRPr="00FE545C" w:rsidRDefault="001A75FA" w:rsidP="004D0FB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1A75FA" w:rsidRPr="00FE545C" w14:paraId="3170D916" w14:textId="77777777" w:rsidTr="004D0F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718C0" w14:textId="77777777" w:rsidR="001A75FA" w:rsidRPr="00FE545C" w:rsidRDefault="001A75FA" w:rsidP="004D0FB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D5259" w14:textId="77777777" w:rsidR="001A75FA" w:rsidRPr="00FE545C" w:rsidRDefault="001A75FA" w:rsidP="004D0FB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CD694" w14:textId="77777777" w:rsidR="001A75FA" w:rsidRPr="00FE545C" w:rsidRDefault="001A75FA" w:rsidP="004D0FB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A75FA" w:rsidRPr="00FE545C" w14:paraId="246E0B62" w14:textId="77777777" w:rsidTr="004D0FB7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4FB6E" w14:textId="77777777" w:rsidR="001A75FA" w:rsidRPr="00FE545C" w:rsidRDefault="001A75FA" w:rsidP="004D0FB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E8E04" w14:textId="77777777" w:rsidR="001A75FA" w:rsidRPr="00FE545C" w:rsidRDefault="001A75FA" w:rsidP="004D0FB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B0E3D" w14:textId="77777777" w:rsidR="001A75FA" w:rsidRPr="00FE545C" w:rsidRDefault="001A75FA" w:rsidP="004D0FB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CB7848C" w14:textId="77777777" w:rsidR="001A75FA" w:rsidRPr="00B11538" w:rsidRDefault="001A75FA" w:rsidP="001A75FA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13.</w:t>
      </w:r>
      <w:r>
        <w:rPr>
          <w:sz w:val="22"/>
          <w:szCs w:val="22"/>
        </w:rPr>
        <w:t>4</w:t>
      </w:r>
      <w:r w:rsidRPr="00B11538">
        <w:rPr>
          <w:sz w:val="22"/>
          <w:szCs w:val="22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A75FA" w:rsidRPr="00B11538" w14:paraId="00046AC5" w14:textId="77777777" w:rsidTr="004D0FB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764AF73" w14:textId="77777777" w:rsidR="001A75FA" w:rsidRPr="00B11538" w:rsidRDefault="001A75FA" w:rsidP="004D0FB7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CAB9849" w14:textId="77777777" w:rsidR="001A75FA" w:rsidRPr="00B11538" w:rsidRDefault="001A75FA" w:rsidP="004D0FB7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FDE344" w14:textId="77777777" w:rsidR="001A75FA" w:rsidRPr="00B11538" w:rsidRDefault="001A75FA" w:rsidP="004D0FB7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1A75FA" w:rsidRPr="00B11538" w14:paraId="16150615" w14:textId="77777777" w:rsidTr="004D0FB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480AA7C" w14:textId="77777777" w:rsidR="001A75FA" w:rsidRPr="00B11538" w:rsidRDefault="001A75FA" w:rsidP="004D0FB7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7192341" w14:textId="77777777" w:rsidR="001A75FA" w:rsidRPr="00B11538" w:rsidRDefault="001A75FA" w:rsidP="004D0FB7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A2B89" w14:textId="77777777" w:rsidR="001A75FA" w:rsidRPr="00B11538" w:rsidRDefault="001A75FA" w:rsidP="004D0FB7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1A75FA" w:rsidRPr="00B11538" w14:paraId="0015FC00" w14:textId="77777777" w:rsidTr="004D0FB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F9708E7" w14:textId="77777777" w:rsidR="001A75FA" w:rsidRPr="00B11538" w:rsidRDefault="001A75FA" w:rsidP="004D0FB7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3D6561" w14:textId="77777777" w:rsidR="001A75FA" w:rsidRPr="00B11538" w:rsidRDefault="001A75FA" w:rsidP="004D0FB7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6FD72" w14:textId="77777777" w:rsidR="001A75FA" w:rsidRPr="00B11538" w:rsidRDefault="001A75FA" w:rsidP="004D0FB7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66712998" w14:textId="77777777" w:rsidR="001A75FA" w:rsidRDefault="001A75FA" w:rsidP="001A75FA">
      <w:pPr>
        <w:jc w:val="both"/>
        <w:rPr>
          <w:sz w:val="22"/>
          <w:szCs w:val="22"/>
        </w:rPr>
      </w:pPr>
    </w:p>
    <w:p w14:paraId="1E55A2C2" w14:textId="77777777" w:rsidR="001A75FA" w:rsidRPr="00A67735" w:rsidRDefault="001A75FA" w:rsidP="001A75FA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5651BB3A" w14:textId="77777777" w:rsidR="001A75FA" w:rsidRPr="00A67735" w:rsidRDefault="001A75FA" w:rsidP="001A75FA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1888763E" w14:textId="77777777" w:rsidR="001A75FA" w:rsidRPr="00A67735" w:rsidRDefault="001A75FA" w:rsidP="001A75F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62CD7A7" w14:textId="77777777" w:rsidR="001A75FA" w:rsidRPr="00A67735" w:rsidRDefault="001A75FA" w:rsidP="001A75F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415A052C" w14:textId="77777777" w:rsidR="001A75FA" w:rsidRPr="00A67735" w:rsidRDefault="001A75FA" w:rsidP="001A75FA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35854B37" w14:textId="77777777" w:rsidR="001A75FA" w:rsidRPr="00C34D4B" w:rsidRDefault="001A75FA" w:rsidP="001A75FA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55A35BD7" w14:textId="77777777" w:rsidR="001A75FA" w:rsidRPr="00C34D4B" w:rsidRDefault="001A75FA" w:rsidP="001A75FA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77071F4B" w14:textId="77777777" w:rsidR="001A75FA" w:rsidRPr="00C34D4B" w:rsidRDefault="001A75FA" w:rsidP="001A75FA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6748786E" w14:textId="77777777" w:rsidR="001A75FA" w:rsidRPr="00645C19" w:rsidRDefault="001A75FA" w:rsidP="001A75FA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podpisać </w:t>
      </w:r>
      <w:r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14:paraId="6240FB49" w14:textId="77777777" w:rsidR="001A75FA" w:rsidRPr="006966E3" w:rsidRDefault="001A75FA" w:rsidP="001A75FA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71F50BDD" w14:textId="77777777" w:rsidR="001A75FA" w:rsidRPr="006966E3" w:rsidRDefault="001A75FA" w:rsidP="001A75FA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p w14:paraId="60D51026" w14:textId="77777777" w:rsidR="00FE545C" w:rsidRPr="001A75FA" w:rsidRDefault="00FE545C" w:rsidP="001A75FA"/>
    <w:sectPr w:rsidR="00FE545C" w:rsidRPr="001A75FA" w:rsidSect="006A2F8F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88AE8" w14:textId="77777777" w:rsidR="00EF7118" w:rsidRDefault="00EF7118">
      <w:r>
        <w:separator/>
      </w:r>
    </w:p>
  </w:endnote>
  <w:endnote w:type="continuationSeparator" w:id="0">
    <w:p w14:paraId="461137F8" w14:textId="77777777" w:rsidR="00EF7118" w:rsidRDefault="00EF7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281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E3C59" w14:textId="77777777" w:rsidR="00EF7118" w:rsidRDefault="00EF7118">
      <w:r>
        <w:separator/>
      </w:r>
    </w:p>
  </w:footnote>
  <w:footnote w:type="continuationSeparator" w:id="0">
    <w:p w14:paraId="7AC53D58" w14:textId="77777777" w:rsidR="00EF7118" w:rsidRDefault="00EF7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5C8F8" w14:textId="77777777" w:rsidR="006A2F8F" w:rsidRDefault="006A2F8F" w:rsidP="006A2F8F">
    <w:r>
      <w:pict w14:anchorId="702677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49" type="#_x0000_t75" style="position:absolute;margin-left:-22.1pt;margin-top:0;width:492.75pt;height:38.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wrapcoords="14729 0 -33 847 -33 18635 4110 20329 14729 21176 21600 21176 21600 0 14729 0">
          <v:imagedata r:id="rId1" o:title=""/>
          <w10:wrap type="tight"/>
        </v:shape>
      </w:pict>
    </w:r>
  </w:p>
  <w:p w14:paraId="3AF7D42F" w14:textId="77777777" w:rsidR="00E55716" w:rsidRDefault="00E557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0699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26762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4231072">
    <w:abstractNumId w:val="0"/>
  </w:num>
  <w:num w:numId="4" w16cid:durableId="1230117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711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A75FA"/>
    <w:rsid w:val="001D4612"/>
    <w:rsid w:val="00207E98"/>
    <w:rsid w:val="002723B0"/>
    <w:rsid w:val="00315A4A"/>
    <w:rsid w:val="004943B0"/>
    <w:rsid w:val="004B7300"/>
    <w:rsid w:val="004C6753"/>
    <w:rsid w:val="004F0C3D"/>
    <w:rsid w:val="004F4923"/>
    <w:rsid w:val="00595C87"/>
    <w:rsid w:val="005D2C65"/>
    <w:rsid w:val="005E6D94"/>
    <w:rsid w:val="0063384F"/>
    <w:rsid w:val="00643C6F"/>
    <w:rsid w:val="00646202"/>
    <w:rsid w:val="0065290F"/>
    <w:rsid w:val="006815F6"/>
    <w:rsid w:val="006A2F8F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55716"/>
    <w:rsid w:val="00E949B0"/>
    <w:rsid w:val="00EF7118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FAC7CB"/>
  <w15:chartTrackingRefBased/>
  <w15:docId w15:val="{10A5A645-2D61-45B5-B77C-D0792ACC7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75F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1A75FA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B4DB6-8FD4-4BD6-BA54-A9595D55B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553</Words>
  <Characters>4362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Zarzycka</cp:lastModifiedBy>
  <cp:revision>2</cp:revision>
  <cp:lastPrinted>2022-09-01T11:44:00Z</cp:lastPrinted>
  <dcterms:created xsi:type="dcterms:W3CDTF">2023-03-10T13:37:00Z</dcterms:created>
  <dcterms:modified xsi:type="dcterms:W3CDTF">2023-03-10T13:37:00Z</dcterms:modified>
</cp:coreProperties>
</file>