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A4216" w14:textId="1B918876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64A7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0960502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64AEE5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3A6B74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DD11A2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9E5D0A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082086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78A508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04052C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EB5D47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0A5EB5F" w14:textId="3F04C6F8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14:paraId="0843704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E36582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5E101F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415889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9251E16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FFEBAF" w14:textId="6A3ADF68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87640" w:rsidRPr="00387640">
        <w:rPr>
          <w:rFonts w:eastAsia="Times New Roman" w:cs="Calibri"/>
          <w:b/>
          <w:lang w:eastAsia="pl-PL"/>
        </w:rPr>
        <w:t xml:space="preserve">Dostawa laboratoryjnej pompy perystaltycznej dla </w:t>
      </w:r>
      <w:proofErr w:type="spellStart"/>
      <w:r w:rsidR="00387640" w:rsidRPr="00387640">
        <w:rPr>
          <w:rFonts w:eastAsia="Times New Roman" w:cs="Calibri"/>
          <w:b/>
          <w:lang w:eastAsia="pl-PL"/>
        </w:rPr>
        <w:t>WEiP</w:t>
      </w:r>
      <w:proofErr w:type="spellEnd"/>
      <w:r w:rsidR="00387640" w:rsidRPr="00387640">
        <w:rPr>
          <w:rFonts w:eastAsia="Times New Roman" w:cs="Calibri"/>
          <w:b/>
          <w:lang w:eastAsia="pl-PL"/>
        </w:rPr>
        <w:t xml:space="preserve"> - Kc-zp.272-160/23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01938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F85A51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51B57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4FE2B2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5CB868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BF5152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4395BC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829644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7CB98A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8AC128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C4F0F3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008ADB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37FC35E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74A629" w14:textId="77777777" w:rsidR="00D770E9" w:rsidRDefault="00D770E9" w:rsidP="0038231F">
      <w:pPr>
        <w:spacing w:after="0" w:line="240" w:lineRule="auto"/>
      </w:pPr>
      <w:r>
        <w:separator/>
      </w:r>
    </w:p>
  </w:endnote>
  <w:endnote w:type="continuationSeparator" w:id="0">
    <w:p w14:paraId="3E8B1BBA" w14:textId="77777777" w:rsidR="00D770E9" w:rsidRDefault="00D770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43C708" w14:textId="77777777" w:rsidR="003E7003" w:rsidRDefault="003E70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83D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30273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64123" w14:textId="77777777" w:rsidR="003E7003" w:rsidRDefault="003E70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E9DB40" w14:textId="77777777" w:rsidR="00D770E9" w:rsidRDefault="00D770E9" w:rsidP="0038231F">
      <w:pPr>
        <w:spacing w:after="0" w:line="240" w:lineRule="auto"/>
      </w:pPr>
      <w:r>
        <w:separator/>
      </w:r>
    </w:p>
  </w:footnote>
  <w:footnote w:type="continuationSeparator" w:id="0">
    <w:p w14:paraId="4A0EC1A1" w14:textId="77777777" w:rsidR="00D770E9" w:rsidRDefault="00D770E9" w:rsidP="0038231F">
      <w:pPr>
        <w:spacing w:after="0" w:line="240" w:lineRule="auto"/>
      </w:pPr>
      <w:r>
        <w:continuationSeparator/>
      </w:r>
    </w:p>
  </w:footnote>
  <w:footnote w:id="1">
    <w:p w14:paraId="45F95B8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A39C86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442D1" w14:textId="77777777" w:rsidR="003E7003" w:rsidRDefault="003E70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45510" w14:textId="77777777" w:rsidR="003E7003" w:rsidRDefault="003E70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3B08B" w14:textId="77777777" w:rsidR="003E7003" w:rsidRDefault="003E70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E3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7640"/>
    <w:rsid w:val="003B2070"/>
    <w:rsid w:val="003B214C"/>
    <w:rsid w:val="003B7238"/>
    <w:rsid w:val="003C3B64"/>
    <w:rsid w:val="003E700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2E3F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4A7B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30B97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70E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0C62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97C4B"/>
  <w15:chartTrackingRefBased/>
  <w15:docId w15:val="{B666C872-B344-4578-AEF7-65BB0AA2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11FF0-743A-4C6B-A9D0-91388E04C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2023-02-09T13:28:00Z</cp:lastPrinted>
  <dcterms:created xsi:type="dcterms:W3CDTF">2023-03-22T09:50:00Z</dcterms:created>
  <dcterms:modified xsi:type="dcterms:W3CDTF">2023-03-22T09:50:00Z</dcterms:modified>
</cp:coreProperties>
</file>