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3493E" w14:textId="25408503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228E3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1BD92BC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0B30D84" w14:textId="579070ED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E4B06">
        <w:rPr>
          <w:rFonts w:ascii="Arial" w:hAnsi="Arial" w:cs="Arial"/>
          <w:b/>
          <w:sz w:val="24"/>
          <w:szCs w:val="24"/>
        </w:rPr>
        <w:t>S</w:t>
      </w:r>
      <w:r w:rsidR="000F00F4" w:rsidRPr="000F00F4">
        <w:rPr>
          <w:rFonts w:ascii="Arial" w:hAnsi="Arial" w:cs="Arial"/>
          <w:b/>
          <w:sz w:val="24"/>
          <w:szCs w:val="24"/>
        </w:rPr>
        <w:t>ZP</w:t>
      </w:r>
      <w:r w:rsidR="00EE4B06">
        <w:rPr>
          <w:rFonts w:ascii="Arial" w:hAnsi="Arial" w:cs="Arial"/>
          <w:b/>
          <w:sz w:val="24"/>
          <w:szCs w:val="24"/>
        </w:rPr>
        <w:t>-27</w:t>
      </w:r>
      <w:r w:rsidR="00BF57DF">
        <w:rPr>
          <w:rFonts w:ascii="Arial" w:hAnsi="Arial" w:cs="Arial"/>
          <w:b/>
          <w:sz w:val="24"/>
          <w:szCs w:val="24"/>
        </w:rPr>
        <w:t>1</w:t>
      </w:r>
      <w:r w:rsidR="00EE4B06">
        <w:rPr>
          <w:rFonts w:ascii="Arial" w:hAnsi="Arial" w:cs="Arial"/>
          <w:b/>
          <w:sz w:val="24"/>
          <w:szCs w:val="24"/>
        </w:rPr>
        <w:t>-</w:t>
      </w:r>
      <w:r w:rsidR="00D0413B">
        <w:rPr>
          <w:rFonts w:ascii="Arial" w:hAnsi="Arial" w:cs="Arial"/>
          <w:b/>
          <w:sz w:val="24"/>
          <w:szCs w:val="24"/>
        </w:rPr>
        <w:t>6</w:t>
      </w:r>
      <w:r w:rsidR="00BF57DF">
        <w:rPr>
          <w:rFonts w:ascii="Arial" w:hAnsi="Arial" w:cs="Arial"/>
          <w:b/>
          <w:sz w:val="24"/>
          <w:szCs w:val="24"/>
        </w:rPr>
        <w:t>-20</w:t>
      </w:r>
      <w:r w:rsidR="00EE4B06">
        <w:rPr>
          <w:rFonts w:ascii="Arial" w:hAnsi="Arial" w:cs="Arial"/>
          <w:b/>
          <w:sz w:val="24"/>
          <w:szCs w:val="24"/>
        </w:rPr>
        <w:t>23</w:t>
      </w:r>
    </w:p>
    <w:p w14:paraId="101A5061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C8A6165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Szpital Specjalistyczny im. Stefana Żeromskiego SPZOZ w Krakowie</w:t>
      </w:r>
    </w:p>
    <w:p w14:paraId="43C7367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4C810D6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Kraków</w:t>
      </w:r>
    </w:p>
    <w:p w14:paraId="0DEB2B2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E2C2F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35D809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51B60B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65B603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A862BB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3847E53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9326C9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E7CBA5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F00F4" w:rsidRPr="0012157F" w14:paraId="00C3517F" w14:textId="77777777" w:rsidTr="00E86486">
        <w:tc>
          <w:tcPr>
            <w:tcW w:w="9104" w:type="dxa"/>
            <w:shd w:val="clear" w:color="auto" w:fill="D9D9D9"/>
          </w:tcPr>
          <w:p w14:paraId="720675FF" w14:textId="77777777" w:rsidR="000F00F4" w:rsidRPr="0012157F" w:rsidRDefault="000F00F4" w:rsidP="00E8648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CE9AD45" w14:textId="0FEA3486" w:rsidR="000F00F4" w:rsidRDefault="000F00F4" w:rsidP="00E864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F00F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F00F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F00F4">
              <w:rPr>
                <w:rFonts w:ascii="Arial" w:hAnsi="Arial" w:cs="Arial"/>
                <w:sz w:val="24"/>
                <w:szCs w:val="24"/>
              </w:rPr>
              <w:t>. Dz.U. z 202</w:t>
            </w:r>
            <w:r w:rsidR="00FB0202">
              <w:rPr>
                <w:rFonts w:ascii="Arial" w:hAnsi="Arial" w:cs="Arial"/>
                <w:sz w:val="24"/>
                <w:szCs w:val="24"/>
              </w:rPr>
              <w:t>2</w:t>
            </w:r>
            <w:r w:rsidRPr="000F00F4">
              <w:rPr>
                <w:rFonts w:ascii="Arial" w:hAnsi="Arial" w:cs="Arial"/>
                <w:sz w:val="24"/>
                <w:szCs w:val="24"/>
              </w:rPr>
              <w:t>r. poz. 1</w:t>
            </w:r>
            <w:r w:rsidR="00FB0202">
              <w:rPr>
                <w:rFonts w:ascii="Arial" w:hAnsi="Arial" w:cs="Arial"/>
                <w:sz w:val="24"/>
                <w:szCs w:val="24"/>
              </w:rPr>
              <w:t>710</w:t>
            </w:r>
            <w:r w:rsidRPr="000F00F4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A9372A" w14:textId="77777777" w:rsidR="000F00F4" w:rsidRPr="00C86421" w:rsidRDefault="000F00F4" w:rsidP="00E8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5B60CEB" w14:textId="77777777" w:rsidR="000F00F4" w:rsidRDefault="000F00F4" w:rsidP="00E8648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41A51DE" w14:textId="77777777" w:rsidR="000F00F4" w:rsidRPr="00C86421" w:rsidRDefault="000F00F4" w:rsidP="00E8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01A302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3C73A8B" w14:textId="7C185CDC" w:rsidR="009254A9" w:rsidRDefault="009254A9" w:rsidP="009254A9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254A9">
        <w:rPr>
          <w:rFonts w:ascii="Arial" w:hAnsi="Arial" w:cs="Arial"/>
          <w:b/>
          <w:sz w:val="24"/>
          <w:szCs w:val="24"/>
        </w:rPr>
        <w:t xml:space="preserve">Dostawa produktów leczniczych </w:t>
      </w:r>
      <w:r w:rsidR="00D0413B">
        <w:rPr>
          <w:rFonts w:ascii="Arial" w:hAnsi="Arial" w:cs="Arial"/>
          <w:b/>
          <w:sz w:val="24"/>
          <w:szCs w:val="24"/>
        </w:rPr>
        <w:t>- kontrasty</w:t>
      </w:r>
    </w:p>
    <w:p w14:paraId="7A452B90" w14:textId="0C668349" w:rsidR="00F90CD1" w:rsidRPr="0012157F" w:rsidRDefault="005434B3" w:rsidP="009254A9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F00F4" w:rsidRPr="000F00F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BB0E390" w14:textId="77777777" w:rsidTr="00650D6C">
        <w:tc>
          <w:tcPr>
            <w:tcW w:w="9104" w:type="dxa"/>
            <w:shd w:val="clear" w:color="auto" w:fill="D9D9D9"/>
          </w:tcPr>
          <w:p w14:paraId="4AA51F5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C16EEAC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6CEEA6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BA6F71D" w14:textId="77777777" w:rsidTr="00CD4DD1">
        <w:tc>
          <w:tcPr>
            <w:tcW w:w="9104" w:type="dxa"/>
            <w:shd w:val="clear" w:color="auto" w:fill="D9D9D9"/>
          </w:tcPr>
          <w:p w14:paraId="2B03CB9C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F62EC66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113EF3A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36ECA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6CA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ECBD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F00F4" w:rsidRPr="0012157F" w14:paraId="53CC02E8" w14:textId="77777777" w:rsidTr="00BE08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D13F" w14:textId="7F21035A" w:rsidR="000F00F4" w:rsidRPr="0012157F" w:rsidRDefault="000F00F4" w:rsidP="00E8648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F5210" w14:textId="1B7F565E" w:rsidR="000F00F4" w:rsidRPr="0012157F" w:rsidRDefault="000F00F4" w:rsidP="00E8648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49868FA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60031D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084B19E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D9EA9F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AEBC2C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19BFAF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7F80283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06561579" w14:textId="77777777" w:rsidTr="0061040C">
        <w:tc>
          <w:tcPr>
            <w:tcW w:w="9104" w:type="dxa"/>
            <w:shd w:val="clear" w:color="auto" w:fill="D9D9D9"/>
          </w:tcPr>
          <w:p w14:paraId="3085568C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F8289EA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DF1B05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C08089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B3EB87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0386443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4C88F13E" w14:textId="77777777" w:rsidTr="0061040C">
        <w:tc>
          <w:tcPr>
            <w:tcW w:w="9104" w:type="dxa"/>
            <w:shd w:val="clear" w:color="auto" w:fill="D9D9D9"/>
          </w:tcPr>
          <w:p w14:paraId="5E6B117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C9BC58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EF54BAB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364BC7B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A9FA0F6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8EED4E2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D41D3E1" w14:textId="77777777" w:rsidTr="00CD4DD1">
        <w:tc>
          <w:tcPr>
            <w:tcW w:w="9104" w:type="dxa"/>
            <w:shd w:val="clear" w:color="auto" w:fill="D9D9D9"/>
          </w:tcPr>
          <w:p w14:paraId="0D69C1F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16A2159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F2802F9" w14:textId="77777777" w:rsidTr="00847232">
        <w:tc>
          <w:tcPr>
            <w:tcW w:w="9104" w:type="dxa"/>
            <w:shd w:val="clear" w:color="auto" w:fill="D9D9D9"/>
          </w:tcPr>
          <w:p w14:paraId="6F8E3F8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D06D7B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A8E1F0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9486B1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402EC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B4EC28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789D77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E1CA874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77665F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9F2AA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433D78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3DF4880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7ED5223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D78B7" w14:textId="77777777" w:rsidR="00FE2601" w:rsidRDefault="00FE2601" w:rsidP="0038231F">
      <w:pPr>
        <w:spacing w:after="0" w:line="240" w:lineRule="auto"/>
      </w:pPr>
      <w:r>
        <w:separator/>
      </w:r>
    </w:p>
  </w:endnote>
  <w:endnote w:type="continuationSeparator" w:id="0">
    <w:p w14:paraId="14691DFA" w14:textId="77777777" w:rsidR="00FE2601" w:rsidRDefault="00FE26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357A" w14:textId="77777777" w:rsidR="000F00F4" w:rsidRDefault="000F00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1B0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9D9937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C93CB" w14:textId="77777777" w:rsidR="000F00F4" w:rsidRDefault="000F00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EE50A" w14:textId="77777777" w:rsidR="00FE2601" w:rsidRDefault="00FE2601" w:rsidP="0038231F">
      <w:pPr>
        <w:spacing w:after="0" w:line="240" w:lineRule="auto"/>
      </w:pPr>
      <w:r>
        <w:separator/>
      </w:r>
    </w:p>
  </w:footnote>
  <w:footnote w:type="continuationSeparator" w:id="0">
    <w:p w14:paraId="4E1053C3" w14:textId="77777777" w:rsidR="00FE2601" w:rsidRDefault="00FE2601" w:rsidP="0038231F">
      <w:pPr>
        <w:spacing w:after="0" w:line="240" w:lineRule="auto"/>
      </w:pPr>
      <w:r>
        <w:continuationSeparator/>
      </w:r>
    </w:p>
  </w:footnote>
  <w:footnote w:id="1">
    <w:p w14:paraId="627CF42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AE854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83B04B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B302B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1F0A4B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7EC824F" w14:textId="77777777" w:rsidR="0032618A" w:rsidRDefault="0032618A" w:rsidP="0032618A">
      <w:pPr>
        <w:pStyle w:val="Tekstprzypisudolnego"/>
      </w:pPr>
    </w:p>
  </w:footnote>
  <w:footnote w:id="2">
    <w:p w14:paraId="274FEB8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00AE02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C44F5C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96B2E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BB170" w14:textId="77777777" w:rsidR="000F00F4" w:rsidRDefault="000F0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52737" w14:textId="77777777" w:rsidR="000F00F4" w:rsidRDefault="000F0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31FEC" w14:textId="77777777" w:rsidR="000F00F4" w:rsidRDefault="000F00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071480">
    <w:abstractNumId w:val="11"/>
  </w:num>
  <w:num w:numId="2" w16cid:durableId="477577429">
    <w:abstractNumId w:val="0"/>
  </w:num>
  <w:num w:numId="3" w16cid:durableId="1933395904">
    <w:abstractNumId w:val="10"/>
  </w:num>
  <w:num w:numId="4" w16cid:durableId="1151169216">
    <w:abstractNumId w:val="13"/>
  </w:num>
  <w:num w:numId="5" w16cid:durableId="2092115398">
    <w:abstractNumId w:val="12"/>
  </w:num>
  <w:num w:numId="6" w16cid:durableId="1603956543">
    <w:abstractNumId w:val="9"/>
  </w:num>
  <w:num w:numId="7" w16cid:durableId="305474648">
    <w:abstractNumId w:val="1"/>
  </w:num>
  <w:num w:numId="8" w16cid:durableId="1791898372">
    <w:abstractNumId w:val="6"/>
  </w:num>
  <w:num w:numId="9" w16cid:durableId="1264996407">
    <w:abstractNumId w:val="4"/>
  </w:num>
  <w:num w:numId="10" w16cid:durableId="424426208">
    <w:abstractNumId w:val="7"/>
  </w:num>
  <w:num w:numId="11" w16cid:durableId="1658916008">
    <w:abstractNumId w:val="5"/>
  </w:num>
  <w:num w:numId="12" w16cid:durableId="889000325">
    <w:abstractNumId w:val="8"/>
  </w:num>
  <w:num w:numId="13" w16cid:durableId="1349911133">
    <w:abstractNumId w:val="3"/>
  </w:num>
  <w:num w:numId="14" w16cid:durableId="1730421821">
    <w:abstractNumId w:val="2"/>
  </w:num>
  <w:num w:numId="15" w16cid:durableId="19446821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F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00F4"/>
    <w:rsid w:val="00103D09"/>
    <w:rsid w:val="00110593"/>
    <w:rsid w:val="0011306C"/>
    <w:rsid w:val="0012157F"/>
    <w:rsid w:val="00122954"/>
    <w:rsid w:val="001358EE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6CFA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2885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54A9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7059A"/>
    <w:rsid w:val="00B8005E"/>
    <w:rsid w:val="00B90E42"/>
    <w:rsid w:val="00BA53CA"/>
    <w:rsid w:val="00BB0C3C"/>
    <w:rsid w:val="00BE089D"/>
    <w:rsid w:val="00BE6F04"/>
    <w:rsid w:val="00BF57DF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0413B"/>
    <w:rsid w:val="00D228E3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B06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0202"/>
    <w:rsid w:val="00FC0317"/>
    <w:rsid w:val="00FE260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3A1B7D"/>
  <w15:docId w15:val="{6E46A3DD-8DB8-46BC-B5EC-94843DCD7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846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2023-03-24T09:31:00Z</dcterms:created>
  <dcterms:modified xsi:type="dcterms:W3CDTF">2023-03-24T09:31:00Z</dcterms:modified>
</cp:coreProperties>
</file>