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A77855" w:rsidRPr="00A7785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7855" w:rsidRPr="00C14101" w:rsidTr="00C827D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77855" w:rsidRPr="00C14101" w:rsidRDefault="00A77855" w:rsidP="00C827D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77855" w:rsidRPr="00C14101" w:rsidRDefault="00A77855" w:rsidP="00C827D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77855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A77855" w:rsidRPr="00C14101" w:rsidRDefault="00A77855" w:rsidP="00C827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77855" w:rsidRPr="00C14101" w:rsidRDefault="00A77855" w:rsidP="00C827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A7785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77855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- kontrastów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77855" w:rsidRPr="00A77855">
        <w:rPr>
          <w:rFonts w:ascii="Arial" w:eastAsia="Times New Roman" w:hAnsi="Arial" w:cs="Arial"/>
          <w:b/>
          <w:sz w:val="24"/>
          <w:szCs w:val="24"/>
          <w:lang w:eastAsia="pl-PL"/>
        </w:rPr>
        <w:t>SZP-271-6-2023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77855" w:rsidRPr="00A7785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95pt;height:17.4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A7785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18DC" w:rsidRDefault="002E18DC">
      <w:r>
        <w:separator/>
      </w:r>
    </w:p>
  </w:endnote>
  <w:endnote w:type="continuationSeparator" w:id="0">
    <w:p w:rsidR="002E18DC" w:rsidRDefault="002E1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7855" w:rsidRDefault="00A778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18DC" w:rsidRDefault="002E18DC">
      <w:r>
        <w:separator/>
      </w:r>
    </w:p>
  </w:footnote>
  <w:footnote w:type="continuationSeparator" w:id="0">
    <w:p w:rsidR="002E18DC" w:rsidRDefault="002E1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7855" w:rsidRDefault="00A77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7855" w:rsidRDefault="00A77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7855" w:rsidRDefault="00A778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4495321">
    <w:abstractNumId w:val="13"/>
  </w:num>
  <w:num w:numId="2" w16cid:durableId="1378165106">
    <w:abstractNumId w:val="0"/>
  </w:num>
  <w:num w:numId="3" w16cid:durableId="1020084497">
    <w:abstractNumId w:val="11"/>
  </w:num>
  <w:num w:numId="4" w16cid:durableId="1849981520">
    <w:abstractNumId w:val="8"/>
  </w:num>
  <w:num w:numId="5" w16cid:durableId="859708668">
    <w:abstractNumId w:val="7"/>
  </w:num>
  <w:num w:numId="6" w16cid:durableId="548995576">
    <w:abstractNumId w:val="1"/>
  </w:num>
  <w:num w:numId="7" w16cid:durableId="948318822">
    <w:abstractNumId w:val="6"/>
  </w:num>
  <w:num w:numId="8" w16cid:durableId="777870300">
    <w:abstractNumId w:val="3"/>
  </w:num>
  <w:num w:numId="9" w16cid:durableId="1134757649">
    <w:abstractNumId w:val="2"/>
  </w:num>
  <w:num w:numId="10" w16cid:durableId="1289554433">
    <w:abstractNumId w:val="5"/>
  </w:num>
  <w:num w:numId="11" w16cid:durableId="119687519">
    <w:abstractNumId w:val="10"/>
  </w:num>
  <w:num w:numId="12" w16cid:durableId="1950700180">
    <w:abstractNumId w:val="4"/>
  </w:num>
  <w:num w:numId="13" w16cid:durableId="1330524331">
    <w:abstractNumId w:val="9"/>
  </w:num>
  <w:num w:numId="14" w16cid:durableId="12475743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8D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18DC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0164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77855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7A9A854-6C82-4505-8A2F-16DB43D1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2023-03-24T10:47:00Z</dcterms:created>
  <dcterms:modified xsi:type="dcterms:W3CDTF">2023-03-24T10:47:00Z</dcterms:modified>
</cp:coreProperties>
</file>