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E5BFA" w14:textId="77777777" w:rsidR="00D665F5" w:rsidRDefault="00E72DE3" w:rsidP="00D665F5">
      <w:pPr>
        <w:spacing w:after="240"/>
        <w:jc w:val="right"/>
        <w:rPr>
          <w:sz w:val="22"/>
          <w:szCs w:val="22"/>
        </w:rPr>
      </w:pPr>
      <w:r w:rsidRPr="00E72D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2DE3">
        <w:rPr>
          <w:sz w:val="22"/>
          <w:szCs w:val="22"/>
        </w:rPr>
        <w:t>2023-03-31</w:t>
      </w:r>
    </w:p>
    <w:p w14:paraId="1F1B597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74312CC" w14:textId="77777777" w:rsidR="00E72DE3" w:rsidRPr="00E72DE3" w:rsidRDefault="00E72DE3" w:rsidP="00577BC6">
      <w:pPr>
        <w:spacing w:after="40"/>
        <w:rPr>
          <w:b/>
          <w:bCs/>
          <w:sz w:val="22"/>
          <w:szCs w:val="22"/>
        </w:rPr>
      </w:pPr>
      <w:r w:rsidRPr="00E72DE3">
        <w:rPr>
          <w:b/>
          <w:bCs/>
          <w:sz w:val="22"/>
          <w:szCs w:val="22"/>
        </w:rPr>
        <w:t>Akademia Górniczo - Hutnicza</w:t>
      </w:r>
    </w:p>
    <w:p w14:paraId="633518A3" w14:textId="77777777" w:rsidR="00E72DE3" w:rsidRPr="00E72DE3" w:rsidRDefault="00E72DE3" w:rsidP="00577BC6">
      <w:pPr>
        <w:spacing w:after="40"/>
        <w:rPr>
          <w:b/>
          <w:bCs/>
          <w:sz w:val="22"/>
          <w:szCs w:val="22"/>
        </w:rPr>
      </w:pPr>
      <w:r w:rsidRPr="00E72DE3">
        <w:rPr>
          <w:b/>
          <w:bCs/>
          <w:sz w:val="22"/>
          <w:szCs w:val="22"/>
        </w:rPr>
        <w:t>im. Stanisława Staszica w Krakowie</w:t>
      </w:r>
    </w:p>
    <w:p w14:paraId="06FF213A" w14:textId="77777777" w:rsidR="00D665F5" w:rsidRPr="00D91931" w:rsidRDefault="00E72DE3" w:rsidP="00577BC6">
      <w:pPr>
        <w:spacing w:after="40"/>
        <w:rPr>
          <w:b/>
          <w:bCs/>
          <w:sz w:val="22"/>
          <w:szCs w:val="22"/>
        </w:rPr>
      </w:pPr>
      <w:r w:rsidRPr="00E72DE3">
        <w:rPr>
          <w:b/>
          <w:bCs/>
          <w:sz w:val="22"/>
          <w:szCs w:val="22"/>
        </w:rPr>
        <w:t>Dział Zamówień Publicznych</w:t>
      </w:r>
    </w:p>
    <w:p w14:paraId="04AA52CA" w14:textId="77777777" w:rsidR="00D665F5" w:rsidRPr="00BD5546" w:rsidRDefault="00E72DE3" w:rsidP="00D665F5">
      <w:pPr>
        <w:rPr>
          <w:sz w:val="22"/>
          <w:szCs w:val="22"/>
        </w:rPr>
      </w:pPr>
      <w:r w:rsidRPr="00E72D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2DE3">
        <w:rPr>
          <w:sz w:val="22"/>
          <w:szCs w:val="22"/>
        </w:rPr>
        <w:t>30</w:t>
      </w:r>
    </w:p>
    <w:p w14:paraId="1536C303" w14:textId="77777777" w:rsidR="00D665F5" w:rsidRPr="00BD5546" w:rsidRDefault="00E72DE3" w:rsidP="00D665F5">
      <w:pPr>
        <w:rPr>
          <w:sz w:val="22"/>
          <w:szCs w:val="22"/>
        </w:rPr>
      </w:pPr>
      <w:r w:rsidRPr="00E72D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2DE3">
        <w:rPr>
          <w:sz w:val="22"/>
          <w:szCs w:val="22"/>
        </w:rPr>
        <w:t>Kraków</w:t>
      </w:r>
    </w:p>
    <w:p w14:paraId="70E4035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2DE3" w:rsidRPr="00E72DE3">
        <w:rPr>
          <w:b/>
          <w:sz w:val="22"/>
          <w:szCs w:val="22"/>
        </w:rPr>
        <w:t>KC-</w:t>
      </w:r>
      <w:proofErr w:type="spellStart"/>
      <w:r w:rsidR="00E72DE3" w:rsidRPr="00E72DE3">
        <w:rPr>
          <w:b/>
          <w:sz w:val="22"/>
          <w:szCs w:val="22"/>
        </w:rPr>
        <w:t>zp</w:t>
      </w:r>
      <w:proofErr w:type="spellEnd"/>
      <w:r w:rsidR="00E72DE3" w:rsidRPr="00E72DE3">
        <w:rPr>
          <w:b/>
          <w:sz w:val="22"/>
          <w:szCs w:val="22"/>
        </w:rPr>
        <w:t>. 272-135/23</w:t>
      </w:r>
      <w:r w:rsidR="00A80738">
        <w:rPr>
          <w:sz w:val="24"/>
        </w:rPr>
        <w:tab/>
        <w:t xml:space="preserve"> </w:t>
      </w:r>
    </w:p>
    <w:p w14:paraId="7660CB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678A60" w14:textId="265EFC78" w:rsidR="00A80738" w:rsidRDefault="0057676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  </w:t>
      </w:r>
    </w:p>
    <w:p w14:paraId="713476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C5BA5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89EA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5E5D8A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2DE3" w:rsidRPr="00E72DE3">
        <w:rPr>
          <w:sz w:val="22"/>
          <w:szCs w:val="22"/>
        </w:rPr>
        <w:t xml:space="preserve">Tryb podstawowy bez negocjacji - art. 275 pkt. 1 ustawy </w:t>
      </w:r>
      <w:proofErr w:type="spellStart"/>
      <w:r w:rsidR="00E72DE3" w:rsidRPr="00E72DE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DB490BF" w14:textId="77777777" w:rsidR="00A80738" w:rsidRPr="00577BC6" w:rsidRDefault="00E72D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2DE3">
        <w:rPr>
          <w:b/>
          <w:sz w:val="22"/>
          <w:szCs w:val="22"/>
        </w:rPr>
        <w:t>Dostawa i wdrożenie licencji w formie subskrypcji obejmujących oprogramowanie udostępniane w chmurze obliczeniowej dla platformy komunikacyjnej (</w:t>
      </w:r>
      <w:proofErr w:type="spellStart"/>
      <w:r w:rsidRPr="00E72DE3">
        <w:rPr>
          <w:b/>
          <w:sz w:val="22"/>
          <w:szCs w:val="22"/>
        </w:rPr>
        <w:t>ChatBot</w:t>
      </w:r>
      <w:proofErr w:type="spellEnd"/>
      <w:r w:rsidRPr="00E72DE3">
        <w:rPr>
          <w:b/>
          <w:sz w:val="22"/>
          <w:szCs w:val="22"/>
        </w:rPr>
        <w:t>), umożliwiającej bezpośredni kontakt z interesariuszami wybranych jednostek AGH współfinansowane z projektu ZPR AGH II POWR.03.05.00-00-z309/18 - KC-</w:t>
      </w:r>
      <w:proofErr w:type="spellStart"/>
      <w:r w:rsidRPr="00E72DE3">
        <w:rPr>
          <w:b/>
          <w:sz w:val="22"/>
          <w:szCs w:val="22"/>
        </w:rPr>
        <w:t>zp</w:t>
      </w:r>
      <w:proofErr w:type="spellEnd"/>
      <w:r w:rsidRPr="00E72DE3">
        <w:rPr>
          <w:b/>
          <w:sz w:val="22"/>
          <w:szCs w:val="22"/>
        </w:rPr>
        <w:t>. 272-135/23</w:t>
      </w:r>
    </w:p>
    <w:p w14:paraId="2321DDA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42446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2DE3" w:rsidRPr="00E72DE3">
        <w:rPr>
          <w:sz w:val="22"/>
          <w:szCs w:val="22"/>
        </w:rPr>
        <w:t>31/03/2023</w:t>
      </w:r>
      <w:r w:rsidR="00FF4AB1" w:rsidRPr="00577BC6">
        <w:rPr>
          <w:sz w:val="22"/>
          <w:szCs w:val="22"/>
        </w:rPr>
        <w:t xml:space="preserve"> o godz. </w:t>
      </w:r>
      <w:r w:rsidR="00E72DE3" w:rsidRPr="00E72D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E33129" w14:textId="77777777" w:rsidTr="006E4591">
        <w:tc>
          <w:tcPr>
            <w:tcW w:w="993" w:type="dxa"/>
            <w:shd w:val="clear" w:color="auto" w:fill="auto"/>
            <w:vAlign w:val="center"/>
          </w:tcPr>
          <w:p w14:paraId="3A4849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3B01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A598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2DE3" w:rsidRPr="00493F8C" w14:paraId="59F6CAA0" w14:textId="77777777" w:rsidTr="006E4591">
        <w:tc>
          <w:tcPr>
            <w:tcW w:w="993" w:type="dxa"/>
            <w:shd w:val="clear" w:color="auto" w:fill="auto"/>
            <w:vAlign w:val="center"/>
          </w:tcPr>
          <w:p w14:paraId="11E1D015" w14:textId="77777777" w:rsidR="00E72DE3" w:rsidRPr="00490DC0" w:rsidRDefault="00E72DE3" w:rsidP="00F52D9C">
            <w:pPr>
              <w:spacing w:before="120" w:after="120"/>
              <w:jc w:val="center"/>
            </w:pPr>
            <w:r w:rsidRPr="00E72DE3">
              <w:t>1</w:t>
            </w:r>
          </w:p>
        </w:tc>
        <w:tc>
          <w:tcPr>
            <w:tcW w:w="5244" w:type="dxa"/>
            <w:shd w:val="clear" w:color="auto" w:fill="auto"/>
          </w:tcPr>
          <w:p w14:paraId="1EF87578" w14:textId="77777777" w:rsidR="00E72DE3" w:rsidRPr="00490DC0" w:rsidRDefault="00E72DE3" w:rsidP="00F52D9C">
            <w:pPr>
              <w:spacing w:before="40"/>
            </w:pPr>
            <w:r w:rsidRPr="00E72DE3">
              <w:t>RETIXA Spółka Akcyjna</w:t>
            </w:r>
          </w:p>
          <w:p w14:paraId="3CBF4D24" w14:textId="77777777" w:rsidR="00E72DE3" w:rsidRPr="00490DC0" w:rsidRDefault="00E72DE3" w:rsidP="00F52D9C">
            <w:r w:rsidRPr="00E72DE3">
              <w:t>Aleje Jerozolimskie</w:t>
            </w:r>
            <w:r w:rsidRPr="00490DC0">
              <w:t xml:space="preserve"> </w:t>
            </w:r>
            <w:r w:rsidRPr="00E72DE3">
              <w:t>181B</w:t>
            </w:r>
            <w:r w:rsidRPr="00490DC0">
              <w:t xml:space="preserve"> </w:t>
            </w:r>
          </w:p>
          <w:p w14:paraId="11FF4209" w14:textId="77777777" w:rsidR="00E72DE3" w:rsidRPr="00490DC0" w:rsidRDefault="00E72DE3" w:rsidP="00F52D9C">
            <w:pPr>
              <w:spacing w:after="40"/>
              <w:jc w:val="both"/>
            </w:pPr>
            <w:r w:rsidRPr="00E72DE3">
              <w:t>02-222</w:t>
            </w:r>
            <w:r w:rsidRPr="00490DC0">
              <w:t xml:space="preserve"> </w:t>
            </w:r>
            <w:r w:rsidRPr="00E72D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951296" w14:textId="77777777" w:rsidR="00E72DE3" w:rsidRPr="00490DC0" w:rsidRDefault="00E72DE3" w:rsidP="00F52D9C">
            <w:pPr>
              <w:spacing w:before="120" w:after="120"/>
              <w:jc w:val="both"/>
            </w:pPr>
            <w:r w:rsidRPr="00E72DE3">
              <w:t>200 736.00 zł</w:t>
            </w:r>
          </w:p>
        </w:tc>
      </w:tr>
      <w:tr w:rsidR="00E72DE3" w:rsidRPr="00493F8C" w14:paraId="4A4A7038" w14:textId="77777777" w:rsidTr="006E4591">
        <w:tc>
          <w:tcPr>
            <w:tcW w:w="993" w:type="dxa"/>
            <w:shd w:val="clear" w:color="auto" w:fill="auto"/>
            <w:vAlign w:val="center"/>
          </w:tcPr>
          <w:p w14:paraId="6BC83690" w14:textId="77777777" w:rsidR="00E72DE3" w:rsidRPr="00490DC0" w:rsidRDefault="00E72DE3" w:rsidP="00F52D9C">
            <w:pPr>
              <w:spacing w:before="120" w:after="120"/>
              <w:jc w:val="center"/>
            </w:pPr>
            <w:r w:rsidRPr="00E72DE3">
              <w:t>2</w:t>
            </w:r>
          </w:p>
        </w:tc>
        <w:tc>
          <w:tcPr>
            <w:tcW w:w="5244" w:type="dxa"/>
            <w:shd w:val="clear" w:color="auto" w:fill="auto"/>
          </w:tcPr>
          <w:p w14:paraId="7AE2155D" w14:textId="77777777" w:rsidR="00E72DE3" w:rsidRPr="00490DC0" w:rsidRDefault="00E72DE3" w:rsidP="00F52D9C">
            <w:pPr>
              <w:spacing w:before="40"/>
            </w:pPr>
            <w:proofErr w:type="spellStart"/>
            <w:r w:rsidRPr="00E72DE3">
              <w:t>InteliWISE</w:t>
            </w:r>
            <w:proofErr w:type="spellEnd"/>
            <w:r w:rsidRPr="00E72DE3">
              <w:t xml:space="preserve"> S.A.</w:t>
            </w:r>
          </w:p>
          <w:p w14:paraId="4E5A9615" w14:textId="189ABFF2" w:rsidR="00E72DE3" w:rsidRPr="00490DC0" w:rsidRDefault="006E4591" w:rsidP="00F52D9C">
            <w:r>
              <w:t xml:space="preserve">ul. </w:t>
            </w:r>
            <w:r w:rsidR="00E72DE3" w:rsidRPr="00E72DE3">
              <w:t>Ursynowska</w:t>
            </w:r>
            <w:r w:rsidR="00E72DE3" w:rsidRPr="00490DC0">
              <w:t xml:space="preserve"> </w:t>
            </w:r>
            <w:r w:rsidR="00E72DE3" w:rsidRPr="00E72DE3">
              <w:t>72</w:t>
            </w:r>
            <w:r w:rsidR="00E72DE3" w:rsidRPr="00490DC0">
              <w:t xml:space="preserve"> </w:t>
            </w:r>
          </w:p>
          <w:p w14:paraId="043C82DE" w14:textId="77777777" w:rsidR="00E72DE3" w:rsidRPr="00490DC0" w:rsidRDefault="00E72DE3" w:rsidP="00F52D9C">
            <w:pPr>
              <w:spacing w:after="40"/>
              <w:jc w:val="both"/>
            </w:pPr>
            <w:r w:rsidRPr="00E72DE3">
              <w:t>02-605</w:t>
            </w:r>
            <w:r w:rsidRPr="00490DC0">
              <w:t xml:space="preserve"> </w:t>
            </w:r>
            <w:r w:rsidRPr="00E72D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752CF5" w14:textId="77777777" w:rsidR="00E72DE3" w:rsidRPr="00490DC0" w:rsidRDefault="00E72DE3" w:rsidP="00F52D9C">
            <w:pPr>
              <w:spacing w:before="120" w:after="120"/>
              <w:jc w:val="both"/>
            </w:pPr>
            <w:r w:rsidRPr="00E72DE3">
              <w:t>169 100.40 zł</w:t>
            </w:r>
          </w:p>
        </w:tc>
      </w:tr>
      <w:tr w:rsidR="00E72DE3" w:rsidRPr="00493F8C" w14:paraId="7F58621D" w14:textId="77777777" w:rsidTr="006E4591">
        <w:tc>
          <w:tcPr>
            <w:tcW w:w="993" w:type="dxa"/>
            <w:shd w:val="clear" w:color="auto" w:fill="auto"/>
            <w:vAlign w:val="center"/>
          </w:tcPr>
          <w:p w14:paraId="24BFFD8C" w14:textId="77777777" w:rsidR="00E72DE3" w:rsidRPr="00490DC0" w:rsidRDefault="00E72DE3" w:rsidP="00F52D9C">
            <w:pPr>
              <w:spacing w:before="120" w:after="120"/>
              <w:jc w:val="center"/>
            </w:pPr>
            <w:r w:rsidRPr="00E72DE3">
              <w:t>3</w:t>
            </w:r>
          </w:p>
        </w:tc>
        <w:tc>
          <w:tcPr>
            <w:tcW w:w="5244" w:type="dxa"/>
            <w:shd w:val="clear" w:color="auto" w:fill="auto"/>
          </w:tcPr>
          <w:p w14:paraId="746E983B" w14:textId="77777777" w:rsidR="00E72DE3" w:rsidRPr="00490DC0" w:rsidRDefault="00E72DE3" w:rsidP="00F52D9C">
            <w:pPr>
              <w:spacing w:before="40"/>
            </w:pPr>
            <w:r w:rsidRPr="00E72DE3">
              <w:t>NTT Poland Sp. z o.o.</w:t>
            </w:r>
          </w:p>
          <w:p w14:paraId="51D30E5D" w14:textId="2577E088" w:rsidR="00E72DE3" w:rsidRPr="00490DC0" w:rsidRDefault="006E4591" w:rsidP="00F52D9C">
            <w:r>
              <w:t xml:space="preserve">ul. </w:t>
            </w:r>
            <w:r w:rsidR="00E72DE3" w:rsidRPr="00E72DE3">
              <w:t>Sienna</w:t>
            </w:r>
            <w:r w:rsidR="00E72DE3" w:rsidRPr="00490DC0">
              <w:t xml:space="preserve"> </w:t>
            </w:r>
            <w:r w:rsidR="00E72DE3" w:rsidRPr="00E72DE3">
              <w:t>73</w:t>
            </w:r>
            <w:r w:rsidR="00E72DE3" w:rsidRPr="00490DC0">
              <w:t xml:space="preserve"> </w:t>
            </w:r>
          </w:p>
          <w:p w14:paraId="28DAD43D" w14:textId="77777777" w:rsidR="00E72DE3" w:rsidRPr="00490DC0" w:rsidRDefault="00E72DE3" w:rsidP="00F52D9C">
            <w:pPr>
              <w:spacing w:after="40"/>
              <w:jc w:val="both"/>
            </w:pPr>
            <w:r w:rsidRPr="00E72DE3">
              <w:t>00-833</w:t>
            </w:r>
            <w:r w:rsidRPr="00490DC0">
              <w:t xml:space="preserve"> </w:t>
            </w:r>
            <w:r w:rsidRPr="00E72D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0CE274" w14:textId="77777777" w:rsidR="00E72DE3" w:rsidRPr="00490DC0" w:rsidRDefault="00E72DE3" w:rsidP="00F52D9C">
            <w:pPr>
              <w:spacing w:before="120" w:after="120"/>
              <w:jc w:val="both"/>
            </w:pPr>
            <w:r w:rsidRPr="00E72DE3">
              <w:t>823 312.80 zł</w:t>
            </w:r>
          </w:p>
        </w:tc>
      </w:tr>
      <w:tr w:rsidR="00E72DE3" w:rsidRPr="00493F8C" w14:paraId="462B6142" w14:textId="77777777" w:rsidTr="006E4591">
        <w:tc>
          <w:tcPr>
            <w:tcW w:w="993" w:type="dxa"/>
            <w:shd w:val="clear" w:color="auto" w:fill="auto"/>
            <w:vAlign w:val="center"/>
          </w:tcPr>
          <w:p w14:paraId="7CB8FAFA" w14:textId="77777777" w:rsidR="00E72DE3" w:rsidRPr="00490DC0" w:rsidRDefault="00E72DE3" w:rsidP="00F52D9C">
            <w:pPr>
              <w:spacing w:before="120" w:after="120"/>
              <w:jc w:val="center"/>
            </w:pPr>
            <w:r w:rsidRPr="00E72DE3">
              <w:t>4</w:t>
            </w:r>
          </w:p>
        </w:tc>
        <w:tc>
          <w:tcPr>
            <w:tcW w:w="5244" w:type="dxa"/>
            <w:shd w:val="clear" w:color="auto" w:fill="auto"/>
          </w:tcPr>
          <w:p w14:paraId="5F81402E" w14:textId="77777777" w:rsidR="00E72DE3" w:rsidRPr="00490DC0" w:rsidRDefault="00E72DE3" w:rsidP="00F52D9C">
            <w:pPr>
              <w:spacing w:before="40"/>
            </w:pPr>
            <w:proofErr w:type="spellStart"/>
            <w:r w:rsidRPr="00E72DE3">
              <w:t>OPTeam</w:t>
            </w:r>
            <w:proofErr w:type="spellEnd"/>
            <w:r w:rsidRPr="00E72DE3">
              <w:t xml:space="preserve"> S.A.</w:t>
            </w:r>
          </w:p>
          <w:p w14:paraId="7C880C2F" w14:textId="55BF18B4" w:rsidR="00E72DE3" w:rsidRPr="00490DC0" w:rsidRDefault="006E4591" w:rsidP="00F52D9C">
            <w:r>
              <w:t xml:space="preserve">ul. </w:t>
            </w:r>
            <w:r w:rsidR="00E72DE3" w:rsidRPr="00E72DE3">
              <w:t>Tajęcina</w:t>
            </w:r>
            <w:r w:rsidR="00E72DE3" w:rsidRPr="00490DC0">
              <w:t xml:space="preserve"> </w:t>
            </w:r>
            <w:r w:rsidR="00E72DE3" w:rsidRPr="00E72DE3">
              <w:t>113</w:t>
            </w:r>
            <w:r w:rsidR="00E72DE3" w:rsidRPr="00490DC0">
              <w:t xml:space="preserve"> </w:t>
            </w:r>
          </w:p>
          <w:p w14:paraId="0A48615C" w14:textId="77777777" w:rsidR="00E72DE3" w:rsidRPr="00490DC0" w:rsidRDefault="00E72DE3" w:rsidP="00F52D9C">
            <w:pPr>
              <w:spacing w:after="40"/>
              <w:jc w:val="both"/>
            </w:pPr>
            <w:r w:rsidRPr="00E72DE3">
              <w:t>36-002</w:t>
            </w:r>
            <w:r w:rsidRPr="00490DC0">
              <w:t xml:space="preserve"> </w:t>
            </w:r>
            <w:r w:rsidRPr="00E72DE3">
              <w:t>Jasionka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BCAAF" w14:textId="77777777" w:rsidR="00E72DE3" w:rsidRPr="00490DC0" w:rsidRDefault="00E72DE3" w:rsidP="00F52D9C">
            <w:pPr>
              <w:spacing w:before="120" w:after="120"/>
              <w:jc w:val="both"/>
            </w:pPr>
            <w:r w:rsidRPr="00E72DE3">
              <w:t>387 450.00 zł</w:t>
            </w:r>
          </w:p>
        </w:tc>
      </w:tr>
    </w:tbl>
    <w:p w14:paraId="093EF7F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35E6D" w14:textId="77777777" w:rsidR="00200ADC" w:rsidRDefault="00200ADC">
      <w:r>
        <w:separator/>
      </w:r>
    </w:p>
  </w:endnote>
  <w:endnote w:type="continuationSeparator" w:id="0">
    <w:p w14:paraId="354BBEAB" w14:textId="77777777" w:rsidR="00200ADC" w:rsidRDefault="0020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237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265A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89277" w14:textId="77777777" w:rsidR="009F189D" w:rsidRDefault="005767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D628C8">
        <v:line id="_x0000_s1025" style="position:absolute;left:0;text-align:left;z-index:251657728" from="-3.85pt,8.7pt" to="455.15pt,8.7pt"/>
      </w:pict>
    </w:r>
  </w:p>
  <w:p w14:paraId="73D7C7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4C9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354F71" w14:textId="77777777" w:rsidR="009F189D" w:rsidRDefault="009F189D">
    <w:pPr>
      <w:pStyle w:val="Stopka"/>
      <w:tabs>
        <w:tab w:val="clear" w:pos="4536"/>
      </w:tabs>
      <w:jc w:val="center"/>
    </w:pPr>
  </w:p>
  <w:p w14:paraId="7E3570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D2702" w14:textId="77777777" w:rsidR="00200ADC" w:rsidRDefault="00200ADC">
      <w:r>
        <w:separator/>
      </w:r>
    </w:p>
  </w:footnote>
  <w:footnote w:type="continuationSeparator" w:id="0">
    <w:p w14:paraId="7409F146" w14:textId="77777777" w:rsidR="00200ADC" w:rsidRDefault="00200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DF43C" w14:textId="37B17D23" w:rsidR="00E72DE3" w:rsidRDefault="00576767" w:rsidP="00576767">
    <w:pPr>
      <w:pStyle w:val="Nagwek"/>
      <w:jc w:val="center"/>
    </w:pPr>
    <w:r w:rsidRPr="00ED3AE4">
      <w:rPr>
        <w:noProof/>
      </w:rPr>
      <w:pict w14:anchorId="03F1E6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baner" style="width:452.25pt;height:53.25pt;visibility:visible;mso-wrap-style:square">
          <v:imagedata r:id="rId1" o:title="bane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ADC"/>
    <w:rsid w:val="00007727"/>
    <w:rsid w:val="00017720"/>
    <w:rsid w:val="00035488"/>
    <w:rsid w:val="000D7F25"/>
    <w:rsid w:val="000E00E5"/>
    <w:rsid w:val="001146A4"/>
    <w:rsid w:val="00173B20"/>
    <w:rsid w:val="001C69FF"/>
    <w:rsid w:val="00200ADC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6767"/>
    <w:rsid w:val="00577BC6"/>
    <w:rsid w:val="00601802"/>
    <w:rsid w:val="0069085C"/>
    <w:rsid w:val="006E4591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72DE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4D0969"/>
  <w15:chartTrackingRefBased/>
  <w15:docId w15:val="{A21E00BA-A941-4492-8E08-86BA2A8CC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2023-03-31T08:31:00Z</cp:lastPrinted>
  <dcterms:created xsi:type="dcterms:W3CDTF">2023-03-31T08:31:00Z</dcterms:created>
  <dcterms:modified xsi:type="dcterms:W3CDTF">2023-03-31T08:31:00Z</dcterms:modified>
</cp:coreProperties>
</file>