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DB4A5" w14:textId="77777777" w:rsidR="000236D5" w:rsidRPr="00AF3D5C" w:rsidRDefault="000236D5" w:rsidP="000236D5">
      <w:pPr>
        <w:spacing w:before="48" w:line="240" w:lineRule="atLeast"/>
        <w:jc w:val="right"/>
        <w:rPr>
          <w:b/>
        </w:rPr>
      </w:pPr>
      <w:r w:rsidRPr="00AF3D5C">
        <w:rPr>
          <w:b/>
        </w:rPr>
        <w:t xml:space="preserve">Załącznik nr </w:t>
      </w:r>
      <w:r>
        <w:rPr>
          <w:b/>
        </w:rPr>
        <w:t>5</w:t>
      </w:r>
    </w:p>
    <w:p w14:paraId="57B7E25A" w14:textId="77777777" w:rsidR="000236D5" w:rsidRPr="00AF3D5C" w:rsidRDefault="000236D5" w:rsidP="000236D5">
      <w:pPr>
        <w:spacing w:before="48" w:line="240" w:lineRule="atLeast"/>
        <w:jc w:val="center"/>
        <w:rPr>
          <w:b/>
        </w:rPr>
      </w:pPr>
      <w:r w:rsidRPr="00AF3D5C">
        <w:rPr>
          <w:b/>
        </w:rPr>
        <w:t>WZÓR UMOWY</w:t>
      </w:r>
    </w:p>
    <w:p w14:paraId="44736A51" w14:textId="77777777" w:rsidR="000236D5" w:rsidRPr="00AF3D5C" w:rsidRDefault="000236D5" w:rsidP="000236D5">
      <w:pPr>
        <w:spacing w:before="48" w:line="240" w:lineRule="atLeast"/>
        <w:jc w:val="center"/>
        <w:rPr>
          <w:b/>
        </w:rPr>
      </w:pPr>
      <w:r w:rsidRPr="00AF3D5C">
        <w:rPr>
          <w:b/>
        </w:rPr>
        <w:t xml:space="preserve">Ostateczna treść umowy może ulec zmianie w zakresie nie zmieniającym istotnych postanowień wzoru umowy i SIWZ. </w:t>
      </w:r>
    </w:p>
    <w:p w14:paraId="1AC2742E" w14:textId="77777777" w:rsidR="000236D5" w:rsidRPr="00946C60" w:rsidRDefault="000236D5" w:rsidP="000236D5">
      <w:pPr>
        <w:spacing w:before="48"/>
        <w:rPr>
          <w:b/>
        </w:rPr>
      </w:pPr>
    </w:p>
    <w:p w14:paraId="30EFB884" w14:textId="22069070" w:rsidR="000236D5" w:rsidRPr="00946C60" w:rsidRDefault="000236D5" w:rsidP="000236D5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Zawarta w dniu .................... r. w Krakowie z Wykonawcą wybranym w postępowaniu o zamówienie publiczne </w:t>
      </w:r>
      <w:r w:rsidRPr="00374C66">
        <w:rPr>
          <w:rFonts w:ascii="Times New Roman" w:hAnsi="Times New Roman"/>
        </w:rPr>
        <w:t xml:space="preserve">trybie </w:t>
      </w:r>
      <w:r w:rsidRPr="00374C66">
        <w:rPr>
          <w:rFonts w:ascii="Times New Roman" w:hAnsi="Times New Roman"/>
          <w:b/>
          <w:bCs/>
        </w:rPr>
        <w:t>podstawowym bez negocjacji</w:t>
      </w:r>
      <w:r w:rsidRPr="00374C66">
        <w:rPr>
          <w:rFonts w:ascii="Times New Roman" w:hAnsi="Times New Roman"/>
        </w:rPr>
        <w:t xml:space="preserve">, o którym mowa w art. 275 pkt 1 ustawy </w:t>
      </w:r>
      <w:proofErr w:type="spellStart"/>
      <w:r w:rsidRPr="00374C66">
        <w:rPr>
          <w:rFonts w:ascii="Times New Roman" w:hAnsi="Times New Roman"/>
        </w:rPr>
        <w:t>Pzp</w:t>
      </w:r>
      <w:proofErr w:type="spellEnd"/>
      <w:r w:rsidRPr="00946C60">
        <w:rPr>
          <w:rFonts w:ascii="Times New Roman" w:hAnsi="Times New Roman"/>
        </w:rPr>
        <w:t>, nr sprawy KC-zp.272-</w:t>
      </w:r>
      <w:r>
        <w:rPr>
          <w:rFonts w:ascii="Times New Roman" w:hAnsi="Times New Roman"/>
        </w:rPr>
        <w:t>19</w:t>
      </w:r>
      <w:r>
        <w:rPr>
          <w:rFonts w:ascii="Times New Roman" w:hAnsi="Times New Roman"/>
        </w:rPr>
        <w:t>4/23</w:t>
      </w:r>
      <w:r w:rsidRPr="00946C60">
        <w:rPr>
          <w:rFonts w:ascii="Times New Roman" w:hAnsi="Times New Roman"/>
        </w:rPr>
        <w:t>,</w:t>
      </w:r>
    </w:p>
    <w:p w14:paraId="77867571" w14:textId="77777777" w:rsidR="000236D5" w:rsidRPr="00946C60" w:rsidRDefault="000236D5" w:rsidP="000236D5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pomiędzy</w:t>
      </w:r>
    </w:p>
    <w:p w14:paraId="7C5479EA" w14:textId="77777777" w:rsidR="000236D5" w:rsidRPr="00946C60" w:rsidRDefault="000236D5" w:rsidP="000236D5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  <w:b/>
        </w:rPr>
        <w:t>Akademią Górniczo-Hutniczą im. Stanisława Staszica w Krakowie AI. Mickiewicza 30</w:t>
      </w:r>
      <w:r w:rsidRPr="00946C60">
        <w:rPr>
          <w:rFonts w:ascii="Times New Roman" w:hAnsi="Times New Roman"/>
        </w:rPr>
        <w:t xml:space="preserve">  Wydział / inna jednostka ................................................................................................</w:t>
      </w:r>
    </w:p>
    <w:p w14:paraId="4FD60E9A" w14:textId="77777777" w:rsidR="000236D5" w:rsidRPr="00946C60" w:rsidRDefault="000236D5" w:rsidP="000236D5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reprezentowana przez:</w:t>
      </w:r>
    </w:p>
    <w:p w14:paraId="61FB08E1" w14:textId="77777777" w:rsidR="000236D5" w:rsidRPr="00946C60" w:rsidRDefault="000236D5" w:rsidP="000236D5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14:paraId="76907EE5" w14:textId="77777777" w:rsidR="000236D5" w:rsidRPr="00946C60" w:rsidRDefault="000236D5" w:rsidP="000236D5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2.Kwestora / Z-</w:t>
      </w:r>
      <w:proofErr w:type="spellStart"/>
      <w:r w:rsidRPr="00946C60">
        <w:rPr>
          <w:rFonts w:ascii="Times New Roman" w:hAnsi="Times New Roman"/>
        </w:rPr>
        <w:t>cę</w:t>
      </w:r>
      <w:proofErr w:type="spellEnd"/>
      <w:r w:rsidRPr="00946C60">
        <w:rPr>
          <w:rFonts w:ascii="Times New Roman" w:hAnsi="Times New Roman"/>
        </w:rPr>
        <w:t xml:space="preserve"> Kwestora/ .........................................................................................................</w:t>
      </w:r>
    </w:p>
    <w:p w14:paraId="20610B42" w14:textId="77777777" w:rsidR="000236D5" w:rsidRPr="00946C60" w:rsidRDefault="000236D5" w:rsidP="000236D5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zwaną dalej KUPUJĄCYM</w:t>
      </w:r>
    </w:p>
    <w:p w14:paraId="45F9A464" w14:textId="77777777" w:rsidR="000236D5" w:rsidRPr="00946C60" w:rsidRDefault="000236D5" w:rsidP="000236D5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a </w:t>
      </w:r>
    </w:p>
    <w:p w14:paraId="152459C3" w14:textId="77777777" w:rsidR="000236D5" w:rsidRPr="00946C60" w:rsidRDefault="000236D5" w:rsidP="000236D5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2E94419E" w14:textId="77777777" w:rsidR="000236D5" w:rsidRPr="00946C60" w:rsidRDefault="000236D5" w:rsidP="000236D5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......................................................................................................................................................</w:t>
      </w:r>
    </w:p>
    <w:p w14:paraId="08A61196" w14:textId="77777777" w:rsidR="000236D5" w:rsidRPr="00946C60" w:rsidRDefault="000236D5" w:rsidP="000236D5">
      <w:pPr>
        <w:pStyle w:val="Tekstpodstawowy"/>
        <w:spacing w:line="240" w:lineRule="auto"/>
        <w:ind w:right="-47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(nazwa i siedziba przedsiębiorcy oraz jego adres). </w:t>
      </w:r>
    </w:p>
    <w:p w14:paraId="65FD4A08" w14:textId="77777777" w:rsidR="000236D5" w:rsidRPr="00946C60" w:rsidRDefault="000236D5" w:rsidP="000236D5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reprezentowanym przez:</w:t>
      </w:r>
    </w:p>
    <w:p w14:paraId="410E0AFE" w14:textId="77777777" w:rsidR="000236D5" w:rsidRPr="00946C60" w:rsidRDefault="000236D5" w:rsidP="000236D5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1...................................................................................................................................................</w:t>
      </w:r>
    </w:p>
    <w:p w14:paraId="52C8964D" w14:textId="77777777" w:rsidR="000236D5" w:rsidRPr="00946C60" w:rsidRDefault="000236D5" w:rsidP="000236D5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2................................................................................................................................................... </w:t>
      </w:r>
    </w:p>
    <w:p w14:paraId="743AF49E" w14:textId="77777777" w:rsidR="000236D5" w:rsidRPr="00946C60" w:rsidRDefault="000236D5" w:rsidP="000236D5">
      <w:pPr>
        <w:pStyle w:val="Tekstpodstawowy"/>
        <w:spacing w:line="240" w:lineRule="auto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zwanym dalej SPRZEDAWCĄ</w:t>
      </w:r>
    </w:p>
    <w:p w14:paraId="14C739C7" w14:textId="77777777" w:rsidR="000236D5" w:rsidRPr="00946C60" w:rsidRDefault="000236D5" w:rsidP="000236D5">
      <w:pPr>
        <w:pStyle w:val="Tekstpodstawowy"/>
        <w:ind w:right="-47"/>
        <w:jc w:val="center"/>
        <w:rPr>
          <w:rFonts w:ascii="Times New Roman" w:hAnsi="Times New Roman"/>
        </w:rPr>
      </w:pPr>
    </w:p>
    <w:p w14:paraId="3A003BD2" w14:textId="77777777" w:rsidR="000236D5" w:rsidRPr="00946C60" w:rsidRDefault="000236D5" w:rsidP="000236D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1</w:t>
      </w:r>
    </w:p>
    <w:p w14:paraId="3603A76E" w14:textId="5E1F5051" w:rsidR="000236D5" w:rsidRPr="00946C60" w:rsidRDefault="000236D5" w:rsidP="000236D5">
      <w:pPr>
        <w:pStyle w:val="Tekstpodstawowy"/>
        <w:spacing w:line="240" w:lineRule="auto"/>
        <w:ind w:right="-45"/>
        <w:jc w:val="both"/>
        <w:rPr>
          <w:rFonts w:ascii="Times New Roman" w:hAnsi="Times New Roman"/>
          <w:bCs/>
        </w:rPr>
      </w:pPr>
      <w:r w:rsidRPr="00946C60">
        <w:rPr>
          <w:rFonts w:ascii="Times New Roman" w:hAnsi="Times New Roman"/>
        </w:rPr>
        <w:t>1. Przedmiotem niniejszej umowy jest sprzedaż i  dostawa części komputerowych i urządzeń peryferyjnych dla Jednostek AGH- KC-zp.272-</w:t>
      </w:r>
      <w:r>
        <w:rPr>
          <w:rFonts w:ascii="Times New Roman" w:hAnsi="Times New Roman"/>
        </w:rPr>
        <w:t>19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</w:rPr>
        <w:t>/</w:t>
      </w:r>
      <w:r>
        <w:rPr>
          <w:rFonts w:ascii="Times New Roman" w:hAnsi="Times New Roman"/>
        </w:rPr>
        <w:t>23</w:t>
      </w:r>
      <w:r w:rsidRPr="00946C60">
        <w:rPr>
          <w:rFonts w:ascii="Times New Roman" w:hAnsi="Times New Roman"/>
          <w:bCs/>
        </w:rPr>
        <w:t xml:space="preserve">. </w:t>
      </w:r>
    </w:p>
    <w:p w14:paraId="453AED05" w14:textId="77777777" w:rsidR="000236D5" w:rsidRPr="00946C60" w:rsidRDefault="000236D5" w:rsidP="000236D5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2. Szczegółowa specyfikacja sprzętu jest określona </w:t>
      </w:r>
      <w:r w:rsidRPr="00946C60">
        <w:rPr>
          <w:rFonts w:ascii="Times New Roman" w:hAnsi="Times New Roman"/>
        </w:rPr>
        <w:br/>
        <w:t xml:space="preserve">w ....................................................................                              </w:t>
      </w:r>
    </w:p>
    <w:p w14:paraId="00A3AC4A" w14:textId="77777777" w:rsidR="000236D5" w:rsidRPr="00946C60" w:rsidRDefault="000236D5" w:rsidP="000236D5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(</w:t>
      </w:r>
      <w:r w:rsidRPr="00946C60">
        <w:rPr>
          <w:rFonts w:ascii="Times New Roman" w:hAnsi="Times New Roman"/>
          <w:i/>
        </w:rPr>
        <w:t>załącznik: nr 1, ofercie Sprzedawcy nr............., specyfikacji  istotnych warunków zamówienia),</w:t>
      </w:r>
      <w:r w:rsidRPr="00946C60">
        <w:rPr>
          <w:rFonts w:ascii="Times New Roman" w:hAnsi="Times New Roman"/>
        </w:rPr>
        <w:t xml:space="preserve"> który stanowi integralną część niniejszej umowy.</w:t>
      </w:r>
    </w:p>
    <w:p w14:paraId="221553B3" w14:textId="77777777" w:rsidR="000236D5" w:rsidRPr="00946C60" w:rsidRDefault="000236D5" w:rsidP="000236D5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Sprzedawca na każdorazowe zlecenie Jednostki Organizacyjnej AGH zobowiązuje się dostarczyć zakupioną cześć do miejsca wskazanego przez Kupującego.</w:t>
      </w:r>
    </w:p>
    <w:p w14:paraId="2738B214" w14:textId="77777777" w:rsidR="000236D5" w:rsidRPr="00946C60" w:rsidRDefault="000236D5" w:rsidP="000236D5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Dostawy następować będą częściami</w:t>
      </w:r>
    </w:p>
    <w:p w14:paraId="45146326" w14:textId="77777777" w:rsidR="000236D5" w:rsidRPr="00946C60" w:rsidRDefault="000236D5" w:rsidP="000236D5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5. Wielkości poszczególnych zamówień cząstkowych określane będą przez Kupującego poprzez złożenie przez Jednostki Organizacyjnej AGH zamówień cząstkowych, (w formie faxu lub informacji telefonicznej) każdorazowo potwierdzonych na piśmie.</w:t>
      </w:r>
    </w:p>
    <w:p w14:paraId="3A2C7BA3" w14:textId="77777777" w:rsidR="000236D5" w:rsidRPr="00946C60" w:rsidRDefault="000236D5" w:rsidP="000236D5">
      <w:pPr>
        <w:pStyle w:val="Tekstpodstawowy"/>
        <w:spacing w:line="240" w:lineRule="auto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6 Dostawy będą zrealizowane w czasie nieprzekraczającym ………..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złożenia zamówienia w sposób przewidziany w pkt 5. W przypadku produktów objętych 0% stawką podatku VAT Zamówienie zostaną zrealizowane w czasie nieprzekraczającym ……………….. </w:t>
      </w:r>
      <w:r>
        <w:rPr>
          <w:rFonts w:ascii="Times New Roman" w:hAnsi="Times New Roman"/>
        </w:rPr>
        <w:t>dni roboczych</w:t>
      </w:r>
      <w:r w:rsidRPr="00946C60">
        <w:rPr>
          <w:rFonts w:ascii="Times New Roman" w:hAnsi="Times New Roman"/>
        </w:rPr>
        <w:t xml:space="preserve"> od momentu przekazania zamówienia potwierdzonego przez </w:t>
      </w:r>
      <w:proofErr w:type="spellStart"/>
      <w:r w:rsidRPr="00946C60">
        <w:rPr>
          <w:rFonts w:ascii="Times New Roman" w:hAnsi="Times New Roman"/>
        </w:rPr>
        <w:t>M</w:t>
      </w:r>
      <w:r>
        <w:rPr>
          <w:rFonts w:ascii="Times New Roman" w:hAnsi="Times New Roman"/>
        </w:rPr>
        <w:t>E</w:t>
      </w:r>
      <w:r w:rsidRPr="00946C60">
        <w:rPr>
          <w:rFonts w:ascii="Times New Roman" w:hAnsi="Times New Roman"/>
        </w:rPr>
        <w:t>i</w:t>
      </w:r>
      <w:r>
        <w:rPr>
          <w:rFonts w:ascii="Times New Roman" w:hAnsi="Times New Roman"/>
        </w:rPr>
        <w:t>N</w:t>
      </w:r>
      <w:proofErr w:type="spellEnd"/>
      <w:r w:rsidRPr="00946C60">
        <w:rPr>
          <w:rFonts w:ascii="Times New Roman" w:hAnsi="Times New Roman"/>
        </w:rPr>
        <w:t xml:space="preserve">. </w:t>
      </w:r>
    </w:p>
    <w:p w14:paraId="579001AB" w14:textId="77777777" w:rsidR="000236D5" w:rsidRPr="00946C60" w:rsidRDefault="000236D5" w:rsidP="000236D5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7. Kupujący zastrzega sobie możliwość niewykorzystania 30% asortymentu ujętego w kalkulacji cenowej.</w:t>
      </w:r>
    </w:p>
    <w:p w14:paraId="4A9CD4B6" w14:textId="77777777" w:rsidR="000236D5" w:rsidRPr="00946C60" w:rsidRDefault="000236D5" w:rsidP="000236D5">
      <w:pPr>
        <w:pStyle w:val="Tekstpodstawowy"/>
        <w:spacing w:line="240" w:lineRule="auto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8. </w:t>
      </w:r>
      <w:r w:rsidRPr="00946C60">
        <w:rPr>
          <w:rFonts w:ascii="Times New Roman" w:hAnsi="Times New Roman"/>
          <w:b/>
        </w:rPr>
        <w:t>Niniejsza umowa obowiązuję przez okres 90 dni od daty jej podpisania</w:t>
      </w:r>
    </w:p>
    <w:p w14:paraId="7D9930EA" w14:textId="77777777" w:rsidR="000236D5" w:rsidRPr="00946C60" w:rsidRDefault="000236D5" w:rsidP="000236D5">
      <w:pPr>
        <w:pStyle w:val="Tekstpodstawowy"/>
        <w:ind w:right="-47"/>
        <w:rPr>
          <w:rFonts w:ascii="Times New Roman" w:hAnsi="Times New Roman"/>
        </w:rPr>
      </w:pPr>
    </w:p>
    <w:p w14:paraId="78F6894D" w14:textId="77777777" w:rsidR="000236D5" w:rsidRPr="00946C60" w:rsidRDefault="000236D5" w:rsidP="000236D5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24FE3866" w14:textId="77777777" w:rsidR="000236D5" w:rsidRPr="00946C60" w:rsidRDefault="000236D5" w:rsidP="000236D5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47C66A69" w14:textId="77777777" w:rsidR="000236D5" w:rsidRPr="00946C60" w:rsidRDefault="000236D5" w:rsidP="000236D5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21ED1151" w14:textId="77777777" w:rsidR="000236D5" w:rsidRPr="00946C60" w:rsidRDefault="000236D5" w:rsidP="000236D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2</w:t>
      </w:r>
    </w:p>
    <w:p w14:paraId="1EBE1BBB" w14:textId="77777777" w:rsidR="000236D5" w:rsidRPr="00946C60" w:rsidRDefault="000236D5" w:rsidP="000236D5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Sprzedawca zobowiązuje się dostarczyć sprzęt, o którym mowa w § 1 w terminie do dnia....................................................do...............................................................................</w:t>
      </w:r>
    </w:p>
    <w:p w14:paraId="7E3A9D76" w14:textId="77777777" w:rsidR="000236D5" w:rsidRPr="00946C60" w:rsidRDefault="000236D5" w:rsidP="000236D5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(siedziby Kupującego lub wskazać dokładnie miejsce  dostawy)</w:t>
      </w:r>
    </w:p>
    <w:p w14:paraId="29B7B17A" w14:textId="77777777" w:rsidR="000236D5" w:rsidRPr="00946C60" w:rsidRDefault="000236D5" w:rsidP="000236D5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Wydanie przedmiotu umowy Kupującemu winno nastąpić w miejscu wskazanym w pkt. 1  w godzinach uzgodnionych z kupującym.</w:t>
      </w:r>
    </w:p>
    <w:p w14:paraId="072067AC" w14:textId="77777777" w:rsidR="000236D5" w:rsidRPr="00946C60" w:rsidRDefault="000236D5" w:rsidP="000236D5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3.. Termin dostarczenia sprzętu uznaje się za dotrzymany, jeżeli przed jego upływem  Sprzedawca dostarczy towar na miejsce przeznaczenia w stanie zupełnym.</w:t>
      </w:r>
    </w:p>
    <w:p w14:paraId="0135D681" w14:textId="77777777" w:rsidR="000236D5" w:rsidRPr="00946C60" w:rsidRDefault="000236D5" w:rsidP="000236D5">
      <w:pPr>
        <w:pStyle w:val="Tekstpodstawowy"/>
        <w:ind w:right="-47"/>
        <w:rPr>
          <w:rFonts w:ascii="Times New Roman" w:hAnsi="Times New Roman"/>
        </w:rPr>
      </w:pPr>
    </w:p>
    <w:p w14:paraId="0972BC01" w14:textId="77777777" w:rsidR="000236D5" w:rsidRPr="00946C60" w:rsidRDefault="000236D5" w:rsidP="000236D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3</w:t>
      </w:r>
    </w:p>
    <w:p w14:paraId="11A31B21" w14:textId="77777777" w:rsidR="000236D5" w:rsidRPr="00946C60" w:rsidRDefault="000236D5" w:rsidP="000236D5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</w:t>
      </w:r>
      <w:r w:rsidRPr="00946C60">
        <w:rPr>
          <w:rFonts w:ascii="Times New Roman" w:hAnsi="Times New Roman"/>
          <w:b/>
        </w:rPr>
        <w:t xml:space="preserve">. </w:t>
      </w:r>
      <w:r w:rsidRPr="00946C60">
        <w:rPr>
          <w:rFonts w:ascii="Times New Roman" w:hAnsi="Times New Roman"/>
        </w:rPr>
        <w:t>Strony ustalają cenę netto za przedmiot umowy szczegółowo określony w § 1 do  kwoty...........................</w:t>
      </w:r>
    </w:p>
    <w:p w14:paraId="395478C6" w14:textId="77777777" w:rsidR="000236D5" w:rsidRPr="00946C60" w:rsidRDefault="000236D5" w:rsidP="000236D5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(słownie....................................................................................)</w:t>
      </w:r>
    </w:p>
    <w:p w14:paraId="78AA1377" w14:textId="77777777" w:rsidR="000236D5" w:rsidRPr="00946C60" w:rsidRDefault="000236D5" w:rsidP="000236D5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2. Do powyższej kwoty Sprzedawca doliczy podatek VAT do wysokości ................................</w:t>
      </w:r>
    </w:p>
    <w:p w14:paraId="2FB9A1FC" w14:textId="77777777" w:rsidR="000236D5" w:rsidRPr="00946C60" w:rsidRDefault="000236D5" w:rsidP="000236D5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>(słownie: ...................................................................................)</w:t>
      </w:r>
    </w:p>
    <w:p w14:paraId="7F880DCB" w14:textId="77777777" w:rsidR="000236D5" w:rsidRPr="00946C60" w:rsidRDefault="000236D5" w:rsidP="000236D5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Cenę brutto za przedmiot umowy szczegółowo określony w § 1 strony ustalają do kwoty……………………</w:t>
      </w:r>
    </w:p>
    <w:p w14:paraId="21862F5E" w14:textId="77777777" w:rsidR="000236D5" w:rsidRPr="00946C60" w:rsidRDefault="000236D5" w:rsidP="000236D5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  <w:i/>
        </w:rPr>
        <w:t xml:space="preserve"> (słownie:………………………………………………………………………………………………, 00/100.)</w:t>
      </w:r>
    </w:p>
    <w:p w14:paraId="33D3DE20" w14:textId="77777777" w:rsidR="000236D5" w:rsidRPr="00946C60" w:rsidRDefault="000236D5" w:rsidP="000236D5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4. Kupujący oświadcza, że zgodnie z Ustawą z dnia 11 marca 2004 r. o podatku od towarów i usług (Dz.U. z dnia 5 kwietnia 2004 r.) będzie ubiegał się o zgodę na zastosowanie stawki podatku VAT w wysokości 0% na zamawiane części komputerowe i urządzenia peryferyjne wchodzące w zakres niniejszej umowy. Po przedstawieniu przez Kupującego zamówienia potwierdzonego przez organ nadzorujący Kupującego Sprzedawca uwzględni w wystawionej fakturze 0% stawkę podatku VAT.</w:t>
      </w:r>
    </w:p>
    <w:p w14:paraId="61FD3535" w14:textId="77777777" w:rsidR="000236D5" w:rsidRPr="00946C60" w:rsidRDefault="000236D5" w:rsidP="000236D5">
      <w:pPr>
        <w:pStyle w:val="Tekstpodstawowy"/>
        <w:spacing w:line="240" w:lineRule="auto"/>
        <w:ind w:right="-45"/>
        <w:jc w:val="both"/>
        <w:rPr>
          <w:rFonts w:ascii="Times New Roman" w:hAnsi="Times New Roman"/>
          <w:i/>
        </w:rPr>
      </w:pPr>
      <w:r w:rsidRPr="00946C60">
        <w:rPr>
          <w:rFonts w:ascii="Times New Roman" w:hAnsi="Times New Roman"/>
        </w:rPr>
        <w:t xml:space="preserve">5. Cena obejmuje całkowitą należność jaką Kupujący zobowiązany jest zapłacić za sprzęt i  jego dostarczenie do miejsca przeznaczenia. Cena obejmuje w  szczególności koszty i opłaty związane z dostarczeniem przedmiotu zamówienia; opłaty za  transport i ubezpieczenie, załadunek, wyładunek, dokumentację niezbędną do normalnego  użytkowania, konserwacji i naprawy przedmiotu umowy .............................................. </w:t>
      </w:r>
      <w:r w:rsidRPr="00946C60">
        <w:rPr>
          <w:rFonts w:ascii="Times New Roman" w:hAnsi="Times New Roman"/>
          <w:i/>
        </w:rPr>
        <w:t>(inne)</w:t>
      </w:r>
    </w:p>
    <w:p w14:paraId="49EF2C50" w14:textId="77777777" w:rsidR="000236D5" w:rsidRPr="00946C60" w:rsidRDefault="000236D5" w:rsidP="000236D5">
      <w:pPr>
        <w:pStyle w:val="Tekstpodstawowy"/>
        <w:ind w:right="-47"/>
        <w:rPr>
          <w:rFonts w:ascii="Times New Roman" w:hAnsi="Times New Roman"/>
        </w:rPr>
      </w:pPr>
    </w:p>
    <w:p w14:paraId="7783CEC7" w14:textId="77777777" w:rsidR="000236D5" w:rsidRPr="00946C60" w:rsidRDefault="000236D5" w:rsidP="000236D5">
      <w:pPr>
        <w:pStyle w:val="Tekstpodstawowy"/>
        <w:ind w:right="-47"/>
        <w:rPr>
          <w:rFonts w:ascii="Times New Roman" w:hAnsi="Times New Roman"/>
        </w:rPr>
      </w:pPr>
    </w:p>
    <w:p w14:paraId="16A0A0B5" w14:textId="77777777" w:rsidR="000236D5" w:rsidRPr="008C1807" w:rsidRDefault="000236D5" w:rsidP="000236D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8C1807">
        <w:rPr>
          <w:rFonts w:ascii="Times New Roman" w:hAnsi="Times New Roman"/>
          <w:b/>
        </w:rPr>
        <w:t>§ 4</w:t>
      </w:r>
    </w:p>
    <w:p w14:paraId="2B41EF56" w14:textId="77777777" w:rsidR="000236D5" w:rsidRPr="008C1807" w:rsidRDefault="000236D5" w:rsidP="000236D5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Należność, o której mowa w § 4 zostanie uregulowana przez Kupującego w terminie do 21 dni od dnia otrzymania faktury wystawionej przez Sprzedawcę po dokonaniu odbioru przedmiotu umowy potwierdzonego protokołem zdawczo - odbiorczym.</w:t>
      </w:r>
    </w:p>
    <w:p w14:paraId="1B8776D5" w14:textId="77777777" w:rsidR="000236D5" w:rsidRPr="008C1807" w:rsidRDefault="000236D5" w:rsidP="000236D5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36E692E2" w14:textId="77777777" w:rsidR="000236D5" w:rsidRPr="008C1807" w:rsidRDefault="000236D5" w:rsidP="000236D5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469DC935" w14:textId="77777777" w:rsidR="000236D5" w:rsidRPr="008C1807" w:rsidRDefault="000236D5" w:rsidP="000236D5">
      <w:pPr>
        <w:pStyle w:val="Tekstpodstawowy"/>
        <w:numPr>
          <w:ilvl w:val="0"/>
          <w:numId w:val="3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</w:rPr>
      </w:pPr>
      <w:r w:rsidRPr="008C1807">
        <w:rPr>
          <w:rFonts w:ascii="Times New Roman" w:hAnsi="Times New Roman"/>
        </w:rPr>
        <w:t>Wykonawca nie może dokonywać cesji wierzytelności wynikających z niniejszej umowy.</w:t>
      </w:r>
    </w:p>
    <w:p w14:paraId="2E3CDFAE" w14:textId="77777777" w:rsidR="000236D5" w:rsidRPr="00946C60" w:rsidRDefault="000236D5" w:rsidP="000236D5">
      <w:pPr>
        <w:pStyle w:val="Tekstpodstawowy"/>
        <w:ind w:right="-47"/>
        <w:rPr>
          <w:rFonts w:ascii="Times New Roman" w:hAnsi="Times New Roman"/>
        </w:rPr>
      </w:pPr>
    </w:p>
    <w:p w14:paraId="705DDF7D" w14:textId="77777777" w:rsidR="000236D5" w:rsidRPr="00946C60" w:rsidRDefault="000236D5" w:rsidP="000236D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5</w:t>
      </w:r>
    </w:p>
    <w:p w14:paraId="5C53B0F9" w14:textId="77777777" w:rsidR="000236D5" w:rsidRPr="00946C60" w:rsidRDefault="000236D5" w:rsidP="000236D5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1. Strony ustanawiają odpowiedzialność za niewykonanie lub nienależyte wykonanie umowy  w formie kar umownych.</w:t>
      </w:r>
    </w:p>
    <w:p w14:paraId="11B93653" w14:textId="77777777" w:rsidR="000236D5" w:rsidRPr="00946C60" w:rsidRDefault="000236D5" w:rsidP="000236D5">
      <w:pPr>
        <w:pStyle w:val="Tekstpodstawowy"/>
        <w:numPr>
          <w:ilvl w:val="0"/>
          <w:numId w:val="6"/>
        </w:numPr>
        <w:ind w:left="426" w:right="-47" w:hanging="284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lastRenderedPageBreak/>
        <w:t>Sprzedawca zapłaci Kupującemu kary umowne:</w:t>
      </w:r>
    </w:p>
    <w:p w14:paraId="0965B6EB" w14:textId="77777777" w:rsidR="000236D5" w:rsidRPr="00946C60" w:rsidRDefault="000236D5" w:rsidP="000236D5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za zwłokę w wykonaniu </w:t>
      </w:r>
      <w:r>
        <w:rPr>
          <w:rFonts w:ascii="Times New Roman" w:hAnsi="Times New Roman"/>
        </w:rPr>
        <w:t>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</w:rPr>
        <w:t xml:space="preserve"> % ceny </w:t>
      </w:r>
      <w:r>
        <w:rPr>
          <w:rFonts w:ascii="Times New Roman" w:hAnsi="Times New Roman"/>
        </w:rPr>
        <w:t xml:space="preserve">netto </w:t>
      </w:r>
      <w:r w:rsidRPr="00946C60">
        <w:rPr>
          <w:rFonts w:ascii="Times New Roman" w:hAnsi="Times New Roman"/>
        </w:rPr>
        <w:t>1  za każdy dzień zwłoki</w:t>
      </w:r>
      <w:r>
        <w:rPr>
          <w:rFonts w:ascii="Times New Roman" w:hAnsi="Times New Roman"/>
        </w:rPr>
        <w:t xml:space="preserve"> zamówienia cząstkowego</w:t>
      </w:r>
      <w:r w:rsidRPr="00946C60">
        <w:rPr>
          <w:rFonts w:ascii="Times New Roman" w:hAnsi="Times New Roman"/>
        </w:rPr>
        <w:t>;</w:t>
      </w:r>
    </w:p>
    <w:p w14:paraId="1E2701A8" w14:textId="77777777" w:rsidR="000236D5" w:rsidRPr="00946C60" w:rsidRDefault="000236D5" w:rsidP="000236D5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za zwłokę w usunięciu wad stwierdzonych przy odbiorze lub w okresie rękojmi, gwarancji</w:t>
      </w:r>
      <w:r>
        <w:rPr>
          <w:rFonts w:ascii="Times New Roman" w:hAnsi="Times New Roman"/>
        </w:rPr>
        <w:t xml:space="preserve"> w zakresie zamówienia cząstkowego</w:t>
      </w:r>
      <w:r w:rsidRPr="00946C60">
        <w:rPr>
          <w:rFonts w:ascii="Times New Roman" w:hAnsi="Times New Roman"/>
        </w:rPr>
        <w:t xml:space="preserve"> w wysokości 0,</w:t>
      </w:r>
      <w:r>
        <w:rPr>
          <w:rFonts w:ascii="Times New Roman" w:hAnsi="Times New Roman"/>
        </w:rPr>
        <w:t>4</w:t>
      </w:r>
      <w:r w:rsidRPr="00946C60">
        <w:rPr>
          <w:rFonts w:ascii="Times New Roman" w:hAnsi="Times New Roman"/>
          <w:i/>
        </w:rPr>
        <w:t xml:space="preserve"> % </w:t>
      </w:r>
      <w:r w:rsidRPr="00946C60">
        <w:rPr>
          <w:rFonts w:ascii="Times New Roman" w:hAnsi="Times New Roman"/>
        </w:rPr>
        <w:t xml:space="preserve">ceny </w:t>
      </w:r>
      <w:r>
        <w:rPr>
          <w:rFonts w:ascii="Times New Roman" w:hAnsi="Times New Roman"/>
        </w:rPr>
        <w:t>netto zamówienia cząstkowego</w:t>
      </w:r>
      <w:r w:rsidRPr="00946C60">
        <w:rPr>
          <w:rFonts w:ascii="Times New Roman" w:hAnsi="Times New Roman"/>
        </w:rPr>
        <w:t xml:space="preserve"> za każdy dzień zwłoki liczony od dnia  wyznaczonego na usunięcie wad;</w:t>
      </w:r>
    </w:p>
    <w:p w14:paraId="59774AEB" w14:textId="77777777" w:rsidR="000236D5" w:rsidRPr="00946C60" w:rsidRDefault="000236D5" w:rsidP="000236D5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</w:t>
      </w:r>
      <w:r>
        <w:rPr>
          <w:rFonts w:ascii="Times New Roman" w:hAnsi="Times New Roman"/>
        </w:rPr>
        <w:t>winy</w:t>
      </w:r>
      <w:r w:rsidRPr="00946C60">
        <w:rPr>
          <w:rFonts w:ascii="Times New Roman" w:hAnsi="Times New Roman"/>
        </w:rPr>
        <w:t xml:space="preserve"> Sprzedawcy,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 § 3 ust. 1;</w:t>
      </w:r>
    </w:p>
    <w:p w14:paraId="5081FEC0" w14:textId="77777777" w:rsidR="000236D5" w:rsidRPr="00946C60" w:rsidRDefault="000236D5" w:rsidP="000236D5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 xml:space="preserve">z tytułu odstąpienia od umowy w części przez którąkolwiek ze stron z </w:t>
      </w:r>
      <w:r>
        <w:rPr>
          <w:rFonts w:ascii="Times New Roman" w:hAnsi="Times New Roman"/>
          <w:bCs/>
        </w:rPr>
        <w:t>winy</w:t>
      </w:r>
      <w:r w:rsidRPr="00946C60">
        <w:rPr>
          <w:rFonts w:ascii="Times New Roman" w:hAnsi="Times New Roman"/>
          <w:bCs/>
        </w:rPr>
        <w:t xml:space="preserve"> Sprzedawcy, w wysokości 10 % od kwoty stanowiącej różnicę pomiędzy maksymalną łączną wartością dostaw objętych niniejszą umową określoną w § 3 ust. 1, a wynagrodzeniem brutto za dostawy wykonane i odebrane przez Kupującego</w:t>
      </w:r>
      <w:r w:rsidRPr="00946C60">
        <w:rPr>
          <w:rFonts w:ascii="Times New Roman" w:hAnsi="Times New Roman"/>
        </w:rPr>
        <w:t>.</w:t>
      </w:r>
    </w:p>
    <w:p w14:paraId="2616DC60" w14:textId="77777777" w:rsidR="000236D5" w:rsidRPr="00946C60" w:rsidRDefault="000236D5" w:rsidP="000236D5">
      <w:pPr>
        <w:pStyle w:val="Tekstpodstawowy"/>
        <w:ind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3. Kupujący zapłaci Sprzedawcy karę umową:</w:t>
      </w:r>
    </w:p>
    <w:p w14:paraId="5611136F" w14:textId="77777777" w:rsidR="000236D5" w:rsidRPr="00946C60" w:rsidRDefault="000236D5" w:rsidP="000236D5">
      <w:pPr>
        <w:pStyle w:val="Tekstpodstawowy"/>
        <w:numPr>
          <w:ilvl w:val="0"/>
          <w:numId w:val="4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z tytułu odstąpienia od umowy w całości przez którąkolwiek ze stron z </w:t>
      </w:r>
      <w:r>
        <w:rPr>
          <w:rFonts w:ascii="Times New Roman" w:hAnsi="Times New Roman"/>
        </w:rPr>
        <w:t>winy</w:t>
      </w:r>
      <w:r w:rsidRPr="00946C60">
        <w:rPr>
          <w:rFonts w:ascii="Times New Roman" w:hAnsi="Times New Roman"/>
        </w:rPr>
        <w:t xml:space="preserve">, w wysokości 10% całkowitego wynagrodzenia </w:t>
      </w:r>
      <w:r>
        <w:rPr>
          <w:rFonts w:ascii="Times New Roman" w:hAnsi="Times New Roman"/>
        </w:rPr>
        <w:t>netto</w:t>
      </w:r>
      <w:r w:rsidRPr="00946C60">
        <w:rPr>
          <w:rFonts w:ascii="Times New Roman" w:hAnsi="Times New Roman"/>
        </w:rPr>
        <w:t xml:space="preserve"> określonego w § 3 ust. 1;</w:t>
      </w:r>
    </w:p>
    <w:p w14:paraId="68236AE1" w14:textId="77777777" w:rsidR="000236D5" w:rsidRDefault="000236D5" w:rsidP="000236D5">
      <w:pPr>
        <w:pStyle w:val="Tekstpodstawowy"/>
        <w:numPr>
          <w:ilvl w:val="0"/>
          <w:numId w:val="4"/>
        </w:numPr>
        <w:ind w:left="709" w:right="-47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  <w:bCs/>
        </w:rPr>
        <w:t xml:space="preserve">z tytułu odstąpienia od umowy w części przez którąkolwiek ze stron z </w:t>
      </w:r>
      <w:r>
        <w:rPr>
          <w:rFonts w:ascii="Times New Roman" w:hAnsi="Times New Roman"/>
          <w:bCs/>
        </w:rPr>
        <w:t xml:space="preserve">winy </w:t>
      </w:r>
      <w:r w:rsidRPr="00946C60">
        <w:rPr>
          <w:rFonts w:ascii="Times New Roman" w:hAnsi="Times New Roman"/>
          <w:bCs/>
        </w:rPr>
        <w:t xml:space="preserve">Kupującego, w wysokości 10 % od kwoty stanowiącej różnicę pomiędzy maksymalną łączną wartością dostaw objętych niniejszą umową, określoną w § 3 ust. 1,  a wynagrodzeniem </w:t>
      </w:r>
      <w:r>
        <w:rPr>
          <w:rFonts w:ascii="Times New Roman" w:hAnsi="Times New Roman"/>
          <w:bCs/>
        </w:rPr>
        <w:t>netto</w:t>
      </w:r>
      <w:r w:rsidRPr="00946C60">
        <w:rPr>
          <w:rFonts w:ascii="Times New Roman" w:hAnsi="Times New Roman"/>
          <w:bCs/>
        </w:rPr>
        <w:t xml:space="preserve"> za dostawy wykonane i odebrane przez Kupującego</w:t>
      </w:r>
    </w:p>
    <w:p w14:paraId="31C8269C" w14:textId="77777777" w:rsidR="000236D5" w:rsidRDefault="000236D5" w:rsidP="000236D5">
      <w:pPr>
        <w:pStyle w:val="Tekstpodstawowy"/>
        <w:numPr>
          <w:ilvl w:val="0"/>
          <w:numId w:val="8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Łączna maksymalna wysokość kar umownych, których mogą dochodzić Strony nie może przekroczyć 20% wynagrodzenia netto o którym mowa w § 3ust. 1 umowy</w:t>
      </w:r>
    </w:p>
    <w:p w14:paraId="667E0596" w14:textId="77777777" w:rsidR="000236D5" w:rsidRPr="00CC347C" w:rsidRDefault="000236D5" w:rsidP="000236D5">
      <w:pPr>
        <w:pStyle w:val="Tekstpodstawowy"/>
        <w:numPr>
          <w:ilvl w:val="0"/>
          <w:numId w:val="8"/>
        </w:numPr>
        <w:ind w:left="709" w:right="-47" w:hanging="709"/>
        <w:jc w:val="both"/>
        <w:rPr>
          <w:rFonts w:ascii="Times New Roman" w:hAnsi="Times New Roman"/>
        </w:rPr>
      </w:pPr>
      <w:r w:rsidRPr="00CC347C">
        <w:rPr>
          <w:rFonts w:ascii="Times New Roman" w:hAnsi="Times New Roman"/>
        </w:rPr>
        <w:t>Jeżeli kary umowne nie pokryją poniesionej szkody, Strony niniejszej umowy zastrzegają sobie prawo dochodzenia odszkodowania uzupełniającego na zasadach określonych w art. 471 K.C. do wysokości poniesionej szkody</w:t>
      </w:r>
    </w:p>
    <w:p w14:paraId="0BA9404F" w14:textId="77777777" w:rsidR="000236D5" w:rsidRPr="00946C60" w:rsidRDefault="000236D5" w:rsidP="000236D5">
      <w:pPr>
        <w:pStyle w:val="Tekstpodstawowy"/>
        <w:ind w:right="-47"/>
        <w:rPr>
          <w:rFonts w:ascii="Times New Roman" w:hAnsi="Times New Roman"/>
        </w:rPr>
      </w:pPr>
    </w:p>
    <w:p w14:paraId="7714D0FE" w14:textId="77777777" w:rsidR="000236D5" w:rsidRPr="00946C60" w:rsidRDefault="000236D5" w:rsidP="000236D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6</w:t>
      </w:r>
    </w:p>
    <w:p w14:paraId="74A2863F" w14:textId="77777777" w:rsidR="000236D5" w:rsidRPr="00946C60" w:rsidRDefault="000236D5" w:rsidP="000236D5">
      <w:pPr>
        <w:jc w:val="both"/>
      </w:pPr>
      <w:r w:rsidRPr="00946C60">
        <w:t xml:space="preserve">W razie zaistnienia istotnej zmiany okoliczności powodującej, że wykonanie umowy nie leży w interesie publicznym; czego nie można było przewidzieć w chwili zawarcia umowy </w:t>
      </w:r>
      <w:r w:rsidRPr="00946C60">
        <w:rPr>
          <w:color w:val="000000"/>
        </w:rPr>
        <w:t xml:space="preserve">lub dalsze wykonywanie umowy może zagrozić istotnemu interesowi bezpieczeństwa państwa lub bezpieczeństwu publicznemu, </w:t>
      </w:r>
      <w:r w:rsidRPr="00946C60">
        <w:t xml:space="preserve"> Kupujący może odstąpić od umowy w terminie 30 dni od powzięcia wiadomości o powyższych okolicznościach.</w:t>
      </w:r>
    </w:p>
    <w:p w14:paraId="1A052755" w14:textId="77777777" w:rsidR="000236D5" w:rsidRPr="00946C60" w:rsidRDefault="000236D5" w:rsidP="000236D5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tym wypadku postanowienia o karze umownej nie mają zastosowania.</w:t>
      </w:r>
    </w:p>
    <w:p w14:paraId="52C2B8E0" w14:textId="77777777" w:rsidR="000236D5" w:rsidRPr="00946C60" w:rsidRDefault="000236D5" w:rsidP="000236D5">
      <w:pPr>
        <w:pStyle w:val="Tekstpodstawowy"/>
        <w:ind w:right="-47"/>
        <w:rPr>
          <w:rFonts w:ascii="Times New Roman" w:hAnsi="Times New Roman"/>
        </w:rPr>
      </w:pPr>
    </w:p>
    <w:p w14:paraId="133B50C7" w14:textId="77777777" w:rsidR="000236D5" w:rsidRDefault="000236D5" w:rsidP="000236D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7</w:t>
      </w:r>
    </w:p>
    <w:p w14:paraId="6596AF3E" w14:textId="77777777" w:rsidR="000236D5" w:rsidRPr="00CC347C" w:rsidRDefault="000236D5" w:rsidP="000236D5">
      <w:pPr>
        <w:pStyle w:val="Tekstpodstawowy"/>
        <w:ind w:right="-47"/>
        <w:rPr>
          <w:rFonts w:ascii="Times New Roman" w:hAnsi="Times New Roman"/>
          <w:b/>
        </w:rPr>
      </w:pPr>
      <w:r w:rsidRPr="00946C60">
        <w:rPr>
          <w:rFonts w:ascii="Times New Roman" w:hAnsi="Times New Roman"/>
        </w:rPr>
        <w:t>1.Wykonawca udziela gwarancji na dostarczony sprzęt, co najmniej</w:t>
      </w:r>
    </w:p>
    <w:p w14:paraId="60CDCC44" w14:textId="77777777" w:rsidR="000236D5" w:rsidRPr="00946C60" w:rsidRDefault="000236D5" w:rsidP="000236D5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 xml:space="preserve">- na okres nie krótszy niż ……….. wskazany odpowiednio w poszczególnych pozycjach załącznika nr </w:t>
      </w:r>
      <w:r>
        <w:rPr>
          <w:rFonts w:ascii="Times New Roman" w:hAnsi="Times New Roman"/>
          <w:b w:val="0"/>
          <w:i w:val="0"/>
          <w:sz w:val="24"/>
          <w:szCs w:val="24"/>
        </w:rPr>
        <w:t xml:space="preserve">1 </w:t>
      </w:r>
      <w:r w:rsidRPr="00946C60">
        <w:rPr>
          <w:rFonts w:ascii="Times New Roman" w:hAnsi="Times New Roman"/>
          <w:b w:val="0"/>
          <w:i w:val="0"/>
          <w:sz w:val="24"/>
          <w:szCs w:val="24"/>
        </w:rPr>
        <w:t>do SIWZ</w:t>
      </w:r>
    </w:p>
    <w:p w14:paraId="52223860" w14:textId="77777777" w:rsidR="000236D5" w:rsidRPr="00946C60" w:rsidRDefault="000236D5" w:rsidP="000236D5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- na ogólnych warunkach określonych przez producentów dla urządzeń, w których Zamawiający nie podał minimalnego okresu gwarancji</w:t>
      </w:r>
    </w:p>
    <w:p w14:paraId="05D99564" w14:textId="77777777" w:rsidR="000236D5" w:rsidRPr="00946C60" w:rsidRDefault="000236D5" w:rsidP="000236D5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 w:rsidRPr="00946C60">
        <w:rPr>
          <w:rFonts w:ascii="Times New Roman" w:hAnsi="Times New Roman"/>
          <w:b w:val="0"/>
          <w:i w:val="0"/>
          <w:sz w:val="24"/>
          <w:szCs w:val="24"/>
        </w:rPr>
        <w:t>2.Do dostarczanego towaru objętego gwarancją wykonawca obowiązany jest załączyć wszelkie niezbędne dokumenty gwarancyjne</w:t>
      </w:r>
    </w:p>
    <w:p w14:paraId="0744E0FE" w14:textId="77777777" w:rsidR="000236D5" w:rsidRPr="00946C60" w:rsidRDefault="000236D5" w:rsidP="000236D5">
      <w:pPr>
        <w:jc w:val="center"/>
        <w:rPr>
          <w:b/>
        </w:rPr>
      </w:pPr>
    </w:p>
    <w:p w14:paraId="78782492" w14:textId="77777777" w:rsidR="000236D5" w:rsidRDefault="000236D5" w:rsidP="000236D5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341FED00" w14:textId="77777777" w:rsidR="000236D5" w:rsidRDefault="000236D5" w:rsidP="000236D5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</w:p>
    <w:p w14:paraId="47D3EB7F" w14:textId="77777777" w:rsidR="000236D5" w:rsidRPr="00946C60" w:rsidRDefault="000236D5" w:rsidP="000236D5">
      <w:pPr>
        <w:pStyle w:val="Tekstpodstawowy"/>
        <w:spacing w:line="240" w:lineRule="auto"/>
        <w:ind w:right="-45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 8</w:t>
      </w:r>
    </w:p>
    <w:p w14:paraId="27FE4074" w14:textId="77777777" w:rsidR="000236D5" w:rsidRPr="00946C60" w:rsidRDefault="000236D5" w:rsidP="000236D5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lastRenderedPageBreak/>
        <w:t xml:space="preserve"> Kupujący stworzy niezbędne warunki organizacyjne umożliwiające: dostęp pracownikom Sprzedawcy do sprzętu i personelu Kupującego - w zakresie niezbędnym do wykonania  niniejszej umowy.</w:t>
      </w:r>
    </w:p>
    <w:p w14:paraId="5FFB6965" w14:textId="77777777" w:rsidR="000236D5" w:rsidRPr="00946C60" w:rsidRDefault="000236D5" w:rsidP="000236D5">
      <w:pPr>
        <w:pStyle w:val="Tekstpodstawowy"/>
        <w:spacing w:line="240" w:lineRule="auto"/>
        <w:ind w:right="-45"/>
        <w:jc w:val="both"/>
        <w:rPr>
          <w:rFonts w:ascii="Times New Roman" w:hAnsi="Times New Roman"/>
        </w:rPr>
      </w:pPr>
      <w:r w:rsidRPr="00946C60">
        <w:rPr>
          <w:rFonts w:ascii="Times New Roman" w:hAnsi="Times New Roman"/>
        </w:rPr>
        <w:t xml:space="preserve">  </w:t>
      </w:r>
    </w:p>
    <w:p w14:paraId="4B073DEE" w14:textId="77777777" w:rsidR="000236D5" w:rsidRPr="00946C60" w:rsidRDefault="000236D5" w:rsidP="000236D5">
      <w:pPr>
        <w:pStyle w:val="Tekstpodstawowy"/>
        <w:ind w:right="-47"/>
        <w:rPr>
          <w:rFonts w:ascii="Times New Roman" w:hAnsi="Times New Roman"/>
        </w:rPr>
      </w:pPr>
    </w:p>
    <w:p w14:paraId="6FDF9F10" w14:textId="77777777" w:rsidR="000236D5" w:rsidRPr="00946C60" w:rsidRDefault="000236D5" w:rsidP="000236D5">
      <w:pPr>
        <w:pStyle w:val="Tekstpodstawowy"/>
        <w:ind w:right="-47"/>
        <w:jc w:val="center"/>
        <w:rPr>
          <w:rFonts w:ascii="Times New Roman" w:hAnsi="Times New Roman"/>
          <w:b/>
        </w:rPr>
      </w:pPr>
    </w:p>
    <w:p w14:paraId="70E60D37" w14:textId="77777777" w:rsidR="000236D5" w:rsidRPr="00946C60" w:rsidRDefault="000236D5" w:rsidP="000236D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§9</w:t>
      </w:r>
    </w:p>
    <w:p w14:paraId="4495E01B" w14:textId="77777777" w:rsidR="000236D5" w:rsidRPr="00946C60" w:rsidRDefault="000236D5" w:rsidP="000236D5">
      <w:pPr>
        <w:numPr>
          <w:ilvl w:val="0"/>
          <w:numId w:val="5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>Wszelkie zmiany umowy wymagają zgody obu Stron i zachowania formy pisemnej pod rygorem nieważności.</w:t>
      </w:r>
    </w:p>
    <w:p w14:paraId="44C33FA7" w14:textId="77777777" w:rsidR="000236D5" w:rsidRPr="00946C60" w:rsidRDefault="000236D5" w:rsidP="000236D5">
      <w:pPr>
        <w:numPr>
          <w:ilvl w:val="0"/>
          <w:numId w:val="5"/>
        </w:numPr>
        <w:tabs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Zmiany umowy, o których mowa w ust. 1 muszą być dokonywane z zachowaniem przepisu art. </w:t>
      </w:r>
      <w:r>
        <w:rPr>
          <w:color w:val="000000"/>
          <w:kern w:val="2"/>
        </w:rPr>
        <w:t>454 oraz art. 455</w:t>
      </w:r>
      <w:r w:rsidRPr="00946C60">
        <w:rPr>
          <w:color w:val="000000"/>
          <w:kern w:val="2"/>
        </w:rPr>
        <w:t xml:space="preserve"> ustawy Prawo zamówień publicznych</w:t>
      </w:r>
      <w:r>
        <w:rPr>
          <w:color w:val="000000"/>
          <w:kern w:val="2"/>
        </w:rPr>
        <w:t>.</w:t>
      </w:r>
      <w:r w:rsidRPr="00946C60">
        <w:rPr>
          <w:color w:val="000000"/>
          <w:kern w:val="2"/>
        </w:rPr>
        <w:t xml:space="preserve">.  </w:t>
      </w:r>
    </w:p>
    <w:p w14:paraId="116DCD53" w14:textId="77777777" w:rsidR="000236D5" w:rsidRPr="00946C60" w:rsidRDefault="000236D5" w:rsidP="000236D5">
      <w:pPr>
        <w:numPr>
          <w:ilvl w:val="0"/>
          <w:numId w:val="5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Dopuszcza się możliwość zmiany ustaleń niniejszej umowy w stosunku do treści oferty Wykonawcy w następującym zakresie: </w:t>
      </w:r>
    </w:p>
    <w:p w14:paraId="3C6AB2F5" w14:textId="77777777" w:rsidR="000236D5" w:rsidRPr="00946C60" w:rsidRDefault="000236D5" w:rsidP="000236D5">
      <w:pPr>
        <w:numPr>
          <w:ilvl w:val="0"/>
          <w:numId w:val="2"/>
        </w:numPr>
        <w:suppressAutoHyphens/>
        <w:spacing w:after="120"/>
        <w:jc w:val="both"/>
        <w:rPr>
          <w:color w:val="000000"/>
          <w:kern w:val="2"/>
        </w:rPr>
      </w:pPr>
      <w:r w:rsidRPr="00946C60">
        <w:rPr>
          <w:b/>
          <w:color w:val="000000"/>
          <w:kern w:val="2"/>
        </w:rPr>
        <w:t>jakości lub innych parametrów urządzeń zaoferowanych w ofercie</w:t>
      </w:r>
      <w:r w:rsidRPr="00946C60">
        <w:rPr>
          <w:color w:val="000000"/>
          <w:kern w:val="2"/>
        </w:rPr>
        <w:t>, przy czym zmiana taka może być spowodowana:</w:t>
      </w:r>
    </w:p>
    <w:p w14:paraId="6460379E" w14:textId="77777777" w:rsidR="000236D5" w:rsidRPr="00946C60" w:rsidRDefault="000236D5" w:rsidP="000236D5">
      <w:pPr>
        <w:numPr>
          <w:ilvl w:val="0"/>
          <w:numId w:val="2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poprawą jakości lub innych parametrów charakterystycznych dla danego elementu przedmiotu umowy lub zmiany technologii na równoważną lub lepszą, podniesienia wydajności urządzeń oraz bezpieczeństwa, w sytuacji wycofania z rynku przez producenta lub zakończenia, wstrzymania produkcji zaoferowanego przez Wykonawcę przedmiotu umowy bądź jego elementów, </w:t>
      </w:r>
    </w:p>
    <w:p w14:paraId="5A42A7B3" w14:textId="77777777" w:rsidR="000236D5" w:rsidRPr="00946C60" w:rsidRDefault="000236D5" w:rsidP="000236D5">
      <w:pPr>
        <w:numPr>
          <w:ilvl w:val="0"/>
          <w:numId w:val="2"/>
        </w:numPr>
        <w:suppressAutoHyphens/>
        <w:spacing w:after="120"/>
        <w:jc w:val="both"/>
        <w:rPr>
          <w:b/>
          <w:color w:val="000000"/>
          <w:kern w:val="2"/>
        </w:rPr>
      </w:pPr>
      <w:r w:rsidRPr="00946C60">
        <w:t xml:space="preserve">aktualizacją rozwiązań z uwagi na postęp technologiczny lub zmiany obowiązujących przepisów, </w:t>
      </w:r>
    </w:p>
    <w:p w14:paraId="4A286F2B" w14:textId="77777777" w:rsidR="000236D5" w:rsidRPr="00946C60" w:rsidRDefault="000236D5" w:rsidP="000236D5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 xml:space="preserve">pod warunkiem, że zmiany wskazane powyżej nie spowodują zwiększenia ceny ofertowej. </w:t>
      </w:r>
    </w:p>
    <w:p w14:paraId="0C3DA91A" w14:textId="77777777" w:rsidR="000236D5" w:rsidRPr="00946C60" w:rsidRDefault="000236D5" w:rsidP="000236D5">
      <w:pPr>
        <w:numPr>
          <w:ilvl w:val="0"/>
          <w:numId w:val="2"/>
        </w:numPr>
        <w:spacing w:after="120"/>
        <w:rPr>
          <w:b/>
          <w:color w:val="000000"/>
          <w:kern w:val="2"/>
        </w:rPr>
      </w:pPr>
      <w:r w:rsidRPr="00946C60">
        <w:rPr>
          <w:b/>
          <w:color w:val="000000"/>
          <w:kern w:val="2"/>
        </w:rPr>
        <w:t>wysokości wynagrodzenia w przypadku zmiany stawki podatku od towarów i usług.</w:t>
      </w:r>
    </w:p>
    <w:p w14:paraId="348D142D" w14:textId="77777777" w:rsidR="000236D5" w:rsidRPr="00946C60" w:rsidRDefault="000236D5" w:rsidP="000236D5">
      <w:pPr>
        <w:numPr>
          <w:ilvl w:val="0"/>
          <w:numId w:val="5"/>
        </w:numPr>
        <w:tabs>
          <w:tab w:val="clear" w:pos="720"/>
        </w:tabs>
        <w:suppressAutoHyphens/>
        <w:spacing w:after="120"/>
        <w:ind w:left="426" w:hanging="426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Zmiana wysokości wynagrodzenia należnego Wykonawcy w przypadku zaistnienia przesłanki, o której mowa w 3 pkt. </w:t>
      </w:r>
      <w:r>
        <w:rPr>
          <w:color w:val="000000"/>
          <w:kern w:val="2"/>
        </w:rPr>
        <w:t>d</w:t>
      </w:r>
      <w:r w:rsidRPr="00946C60">
        <w:rPr>
          <w:color w:val="000000"/>
          <w:kern w:val="2"/>
        </w:rPr>
        <w:t>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234BD200" w14:textId="77777777" w:rsidR="000236D5" w:rsidRPr="00946C60" w:rsidRDefault="000236D5" w:rsidP="000236D5">
      <w:pPr>
        <w:numPr>
          <w:ilvl w:val="0"/>
          <w:numId w:val="7"/>
        </w:numPr>
        <w:tabs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W przypadku zmiany, o której mowa w ust. 3 pkt. </w:t>
      </w:r>
      <w:r>
        <w:rPr>
          <w:color w:val="000000"/>
          <w:kern w:val="2"/>
        </w:rPr>
        <w:t>d</w:t>
      </w:r>
      <w:r w:rsidRPr="00946C60">
        <w:rPr>
          <w:color w:val="000000"/>
          <w:kern w:val="2"/>
        </w:rPr>
        <w:t>), wartość wynagrodzenia netto nie zmieni się, a wartość wynagrodzenia brutto zostanie wyliczona na podstawie nowych przepisów.</w:t>
      </w:r>
    </w:p>
    <w:p w14:paraId="2EC400B3" w14:textId="77777777" w:rsidR="000236D5" w:rsidRPr="00946C60" w:rsidRDefault="000236D5" w:rsidP="000236D5">
      <w:pPr>
        <w:tabs>
          <w:tab w:val="left" w:pos="1040"/>
        </w:tabs>
        <w:suppressAutoHyphens/>
        <w:ind w:left="360"/>
        <w:jc w:val="both"/>
        <w:rPr>
          <w:b/>
          <w:color w:val="000000"/>
          <w:kern w:val="2"/>
        </w:rPr>
      </w:pPr>
    </w:p>
    <w:p w14:paraId="305B9D6F" w14:textId="77777777" w:rsidR="000236D5" w:rsidRPr="00946C60" w:rsidRDefault="000236D5" w:rsidP="000236D5">
      <w:pPr>
        <w:numPr>
          <w:ilvl w:val="0"/>
          <w:numId w:val="5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</w:rPr>
      </w:pPr>
      <w:r w:rsidRPr="00946C60">
        <w:rPr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45B36CF6" w14:textId="77777777" w:rsidR="000236D5" w:rsidRPr="00946C60" w:rsidRDefault="000236D5" w:rsidP="000236D5">
      <w:pPr>
        <w:pStyle w:val="Tekstpodstawowy"/>
        <w:ind w:right="-47"/>
        <w:rPr>
          <w:rFonts w:ascii="Times New Roman" w:hAnsi="Times New Roman"/>
        </w:rPr>
      </w:pPr>
    </w:p>
    <w:p w14:paraId="0F67F7B5" w14:textId="77777777" w:rsidR="000236D5" w:rsidRDefault="000236D5" w:rsidP="000236D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0</w:t>
      </w:r>
    </w:p>
    <w:p w14:paraId="2296822B" w14:textId="77777777" w:rsidR="000236D5" w:rsidRPr="0038770C" w:rsidRDefault="000236D5" w:rsidP="000236D5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030C73EE" w14:textId="77777777" w:rsidR="000236D5" w:rsidRPr="0038770C" w:rsidRDefault="000236D5" w:rsidP="000236D5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lastRenderedPageBreak/>
        <w:t xml:space="preserve">2. W razie wątpliwości, czy określona informacja stanowi tajemnicę Wykonawca zobowiązany jest zwrócić się w formie pisemnej do Zamawiającego o wyjaśnienie takiej wątpliwości. </w:t>
      </w:r>
    </w:p>
    <w:p w14:paraId="0FC82FCE" w14:textId="77777777" w:rsidR="000236D5" w:rsidRPr="0038770C" w:rsidRDefault="000236D5" w:rsidP="000236D5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>3. Wykonawca zobowiązuje się do wykorzystania uzyskanych, powyższych informacji jedynie w celu wykonania przedmiotu umowy.</w:t>
      </w:r>
    </w:p>
    <w:p w14:paraId="0DDEAA1D" w14:textId="77777777" w:rsidR="000236D5" w:rsidRPr="0038770C" w:rsidRDefault="000236D5" w:rsidP="000236D5">
      <w:pPr>
        <w:pStyle w:val="Tekstpodstawowy"/>
        <w:ind w:right="-47"/>
        <w:jc w:val="both"/>
        <w:rPr>
          <w:rFonts w:ascii="Times New Roman" w:hAnsi="Times New Roman"/>
        </w:rPr>
      </w:pPr>
      <w:r w:rsidRPr="0038770C">
        <w:rPr>
          <w:rFonts w:ascii="Times New Roman" w:hAnsi="Times New Roman"/>
        </w:rPr>
        <w:t xml:space="preserve"> 4. Wykonawca zobowiązuje się ujawnić powyższe informacje tylko tym pracownikom Wykonawcy, wobec których ujawnienie takie będzie uzasadnione zakresem, w którym wykonują przedmiot umowy. </w:t>
      </w:r>
    </w:p>
    <w:p w14:paraId="3230CE76" w14:textId="77777777" w:rsidR="000236D5" w:rsidRPr="0038770C" w:rsidRDefault="000236D5" w:rsidP="000236D5">
      <w:pPr>
        <w:pStyle w:val="Tekstpodstawowy"/>
        <w:ind w:right="-47"/>
        <w:jc w:val="both"/>
        <w:rPr>
          <w:rFonts w:ascii="Times New Roman" w:hAnsi="Times New Roman"/>
          <w:b/>
        </w:rPr>
      </w:pPr>
      <w:r w:rsidRPr="0038770C">
        <w:rPr>
          <w:rFonts w:ascii="Times New Roman" w:hAnsi="Times New Roman"/>
        </w:rPr>
        <w:t>5. Powyższe przepisy nie będą miały zastosowania wobec informacji powszechnie znanych lub opublikowanych oraz w przypadku żądania ich ujawnienia przez uprawniony organ.</w:t>
      </w:r>
      <w:r w:rsidRPr="0038770C">
        <w:rPr>
          <w:rFonts w:ascii="Times New Roman" w:hAnsi="Times New Roman"/>
          <w:b/>
        </w:rPr>
        <w:t xml:space="preserve">                                                        </w:t>
      </w:r>
    </w:p>
    <w:p w14:paraId="156D59FD" w14:textId="77777777" w:rsidR="000236D5" w:rsidRDefault="000236D5" w:rsidP="000236D5">
      <w:pPr>
        <w:pStyle w:val="Tekstpodstawowy"/>
        <w:spacing w:line="240" w:lineRule="auto"/>
        <w:ind w:right="-45"/>
        <w:rPr>
          <w:rFonts w:ascii="Times New Roman" w:hAnsi="Times New Roman"/>
        </w:rPr>
      </w:pPr>
    </w:p>
    <w:p w14:paraId="1F21FF93" w14:textId="77777777" w:rsidR="000236D5" w:rsidRPr="00946C60" w:rsidRDefault="000236D5" w:rsidP="000236D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1</w:t>
      </w:r>
    </w:p>
    <w:p w14:paraId="76567ADF" w14:textId="77777777" w:rsidR="000236D5" w:rsidRPr="00946C60" w:rsidRDefault="000236D5" w:rsidP="000236D5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Właściwym dla rozpoznania sporów wynikłych na tle realizacji niniejszej umowy jest sąd  właściwy dla siedziby Kupującego.</w:t>
      </w:r>
    </w:p>
    <w:p w14:paraId="6EB4C05C" w14:textId="77777777" w:rsidR="000236D5" w:rsidRPr="00946C60" w:rsidRDefault="000236D5" w:rsidP="000236D5">
      <w:pPr>
        <w:pStyle w:val="Tekstpodstawowy"/>
        <w:ind w:right="-47"/>
        <w:rPr>
          <w:rFonts w:ascii="Times New Roman" w:hAnsi="Times New Roman"/>
        </w:rPr>
      </w:pPr>
    </w:p>
    <w:p w14:paraId="2744734C" w14:textId="77777777" w:rsidR="000236D5" w:rsidRPr="00946C60" w:rsidRDefault="000236D5" w:rsidP="000236D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2</w:t>
      </w:r>
    </w:p>
    <w:p w14:paraId="0807F76A" w14:textId="77777777" w:rsidR="000236D5" w:rsidRPr="00946C60" w:rsidRDefault="000236D5" w:rsidP="000236D5">
      <w:pPr>
        <w:pStyle w:val="Tekstpodstawowy"/>
        <w:spacing w:line="240" w:lineRule="auto"/>
        <w:ind w:right="-45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 sprawach nie uregulowanych w niniejszej umowie stosuje się przepisy kodeksu cywilnego i ustawy prawo zamówień publicznych</w:t>
      </w:r>
    </w:p>
    <w:p w14:paraId="34AB57F4" w14:textId="77777777" w:rsidR="000236D5" w:rsidRPr="00946C60" w:rsidRDefault="000236D5" w:rsidP="000236D5">
      <w:pPr>
        <w:pStyle w:val="Tekstpodstawowy"/>
        <w:ind w:right="-47"/>
        <w:rPr>
          <w:rFonts w:ascii="Times New Roman" w:hAnsi="Times New Roman"/>
        </w:rPr>
      </w:pPr>
    </w:p>
    <w:p w14:paraId="2C59F931" w14:textId="77777777" w:rsidR="000236D5" w:rsidRPr="00946C60" w:rsidRDefault="000236D5" w:rsidP="000236D5">
      <w:pPr>
        <w:pStyle w:val="Tekstpodstawowy"/>
        <w:ind w:right="-47"/>
        <w:jc w:val="center"/>
        <w:rPr>
          <w:rFonts w:ascii="Times New Roman" w:hAnsi="Times New Roman"/>
          <w:b/>
        </w:rPr>
      </w:pPr>
      <w:r w:rsidRPr="00946C60">
        <w:rPr>
          <w:rFonts w:ascii="Times New Roman" w:hAnsi="Times New Roman"/>
          <w:b/>
        </w:rPr>
        <w:t>§1</w:t>
      </w:r>
      <w:r>
        <w:rPr>
          <w:rFonts w:ascii="Times New Roman" w:hAnsi="Times New Roman"/>
          <w:b/>
        </w:rPr>
        <w:t>3</w:t>
      </w:r>
    </w:p>
    <w:p w14:paraId="12B9A691" w14:textId="77777777" w:rsidR="000236D5" w:rsidRPr="00946C60" w:rsidRDefault="000236D5" w:rsidP="000236D5">
      <w:pPr>
        <w:pStyle w:val="Tekstpodstawowy"/>
        <w:ind w:right="-47"/>
        <w:rPr>
          <w:rFonts w:ascii="Times New Roman" w:hAnsi="Times New Roman"/>
        </w:rPr>
      </w:pPr>
      <w:r w:rsidRPr="00946C60">
        <w:rPr>
          <w:rFonts w:ascii="Times New Roman" w:hAnsi="Times New Roman"/>
        </w:rPr>
        <w:t>Wszelkie załączniki stanowią integralną część niniejszej umowy.</w:t>
      </w:r>
    </w:p>
    <w:p w14:paraId="7737D360" w14:textId="77777777" w:rsidR="000236D5" w:rsidRPr="00946C60" w:rsidRDefault="000236D5" w:rsidP="000236D5">
      <w:pPr>
        <w:pStyle w:val="Tekstpodstawowy"/>
        <w:ind w:right="-47"/>
        <w:rPr>
          <w:rFonts w:ascii="Times New Roman" w:hAnsi="Times New Roman"/>
        </w:rPr>
      </w:pPr>
    </w:p>
    <w:p w14:paraId="33B50DC0" w14:textId="77777777" w:rsidR="000236D5" w:rsidRPr="00946C60" w:rsidRDefault="000236D5" w:rsidP="000236D5">
      <w:pPr>
        <w:pStyle w:val="Tekstpodstawowy"/>
        <w:ind w:right="-4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§14</w:t>
      </w:r>
    </w:p>
    <w:p w14:paraId="43DD4C9A" w14:textId="77777777" w:rsidR="000236D5" w:rsidRPr="004F0507" w:rsidRDefault="000236D5" w:rsidP="000236D5">
      <w:pPr>
        <w:pStyle w:val="Tekstpodstawowy"/>
        <w:ind w:right="-4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Umowę sporządzono w 2 jednobrzmiących egzemplarzach po 1 dla każdej ze stron*.</w:t>
      </w:r>
    </w:p>
    <w:p w14:paraId="1BD07F39" w14:textId="77777777" w:rsidR="000236D5" w:rsidRDefault="000236D5" w:rsidP="000236D5">
      <w:pPr>
        <w:pStyle w:val="Tekstpodstawowy2"/>
        <w:spacing w:line="240" w:lineRule="auto"/>
        <w:ind w:right="-47"/>
      </w:pPr>
    </w:p>
    <w:p w14:paraId="28AD67EE" w14:textId="77777777" w:rsidR="000236D5" w:rsidRPr="004F0507" w:rsidRDefault="000236D5" w:rsidP="000236D5">
      <w:pPr>
        <w:pStyle w:val="Tekstpodstawowy2"/>
        <w:spacing w:line="240" w:lineRule="auto"/>
        <w:ind w:right="-47"/>
        <w:rPr>
          <w:b/>
        </w:rPr>
      </w:pPr>
      <w:r>
        <w:rPr>
          <w:b/>
        </w:rPr>
        <w:t xml:space="preserve">      </w:t>
      </w:r>
      <w:r w:rsidRPr="004F0507">
        <w:rPr>
          <w:b/>
        </w:rPr>
        <w:t>Za Sprzedawcę                                                                                   Za Kupującego</w:t>
      </w:r>
    </w:p>
    <w:p w14:paraId="1F78CE1C" w14:textId="77777777" w:rsidR="000236D5" w:rsidRPr="000936CA" w:rsidRDefault="000236D5" w:rsidP="000236D5"/>
    <w:p w14:paraId="7887C7EF" w14:textId="77777777" w:rsidR="000236D5" w:rsidRDefault="000236D5" w:rsidP="000236D5">
      <w:pPr>
        <w:pStyle w:val="Zwykytekst"/>
      </w:pPr>
    </w:p>
    <w:p w14:paraId="0C0E0BC5" w14:textId="77777777" w:rsidR="000236D5" w:rsidRDefault="000236D5" w:rsidP="000236D5">
      <w:pPr>
        <w:pStyle w:val="Zwykytekst"/>
      </w:pPr>
    </w:p>
    <w:p w14:paraId="11E6466E" w14:textId="77777777" w:rsidR="000236D5" w:rsidRPr="00496551" w:rsidRDefault="000236D5" w:rsidP="000236D5">
      <w:pPr>
        <w:pStyle w:val="Zwykytekst"/>
        <w:rPr>
          <w:sz w:val="16"/>
          <w:szCs w:val="16"/>
        </w:rPr>
      </w:pPr>
    </w:p>
    <w:p w14:paraId="4A28B6D6" w14:textId="77777777" w:rsidR="000236D5" w:rsidRPr="00877B92" w:rsidRDefault="000236D5" w:rsidP="000236D5"/>
    <w:p w14:paraId="16FB1785" w14:textId="77777777" w:rsidR="000236D5" w:rsidRDefault="000236D5" w:rsidP="000236D5"/>
    <w:p w14:paraId="39C212BF" w14:textId="77777777" w:rsidR="000236D5" w:rsidRPr="009B06ED" w:rsidRDefault="000236D5" w:rsidP="000236D5">
      <w:r>
        <w:t>* Egzemplarz dla Wykonawcy / AGH</w:t>
      </w:r>
    </w:p>
    <w:p w14:paraId="65560386" w14:textId="77777777" w:rsidR="000236D5" w:rsidRPr="00456B64" w:rsidRDefault="000236D5" w:rsidP="000236D5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</w:rPr>
        <w:t>Załączniki do umowy :</w:t>
      </w:r>
    </w:p>
    <w:p w14:paraId="2FD2193A" w14:textId="77777777" w:rsidR="000236D5" w:rsidRPr="00456B64" w:rsidRDefault="000236D5" w:rsidP="000236D5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</w:rPr>
        <w:t xml:space="preserve">1) Szczegółowa specyfikacja sprzętu/opis przedmiotu zamówienia </w:t>
      </w:r>
    </w:p>
    <w:p w14:paraId="2A1E8EFA" w14:textId="77777777" w:rsidR="000236D5" w:rsidRPr="00456B64" w:rsidRDefault="000236D5" w:rsidP="000236D5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</w:rPr>
        <w:t>2) Oświadczenie dla celów podatkowych dotyczące podmiotów powiązanych</w:t>
      </w:r>
    </w:p>
    <w:p w14:paraId="715FDC8B" w14:textId="77777777" w:rsidR="000236D5" w:rsidRDefault="000236D5" w:rsidP="000236D5">
      <w:pPr>
        <w:widowControl w:val="0"/>
        <w:autoSpaceDE w:val="0"/>
        <w:autoSpaceDN w:val="0"/>
        <w:jc w:val="right"/>
        <w:textAlignment w:val="baseline"/>
      </w:pPr>
    </w:p>
    <w:p w14:paraId="059CA487" w14:textId="77777777" w:rsidR="000236D5" w:rsidRDefault="000236D5" w:rsidP="000236D5">
      <w:pPr>
        <w:widowControl w:val="0"/>
        <w:autoSpaceDE w:val="0"/>
        <w:autoSpaceDN w:val="0"/>
        <w:jc w:val="right"/>
        <w:textAlignment w:val="baseline"/>
      </w:pPr>
    </w:p>
    <w:p w14:paraId="65609566" w14:textId="77777777" w:rsidR="000236D5" w:rsidRDefault="000236D5" w:rsidP="000236D5">
      <w:pPr>
        <w:widowControl w:val="0"/>
        <w:autoSpaceDE w:val="0"/>
        <w:autoSpaceDN w:val="0"/>
        <w:jc w:val="right"/>
        <w:textAlignment w:val="baseline"/>
      </w:pPr>
    </w:p>
    <w:p w14:paraId="45505966" w14:textId="77777777" w:rsidR="000236D5" w:rsidRDefault="000236D5" w:rsidP="000236D5">
      <w:pPr>
        <w:widowControl w:val="0"/>
        <w:autoSpaceDE w:val="0"/>
        <w:autoSpaceDN w:val="0"/>
        <w:jc w:val="right"/>
        <w:textAlignment w:val="baseline"/>
      </w:pPr>
    </w:p>
    <w:p w14:paraId="368274BF" w14:textId="77777777" w:rsidR="000236D5" w:rsidRDefault="000236D5" w:rsidP="000236D5">
      <w:pPr>
        <w:widowControl w:val="0"/>
        <w:autoSpaceDE w:val="0"/>
        <w:autoSpaceDN w:val="0"/>
        <w:jc w:val="right"/>
        <w:textAlignment w:val="baseline"/>
      </w:pPr>
    </w:p>
    <w:p w14:paraId="45C5A34B" w14:textId="77777777" w:rsidR="000236D5" w:rsidRDefault="000236D5" w:rsidP="000236D5">
      <w:pPr>
        <w:widowControl w:val="0"/>
        <w:autoSpaceDE w:val="0"/>
        <w:autoSpaceDN w:val="0"/>
        <w:jc w:val="right"/>
        <w:textAlignment w:val="baseline"/>
      </w:pPr>
    </w:p>
    <w:p w14:paraId="4A166144" w14:textId="77777777" w:rsidR="000236D5" w:rsidRDefault="000236D5" w:rsidP="000236D5">
      <w:pPr>
        <w:widowControl w:val="0"/>
        <w:autoSpaceDE w:val="0"/>
        <w:autoSpaceDN w:val="0"/>
        <w:jc w:val="right"/>
        <w:textAlignment w:val="baseline"/>
      </w:pPr>
    </w:p>
    <w:p w14:paraId="579E528E" w14:textId="77777777" w:rsidR="000236D5" w:rsidRDefault="000236D5" w:rsidP="000236D5">
      <w:pPr>
        <w:widowControl w:val="0"/>
        <w:autoSpaceDE w:val="0"/>
        <w:autoSpaceDN w:val="0"/>
        <w:jc w:val="right"/>
        <w:textAlignment w:val="baseline"/>
      </w:pPr>
    </w:p>
    <w:p w14:paraId="6FD1FE28" w14:textId="77777777" w:rsidR="000236D5" w:rsidRDefault="000236D5" w:rsidP="000236D5">
      <w:pPr>
        <w:widowControl w:val="0"/>
        <w:autoSpaceDE w:val="0"/>
        <w:autoSpaceDN w:val="0"/>
        <w:jc w:val="right"/>
        <w:textAlignment w:val="baseline"/>
      </w:pPr>
    </w:p>
    <w:p w14:paraId="661025F0" w14:textId="77777777" w:rsidR="000236D5" w:rsidRDefault="000236D5" w:rsidP="000236D5">
      <w:pPr>
        <w:widowControl w:val="0"/>
        <w:autoSpaceDE w:val="0"/>
        <w:autoSpaceDN w:val="0"/>
        <w:jc w:val="right"/>
        <w:textAlignment w:val="baseline"/>
      </w:pPr>
    </w:p>
    <w:p w14:paraId="148C4720" w14:textId="77777777" w:rsidR="000236D5" w:rsidRDefault="000236D5" w:rsidP="000236D5">
      <w:pPr>
        <w:widowControl w:val="0"/>
        <w:autoSpaceDE w:val="0"/>
        <w:autoSpaceDN w:val="0"/>
        <w:jc w:val="right"/>
        <w:textAlignment w:val="baseline"/>
      </w:pPr>
    </w:p>
    <w:p w14:paraId="64914F6B" w14:textId="77777777" w:rsidR="000236D5" w:rsidRDefault="000236D5" w:rsidP="000236D5">
      <w:pPr>
        <w:widowControl w:val="0"/>
        <w:autoSpaceDE w:val="0"/>
        <w:autoSpaceDN w:val="0"/>
        <w:jc w:val="right"/>
        <w:textAlignment w:val="baseline"/>
      </w:pPr>
    </w:p>
    <w:p w14:paraId="35A0AFF0" w14:textId="77777777" w:rsidR="000236D5" w:rsidRDefault="000236D5" w:rsidP="000236D5">
      <w:pPr>
        <w:widowControl w:val="0"/>
        <w:autoSpaceDE w:val="0"/>
        <w:autoSpaceDN w:val="0"/>
        <w:jc w:val="right"/>
        <w:textAlignment w:val="baseline"/>
      </w:pPr>
    </w:p>
    <w:p w14:paraId="708A4B86" w14:textId="77777777" w:rsidR="000236D5" w:rsidRDefault="000236D5" w:rsidP="000236D5">
      <w:pPr>
        <w:widowControl w:val="0"/>
        <w:autoSpaceDE w:val="0"/>
        <w:autoSpaceDN w:val="0"/>
        <w:jc w:val="right"/>
        <w:textAlignment w:val="baseline"/>
      </w:pPr>
    </w:p>
    <w:p w14:paraId="04803C82" w14:textId="77777777" w:rsidR="000236D5" w:rsidRDefault="000236D5" w:rsidP="000236D5">
      <w:pPr>
        <w:widowControl w:val="0"/>
        <w:autoSpaceDE w:val="0"/>
        <w:autoSpaceDN w:val="0"/>
        <w:jc w:val="right"/>
        <w:textAlignment w:val="baseline"/>
      </w:pPr>
    </w:p>
    <w:p w14:paraId="469DFF33" w14:textId="77777777" w:rsidR="000236D5" w:rsidRPr="00456B64" w:rsidRDefault="000236D5" w:rsidP="000236D5">
      <w:pPr>
        <w:widowControl w:val="0"/>
        <w:autoSpaceDE w:val="0"/>
        <w:autoSpaceDN w:val="0"/>
        <w:jc w:val="right"/>
        <w:textAlignment w:val="baseline"/>
      </w:pPr>
      <w:r w:rsidRPr="00456B64">
        <w:lastRenderedPageBreak/>
        <w:t>Załącznik nr 2 do umowy</w:t>
      </w:r>
    </w:p>
    <w:p w14:paraId="3654154E" w14:textId="77777777" w:rsidR="000236D5" w:rsidRPr="00456B64" w:rsidRDefault="000236D5" w:rsidP="000236D5">
      <w:pPr>
        <w:widowControl w:val="0"/>
        <w:autoSpaceDE w:val="0"/>
        <w:autoSpaceDN w:val="0"/>
        <w:jc w:val="both"/>
        <w:textAlignment w:val="baseline"/>
      </w:pPr>
      <w:r w:rsidRPr="00456B64">
        <w:t>.....................................… </w:t>
      </w:r>
    </w:p>
    <w:p w14:paraId="52C219A4" w14:textId="77777777" w:rsidR="000236D5" w:rsidRPr="00456B64" w:rsidRDefault="000236D5" w:rsidP="000236D5">
      <w:pPr>
        <w:widowControl w:val="0"/>
        <w:autoSpaceDE w:val="0"/>
        <w:autoSpaceDN w:val="0"/>
        <w:ind w:firstLine="555"/>
        <w:textAlignment w:val="baseline"/>
      </w:pPr>
      <w:r w:rsidRPr="00456B64">
        <w:t>Nazwa Wykonawcy</w:t>
      </w:r>
    </w:p>
    <w:p w14:paraId="7B5E8D47" w14:textId="77777777" w:rsidR="000236D5" w:rsidRPr="00456B64" w:rsidRDefault="000236D5" w:rsidP="000236D5">
      <w:pPr>
        <w:widowControl w:val="0"/>
        <w:autoSpaceDE w:val="0"/>
        <w:autoSpaceDN w:val="0"/>
        <w:textAlignment w:val="baseline"/>
      </w:pPr>
    </w:p>
    <w:p w14:paraId="755EE1CA" w14:textId="77777777" w:rsidR="000236D5" w:rsidRPr="00456B64" w:rsidRDefault="000236D5" w:rsidP="000236D5">
      <w:pPr>
        <w:widowControl w:val="0"/>
        <w:autoSpaceDE w:val="0"/>
        <w:autoSpaceDN w:val="0"/>
        <w:jc w:val="both"/>
        <w:textAlignment w:val="baseline"/>
      </w:pPr>
      <w:r w:rsidRPr="00456B64">
        <w:t>.....................................…</w:t>
      </w:r>
    </w:p>
    <w:p w14:paraId="5408EC1B" w14:textId="77777777" w:rsidR="000236D5" w:rsidRPr="00456B64" w:rsidRDefault="000236D5" w:rsidP="000236D5">
      <w:pPr>
        <w:widowControl w:val="0"/>
        <w:autoSpaceDE w:val="0"/>
        <w:autoSpaceDN w:val="0"/>
        <w:ind w:firstLine="840"/>
        <w:textAlignment w:val="baseline"/>
      </w:pPr>
      <w:r w:rsidRPr="00456B64">
        <w:t>NIP</w:t>
      </w:r>
      <w:r w:rsidRPr="00456B64">
        <w:tab/>
        <w:t> </w:t>
      </w:r>
    </w:p>
    <w:p w14:paraId="7556AD09" w14:textId="77777777" w:rsidR="000236D5" w:rsidRPr="00456B64" w:rsidRDefault="000236D5" w:rsidP="000236D5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lang w:eastAsia="en-US"/>
        </w:rPr>
      </w:pPr>
    </w:p>
    <w:p w14:paraId="19391B52" w14:textId="77777777" w:rsidR="000236D5" w:rsidRPr="00456B64" w:rsidRDefault="000236D5" w:rsidP="000236D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14:paraId="3ED9E5BE" w14:textId="77777777" w:rsidR="000236D5" w:rsidRPr="00456B64" w:rsidRDefault="000236D5" w:rsidP="000236D5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14:paraId="484F7267" w14:textId="77777777" w:rsidR="000236D5" w:rsidRPr="00456B64" w:rsidRDefault="000236D5" w:rsidP="000236D5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14:paraId="2AE4C517" w14:textId="77777777" w:rsidR="000236D5" w:rsidRPr="00456B64" w:rsidRDefault="000236D5" w:rsidP="000236D5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  <w:r w:rsidRPr="00456B64">
        <w:rPr>
          <w:b/>
          <w:bCs/>
        </w:rPr>
        <w:t>OŚWIADCZENIE DLA CELÓW PODATKOWYCH</w:t>
      </w:r>
    </w:p>
    <w:p w14:paraId="2569DDDF" w14:textId="77777777" w:rsidR="000236D5" w:rsidRPr="00456B64" w:rsidRDefault="000236D5" w:rsidP="000236D5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  <w:r w:rsidRPr="00456B64">
        <w:rPr>
          <w:b/>
          <w:bCs/>
        </w:rPr>
        <w:t xml:space="preserve">DOTYCZĄCE PODMIOTÓW POWIĄZANYCH </w:t>
      </w:r>
    </w:p>
    <w:p w14:paraId="697177AB" w14:textId="77777777" w:rsidR="000236D5" w:rsidRPr="00456B64" w:rsidRDefault="000236D5" w:rsidP="000236D5">
      <w:pPr>
        <w:widowControl w:val="0"/>
        <w:autoSpaceDE w:val="0"/>
        <w:autoSpaceDN w:val="0"/>
        <w:jc w:val="center"/>
        <w:textAlignment w:val="baseline"/>
        <w:rPr>
          <w:b/>
          <w:bCs/>
        </w:rPr>
      </w:pPr>
    </w:p>
    <w:p w14:paraId="4108DC26" w14:textId="77777777" w:rsidR="000236D5" w:rsidRPr="00456B64" w:rsidRDefault="000236D5" w:rsidP="000236D5">
      <w:pPr>
        <w:widowControl w:val="0"/>
        <w:autoSpaceDE w:val="0"/>
        <w:autoSpaceDN w:val="0"/>
        <w:textAlignment w:val="baseline"/>
      </w:pPr>
      <w:r w:rsidRPr="00456B64">
        <w:t>Działając w imieniu ………………………………, (dalej jako: „</w:t>
      </w:r>
      <w:r w:rsidRPr="00456B64">
        <w:rPr>
          <w:b/>
          <w:bCs/>
        </w:rPr>
        <w:t>Podmiot</w:t>
      </w:r>
      <w:r w:rsidRPr="00456B64">
        <w:t>”) niniejszym oświadcza, że Podmiot:</w:t>
      </w:r>
    </w:p>
    <w:p w14:paraId="0BF26F68" w14:textId="77777777" w:rsidR="000236D5" w:rsidRPr="00456B64" w:rsidRDefault="000236D5" w:rsidP="000236D5">
      <w:pPr>
        <w:widowControl w:val="0"/>
        <w:numPr>
          <w:ilvl w:val="0"/>
          <w:numId w:val="12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 w:rsidRPr="00456B64">
        <w:rPr>
          <w:b/>
          <w:bCs/>
        </w:rPr>
        <w:t>jest / nie jest</w:t>
      </w:r>
      <w:r w:rsidRPr="00456B64">
        <w:rPr>
          <w:vertAlign w:val="superscript"/>
        </w:rPr>
        <w:footnoteReference w:id="1"/>
      </w:r>
      <w:r w:rsidRPr="00456B64">
        <w:t xml:space="preserve"> podmiotem powiązanym z Akademią Górniczo-Hutniczą </w:t>
      </w:r>
      <w:r w:rsidRPr="00456B64">
        <w:br/>
        <w:t>im. Stanisława Staszica w Krakowie w rozumieniu art. 11a Ustawy o podatku dochodowym od osób prawnych z dnia 15 marca 1992 r.</w:t>
      </w:r>
      <w:r w:rsidRPr="00456B64">
        <w:rPr>
          <w:vertAlign w:val="superscript"/>
        </w:rPr>
        <w:footnoteReference w:id="2"/>
      </w:r>
      <w:r w:rsidRPr="00456B64">
        <w:t>;</w:t>
      </w:r>
    </w:p>
    <w:p w14:paraId="6EA894D6" w14:textId="77777777" w:rsidR="000236D5" w:rsidRPr="00456B64" w:rsidRDefault="000236D5" w:rsidP="000236D5">
      <w:pPr>
        <w:widowControl w:val="0"/>
        <w:numPr>
          <w:ilvl w:val="0"/>
          <w:numId w:val="12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 w:rsidRPr="00456B64">
        <w:rPr>
          <w:rFonts w:eastAsia="Calibri"/>
          <w:b/>
          <w:bCs/>
          <w:lang w:eastAsia="en-US"/>
        </w:rPr>
        <w:t>jest / nie</w:t>
      </w:r>
      <w:r w:rsidRPr="00456B64">
        <w:rPr>
          <w:rFonts w:eastAsia="Calibri"/>
          <w:lang w:eastAsia="en-US"/>
        </w:rPr>
        <w:t xml:space="preserve"> </w:t>
      </w:r>
      <w:r w:rsidRPr="00456B64">
        <w:rPr>
          <w:rFonts w:eastAsia="Calibri"/>
          <w:b/>
          <w:bCs/>
          <w:lang w:eastAsia="en-US"/>
        </w:rPr>
        <w:t>jest</w:t>
      </w:r>
      <w:r w:rsidRPr="00456B64">
        <w:rPr>
          <w:rFonts w:eastAsia="Calibri"/>
          <w:vertAlign w:val="superscript"/>
          <w:lang w:eastAsia="en-US"/>
        </w:rPr>
        <w:footnoteReference w:id="3"/>
      </w:r>
      <w:r w:rsidRPr="00456B64">
        <w:rPr>
          <w:rFonts w:eastAsia="Calibri"/>
          <w:lang w:eastAsia="en-US"/>
        </w:rPr>
        <w:t xml:space="preserve"> podmiotem mającym miejsce zamieszkania, siedzibę lub zarząd na terytorium lub w kraju stosującym szkodliwą konkurencję podatkową</w:t>
      </w:r>
      <w:r w:rsidRPr="00456B64">
        <w:rPr>
          <w:rFonts w:eastAsia="Calibri"/>
          <w:vertAlign w:val="superscript"/>
          <w:lang w:eastAsia="en-US"/>
        </w:rPr>
        <w:footnoteReference w:id="4"/>
      </w:r>
      <w:r w:rsidRPr="00456B64">
        <w:rPr>
          <w:rFonts w:eastAsia="Calibri"/>
          <w:lang w:eastAsia="en-US"/>
        </w:rPr>
        <w:t xml:space="preserve"> </w:t>
      </w:r>
    </w:p>
    <w:p w14:paraId="5462CE73" w14:textId="77777777" w:rsidR="000236D5" w:rsidRPr="00456B64" w:rsidRDefault="000236D5" w:rsidP="000236D5">
      <w:pPr>
        <w:widowControl w:val="0"/>
        <w:numPr>
          <w:ilvl w:val="0"/>
          <w:numId w:val="12"/>
        </w:numPr>
        <w:autoSpaceDE w:val="0"/>
        <w:autoSpaceDN w:val="0"/>
        <w:spacing w:after="200" w:line="276" w:lineRule="auto"/>
        <w:contextualSpacing/>
        <w:jc w:val="both"/>
        <w:textAlignment w:val="baseline"/>
      </w:pPr>
      <w:r w:rsidRPr="00456B64">
        <w:rPr>
          <w:rFonts w:eastAsia="Calibri"/>
          <w:lang w:eastAsia="en-US"/>
        </w:rPr>
        <w:t>rzeczywisty właściciel</w:t>
      </w:r>
      <w:r w:rsidRPr="00456B64">
        <w:rPr>
          <w:rFonts w:eastAsia="Calibri"/>
          <w:vertAlign w:val="superscript"/>
          <w:lang w:eastAsia="en-US"/>
        </w:rPr>
        <w:footnoteReference w:id="5"/>
      </w:r>
      <w:r w:rsidRPr="00456B64">
        <w:rPr>
          <w:rFonts w:eastAsia="Calibri"/>
          <w:lang w:eastAsia="en-US"/>
        </w:rPr>
        <w:t xml:space="preserve"> Podmiotu </w:t>
      </w:r>
      <w:r w:rsidRPr="00456B64">
        <w:rPr>
          <w:rFonts w:eastAsia="Calibri"/>
          <w:b/>
          <w:bCs/>
          <w:lang w:eastAsia="en-US"/>
        </w:rPr>
        <w:t>jest / nie jest</w:t>
      </w:r>
      <w:r w:rsidRPr="00456B64">
        <w:rPr>
          <w:rFonts w:eastAsia="Calibri"/>
          <w:vertAlign w:val="superscript"/>
          <w:lang w:eastAsia="en-US"/>
        </w:rPr>
        <w:footnoteReference w:id="6"/>
      </w:r>
      <w:r w:rsidRPr="00456B64">
        <w:rPr>
          <w:rFonts w:eastAsia="Calibri"/>
          <w:lang w:eastAsia="en-US"/>
        </w:rPr>
        <w:t xml:space="preserve"> podmiotem mającym miejsce </w:t>
      </w:r>
      <w:r w:rsidRPr="00456B64">
        <w:rPr>
          <w:rFonts w:eastAsia="Calibri"/>
          <w:lang w:eastAsia="en-US"/>
        </w:rPr>
        <w:lastRenderedPageBreak/>
        <w:t>zamieszkania, siedzibę lub zarząd na terytorium lub w kraju stosującym szkodliwą konkurencję podatkową</w:t>
      </w:r>
      <w:r w:rsidRPr="00456B64">
        <w:rPr>
          <w:rFonts w:eastAsia="Calibri"/>
          <w:vertAlign w:val="superscript"/>
          <w:lang w:eastAsia="en-US"/>
        </w:rPr>
        <w:t>4</w:t>
      </w:r>
      <w:r w:rsidRPr="00456B64">
        <w:rPr>
          <w:rFonts w:eastAsia="Calibri"/>
          <w:lang w:eastAsia="en-US"/>
        </w:rPr>
        <w:t xml:space="preserve"> </w:t>
      </w:r>
    </w:p>
    <w:p w14:paraId="6D970397" w14:textId="77777777" w:rsidR="000236D5" w:rsidRPr="00456B64" w:rsidRDefault="000236D5" w:rsidP="000236D5">
      <w:pPr>
        <w:widowControl w:val="0"/>
        <w:numPr>
          <w:ilvl w:val="0"/>
          <w:numId w:val="12"/>
        </w:numPr>
        <w:autoSpaceDE w:val="0"/>
        <w:autoSpaceDN w:val="0"/>
        <w:spacing w:line="276" w:lineRule="auto"/>
        <w:contextualSpacing/>
        <w:jc w:val="both"/>
        <w:rPr>
          <w:rFonts w:eastAsia="Calibri"/>
          <w:lang w:eastAsia="en-US"/>
        </w:rPr>
      </w:pPr>
      <w:r w:rsidRPr="00456B64">
        <w:rPr>
          <w:rFonts w:eastAsia="Calibri"/>
          <w:lang w:eastAsia="en-US"/>
        </w:rPr>
        <w:t xml:space="preserve">Podmiot </w:t>
      </w:r>
      <w:r w:rsidRPr="00456B64">
        <w:rPr>
          <w:rFonts w:eastAsia="Calibri"/>
          <w:b/>
          <w:bCs/>
          <w:lang w:eastAsia="en-US"/>
        </w:rPr>
        <w:t>stanowi / nie stanowi</w:t>
      </w:r>
      <w:r w:rsidRPr="00456B64">
        <w:rPr>
          <w:vertAlign w:val="superscript"/>
        </w:rPr>
        <w:footnoteReference w:id="7"/>
      </w:r>
      <w:r w:rsidRPr="00456B64">
        <w:t xml:space="preserve"> </w:t>
      </w:r>
      <w:r w:rsidRPr="00456B64">
        <w:rPr>
          <w:rFonts w:eastAsia="Calibri"/>
          <w:b/>
          <w:bCs/>
          <w:lang w:eastAsia="en-US"/>
        </w:rPr>
        <w:t xml:space="preserve"> </w:t>
      </w:r>
      <w:r w:rsidRPr="00456B64">
        <w:rPr>
          <w:rFonts w:eastAsia="Calibri"/>
          <w:lang w:eastAsia="en-US"/>
        </w:rPr>
        <w:t>dla Akademia Górniczo-Hutnicza im. Stanisława Staszica w Krakowie zagranicznej jednostki kontrolowanej</w:t>
      </w:r>
      <w:r w:rsidRPr="00456B64">
        <w:rPr>
          <w:rFonts w:eastAsia="Calibri"/>
          <w:vertAlign w:val="superscript"/>
          <w:lang w:eastAsia="en-US"/>
        </w:rPr>
        <w:footnoteReference w:id="8"/>
      </w:r>
      <w:r w:rsidRPr="00456B64">
        <w:rPr>
          <w:rFonts w:eastAsia="Calibri"/>
          <w:lang w:eastAsia="en-US"/>
        </w:rPr>
        <w:t xml:space="preserve"> w rozumieniu art. 24a ustawy z dnia 15 lutego 1992 r. o podatku dochodowym od osób prawnych.</w:t>
      </w:r>
    </w:p>
    <w:p w14:paraId="5571B4AF" w14:textId="77777777" w:rsidR="000236D5" w:rsidRPr="00456B64" w:rsidRDefault="000236D5" w:rsidP="000236D5">
      <w:pPr>
        <w:spacing w:after="200" w:line="276" w:lineRule="auto"/>
        <w:ind w:left="780"/>
        <w:contextualSpacing/>
        <w:textAlignment w:val="baseline"/>
      </w:pPr>
    </w:p>
    <w:p w14:paraId="062D8F18" w14:textId="77777777" w:rsidR="000236D5" w:rsidRPr="00456B64" w:rsidRDefault="000236D5" w:rsidP="000236D5">
      <w:pPr>
        <w:spacing w:line="276" w:lineRule="auto"/>
        <w:contextualSpacing/>
        <w:jc w:val="both"/>
        <w:rPr>
          <w:rFonts w:eastAsia="Calibri"/>
          <w:lang w:eastAsia="en-US"/>
        </w:rPr>
      </w:pPr>
      <w:r w:rsidRPr="00456B64">
        <w:rPr>
          <w:rFonts w:eastAsia="Calibri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456B64">
        <w:rPr>
          <w:rFonts w:eastAsia="Calibri"/>
          <w:lang w:eastAsia="en-US"/>
        </w:rPr>
        <w:br/>
        <w:t>o zaistniałej zmianie.</w:t>
      </w:r>
    </w:p>
    <w:p w14:paraId="1CD74651" w14:textId="77777777" w:rsidR="000236D5" w:rsidRPr="00456B64" w:rsidRDefault="000236D5" w:rsidP="000236D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14:paraId="09B1468E" w14:textId="77777777" w:rsidR="000236D5" w:rsidRPr="00456B64" w:rsidRDefault="000236D5" w:rsidP="000236D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14:paraId="70EC60BE" w14:textId="77777777" w:rsidR="000236D5" w:rsidRPr="00456B64" w:rsidRDefault="000236D5" w:rsidP="000236D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lang w:eastAsia="en-US"/>
        </w:rPr>
      </w:pPr>
    </w:p>
    <w:p w14:paraId="37484AD7" w14:textId="77777777" w:rsidR="000236D5" w:rsidRPr="00456B64" w:rsidRDefault="000236D5" w:rsidP="000236D5">
      <w:pPr>
        <w:spacing w:line="360" w:lineRule="auto"/>
        <w:contextualSpacing/>
        <w:jc w:val="both"/>
        <w:rPr>
          <w:rFonts w:eastAsia="Calibri"/>
          <w:color w:val="222A35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734"/>
      </w:tblGrid>
      <w:tr w:rsidR="000236D5" w:rsidRPr="005B3AD3" w14:paraId="28248CD8" w14:textId="77777777" w:rsidTr="0057658B">
        <w:tc>
          <w:tcPr>
            <w:tcW w:w="4105" w:type="dxa"/>
            <w:shd w:val="clear" w:color="auto" w:fill="auto"/>
          </w:tcPr>
          <w:p w14:paraId="6B6BF0A5" w14:textId="77777777" w:rsidR="000236D5" w:rsidRPr="001A7899" w:rsidRDefault="000236D5" w:rsidP="0057658B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26FBE247" w14:textId="77777777" w:rsidR="000236D5" w:rsidRPr="001A7899" w:rsidRDefault="000236D5" w:rsidP="0057658B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1D3C0626" w14:textId="77777777" w:rsidR="000236D5" w:rsidRPr="001A7899" w:rsidRDefault="000236D5" w:rsidP="000236D5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22C4A4D1" w14:textId="77777777" w:rsidR="000236D5" w:rsidRPr="001A7899" w:rsidRDefault="000236D5" w:rsidP="000236D5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6CF3A490" w14:textId="77777777" w:rsidR="000236D5" w:rsidRPr="001A7899" w:rsidRDefault="000236D5" w:rsidP="000236D5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9FD22D2" w14:textId="77777777" w:rsidR="000236D5" w:rsidRPr="00F154C3" w:rsidRDefault="000236D5" w:rsidP="000236D5"/>
    <w:p w14:paraId="5F2DAB87" w14:textId="77777777" w:rsidR="000236D5" w:rsidRPr="009929D7" w:rsidRDefault="000236D5" w:rsidP="000236D5"/>
    <w:p w14:paraId="761A40B1" w14:textId="77777777" w:rsidR="000236D5" w:rsidRPr="00553D25" w:rsidRDefault="000236D5" w:rsidP="000236D5"/>
    <w:p w14:paraId="08C454A9" w14:textId="77777777" w:rsidR="00496551" w:rsidRPr="000236D5" w:rsidRDefault="00496551" w:rsidP="000236D5"/>
    <w:sectPr w:rsidR="00496551" w:rsidRPr="000236D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C0DE14" w14:textId="77777777" w:rsidR="00860758" w:rsidRDefault="00860758">
      <w:r>
        <w:separator/>
      </w:r>
    </w:p>
  </w:endnote>
  <w:endnote w:type="continuationSeparator" w:id="0">
    <w:p w14:paraId="753E0FF1" w14:textId="77777777" w:rsidR="00860758" w:rsidRDefault="00860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21C7D" w14:textId="77777777" w:rsidR="00CA487C" w:rsidRDefault="00CA48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F3D65" w14:textId="77777777" w:rsidR="000236D5" w:rsidRDefault="000236D5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13C869EF" w14:textId="77777777" w:rsidR="00CA487C" w:rsidRDefault="00CA487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3135B" w14:textId="77777777" w:rsidR="00CA487C" w:rsidRDefault="00CA48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FDD3D3" w14:textId="77777777" w:rsidR="00860758" w:rsidRDefault="00860758">
      <w:r>
        <w:separator/>
      </w:r>
    </w:p>
  </w:footnote>
  <w:footnote w:type="continuationSeparator" w:id="0">
    <w:p w14:paraId="6C3B3ABA" w14:textId="77777777" w:rsidR="00860758" w:rsidRDefault="00860758">
      <w:r>
        <w:continuationSeparator/>
      </w:r>
    </w:p>
  </w:footnote>
  <w:footnote w:id="1">
    <w:p w14:paraId="6830C0A8" w14:textId="77777777" w:rsidR="000236D5" w:rsidRPr="00456B64" w:rsidRDefault="000236D5" w:rsidP="000236D5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Fonts w:ascii="Verdana" w:hAnsi="Verdana" w:cs="Arial"/>
          <w:sz w:val="16"/>
          <w:szCs w:val="16"/>
        </w:rPr>
        <w:t>Niewłaściwe skreślić;</w:t>
      </w:r>
    </w:p>
  </w:footnote>
  <w:footnote w:id="2">
    <w:p w14:paraId="315BDEB3" w14:textId="77777777" w:rsidR="000236D5" w:rsidRPr="00456B64" w:rsidRDefault="000236D5" w:rsidP="000236D5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456B64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C7B418F" w14:textId="77777777" w:rsidR="000236D5" w:rsidRPr="00456B64" w:rsidRDefault="000236D5" w:rsidP="000236D5">
      <w:pPr>
        <w:pStyle w:val="paragraph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F8EDE33" w14:textId="77777777" w:rsidR="000236D5" w:rsidRPr="00456B64" w:rsidRDefault="000236D5" w:rsidP="000236D5">
      <w:pPr>
        <w:pStyle w:val="paragraph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6EEF66F" w14:textId="77777777" w:rsidR="000236D5" w:rsidRPr="00456B64" w:rsidRDefault="000236D5" w:rsidP="000236D5">
      <w:pPr>
        <w:pStyle w:val="paragraph"/>
        <w:numPr>
          <w:ilvl w:val="1"/>
          <w:numId w:val="1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870EB19" w14:textId="77777777" w:rsidR="000236D5" w:rsidRPr="00456B64" w:rsidRDefault="000236D5" w:rsidP="000236D5">
      <w:pPr>
        <w:pStyle w:val="paragraph"/>
        <w:numPr>
          <w:ilvl w:val="1"/>
          <w:numId w:val="1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EF7F1C7" w14:textId="77777777" w:rsidR="000236D5" w:rsidRPr="00456B64" w:rsidRDefault="000236D5" w:rsidP="000236D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9033502" w14:textId="77777777" w:rsidR="000236D5" w:rsidRPr="00456B64" w:rsidRDefault="000236D5" w:rsidP="000236D5">
      <w:pPr>
        <w:pStyle w:val="paragraph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456B64">
        <w:rPr>
          <w:rStyle w:val="normaltextrun"/>
          <w:rFonts w:ascii="Verdana" w:hAnsi="Verdana" w:cs="Arial"/>
          <w:sz w:val="16"/>
          <w:szCs w:val="16"/>
        </w:rPr>
        <w:t> </w:t>
      </w:r>
    </w:p>
    <w:p w14:paraId="0B158624" w14:textId="77777777" w:rsidR="000236D5" w:rsidRPr="00456B64" w:rsidRDefault="000236D5" w:rsidP="000236D5">
      <w:pPr>
        <w:pStyle w:val="paragraph"/>
        <w:numPr>
          <w:ilvl w:val="1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3C7C2A8" w14:textId="77777777" w:rsidR="000236D5" w:rsidRPr="00456B64" w:rsidRDefault="000236D5" w:rsidP="000236D5">
      <w:pPr>
        <w:pStyle w:val="paragraph"/>
        <w:numPr>
          <w:ilvl w:val="1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1838DFC" w14:textId="77777777" w:rsidR="000236D5" w:rsidRPr="00456B64" w:rsidRDefault="000236D5" w:rsidP="000236D5">
      <w:pPr>
        <w:pStyle w:val="paragraph"/>
        <w:numPr>
          <w:ilvl w:val="1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EEAC60E" w14:textId="77777777" w:rsidR="000236D5" w:rsidRPr="00456B64" w:rsidRDefault="000236D5" w:rsidP="000236D5">
      <w:pPr>
        <w:pStyle w:val="paragraph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FBCC1D5" w14:textId="77777777" w:rsidR="000236D5" w:rsidRPr="00456B64" w:rsidRDefault="000236D5" w:rsidP="000236D5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7764CB70" w14:textId="77777777" w:rsidR="000236D5" w:rsidRPr="00456B64" w:rsidRDefault="000236D5" w:rsidP="000236D5">
      <w:pPr>
        <w:pStyle w:val="Tekstprzypisudolnego"/>
        <w:rPr>
          <w:rFonts w:ascii="Verdana" w:hAnsi="Verdana"/>
          <w:sz w:val="16"/>
          <w:szCs w:val="16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</w:rPr>
        <w:t xml:space="preserve"> </w:t>
      </w:r>
      <w:r w:rsidRPr="00456B64">
        <w:rPr>
          <w:rFonts w:ascii="Verdana" w:hAnsi="Verdana" w:cs="Arial"/>
          <w:sz w:val="16"/>
          <w:szCs w:val="16"/>
        </w:rPr>
        <w:t>Niewłaściwe skreślić</w:t>
      </w:r>
      <w:r w:rsidRPr="00456B64">
        <w:rPr>
          <w:rFonts w:ascii="Verdana" w:hAnsi="Verdana"/>
          <w:sz w:val="16"/>
          <w:szCs w:val="16"/>
        </w:rPr>
        <w:t>;</w:t>
      </w:r>
    </w:p>
  </w:footnote>
  <w:footnote w:id="4">
    <w:p w14:paraId="70DD7754" w14:textId="77777777" w:rsidR="000236D5" w:rsidRPr="00456B64" w:rsidRDefault="000236D5" w:rsidP="000236D5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 w:rsidRPr="00456B64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456B64">
        <w:rPr>
          <w:rFonts w:ascii="Verdana" w:hAnsi="Verdana"/>
          <w:color w:val="FF0000"/>
          <w:sz w:val="16"/>
          <w:szCs w:val="16"/>
        </w:rPr>
        <w:t xml:space="preserve"> </w:t>
      </w:r>
      <w:r w:rsidRPr="00456B64">
        <w:rPr>
          <w:rFonts w:ascii="Verdana" w:hAnsi="Verdana"/>
          <w:sz w:val="16"/>
          <w:szCs w:val="16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456B64" w:rsidDel="00115C56">
        <w:rPr>
          <w:rFonts w:ascii="Verdana" w:hAnsi="Verdana"/>
          <w:sz w:val="16"/>
          <w:szCs w:val="16"/>
        </w:rPr>
        <w:t xml:space="preserve"> </w:t>
      </w:r>
    </w:p>
  </w:footnote>
  <w:footnote w:id="5">
    <w:p w14:paraId="7B37C43A" w14:textId="77777777" w:rsidR="000236D5" w:rsidRPr="00456B64" w:rsidRDefault="000236D5" w:rsidP="000236D5">
      <w:pPr>
        <w:pStyle w:val="Tekstprzypisudolnego"/>
        <w:rPr>
          <w:rFonts w:ascii="Verdana" w:hAnsi="Verdana"/>
          <w:sz w:val="16"/>
          <w:szCs w:val="16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256FE8DF" w14:textId="77777777" w:rsidR="000236D5" w:rsidRPr="00456B64" w:rsidRDefault="000236D5" w:rsidP="000236D5">
      <w:pPr>
        <w:pStyle w:val="Tekstprzypisudolnego"/>
        <w:numPr>
          <w:ilvl w:val="0"/>
          <w:numId w:val="11"/>
        </w:numPr>
        <w:ind w:left="426" w:hanging="284"/>
        <w:rPr>
          <w:rFonts w:ascii="Verdana" w:hAnsi="Verdana"/>
          <w:sz w:val="16"/>
          <w:szCs w:val="16"/>
        </w:rPr>
      </w:pPr>
      <w:r w:rsidRPr="00456B64"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514579F8" w14:textId="77777777" w:rsidR="000236D5" w:rsidRPr="00456B64" w:rsidRDefault="000236D5" w:rsidP="000236D5">
      <w:pPr>
        <w:pStyle w:val="Tekstprzypisudolnego"/>
        <w:numPr>
          <w:ilvl w:val="0"/>
          <w:numId w:val="11"/>
        </w:numPr>
        <w:ind w:left="426" w:hanging="284"/>
        <w:rPr>
          <w:sz w:val="16"/>
          <w:szCs w:val="16"/>
        </w:rPr>
      </w:pPr>
      <w:r w:rsidRPr="00456B64">
        <w:rPr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7164F974" w14:textId="77777777" w:rsidR="000236D5" w:rsidRPr="00456B64" w:rsidRDefault="000236D5" w:rsidP="000236D5">
      <w:pPr>
        <w:pStyle w:val="Tekstprzypisudolnego"/>
        <w:numPr>
          <w:ilvl w:val="0"/>
          <w:numId w:val="11"/>
        </w:numPr>
        <w:ind w:left="426" w:hanging="284"/>
        <w:rPr>
          <w:sz w:val="16"/>
          <w:szCs w:val="16"/>
        </w:rPr>
      </w:pPr>
      <w:r w:rsidRPr="00456B64">
        <w:rPr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49C2D997" w14:textId="77777777" w:rsidR="000236D5" w:rsidRPr="00456B64" w:rsidRDefault="000236D5" w:rsidP="000236D5">
      <w:pPr>
        <w:pStyle w:val="Tekstprzypisudolnego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Niewłaściwe skreślić;</w:t>
      </w:r>
    </w:p>
  </w:footnote>
  <w:footnote w:id="7">
    <w:p w14:paraId="532258D6" w14:textId="77777777" w:rsidR="000236D5" w:rsidRPr="00456B64" w:rsidRDefault="000236D5" w:rsidP="000236D5">
      <w:pPr>
        <w:pStyle w:val="Tekstprzypisudolnego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Niewłaściwe skreślić;</w:t>
      </w:r>
    </w:p>
  </w:footnote>
  <w:footnote w:id="8">
    <w:p w14:paraId="67B6E18E" w14:textId="77777777" w:rsidR="000236D5" w:rsidRPr="00456B64" w:rsidRDefault="000236D5" w:rsidP="000236D5">
      <w:pPr>
        <w:pStyle w:val="Tekstprzypisudolnego"/>
        <w:jc w:val="both"/>
        <w:rPr>
          <w:sz w:val="16"/>
          <w:szCs w:val="16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</w:rPr>
        <w:t xml:space="preserve"> zagraniczna jednostka - oznacza:</w:t>
      </w:r>
    </w:p>
    <w:p w14:paraId="6DF8004A" w14:textId="77777777" w:rsidR="000236D5" w:rsidRPr="00456B64" w:rsidRDefault="000236D5" w:rsidP="000236D5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a) osobę prawną,</w:t>
      </w:r>
    </w:p>
    <w:p w14:paraId="5E3012D0" w14:textId="77777777" w:rsidR="000236D5" w:rsidRPr="00456B64" w:rsidRDefault="000236D5" w:rsidP="000236D5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b) spółkę kapitałową w organizacji,</w:t>
      </w:r>
    </w:p>
    <w:p w14:paraId="754EA02F" w14:textId="77777777" w:rsidR="000236D5" w:rsidRPr="00456B64" w:rsidRDefault="000236D5" w:rsidP="000236D5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c) jednostkę organizacyjną niemającą osobowości prawnej inną niż spółka niemająca osobowości prawnej,</w:t>
      </w:r>
    </w:p>
    <w:p w14:paraId="6464171E" w14:textId="77777777" w:rsidR="000236D5" w:rsidRPr="00456B64" w:rsidRDefault="000236D5" w:rsidP="000236D5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d) spółkę niemającą osobowości prawnej, o której mowa w art. 1 ust. 3 pkt 2,</w:t>
      </w:r>
    </w:p>
    <w:p w14:paraId="6ED7D767" w14:textId="77777777" w:rsidR="000236D5" w:rsidRPr="00456B64" w:rsidRDefault="000236D5" w:rsidP="000236D5">
      <w:pPr>
        <w:pStyle w:val="Tekstprzypisudolnego"/>
        <w:ind w:firstLine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e) fundację, trust lub inny podmiot albo stosunek prawny o charakterze powierniczym,</w:t>
      </w:r>
    </w:p>
    <w:p w14:paraId="696F6DC5" w14:textId="77777777" w:rsidR="000236D5" w:rsidRPr="00456B64" w:rsidRDefault="000236D5" w:rsidP="000236D5">
      <w:pPr>
        <w:pStyle w:val="Tekstprzypisudolneg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2D3195F" w14:textId="77777777" w:rsidR="000236D5" w:rsidRPr="00456B64" w:rsidRDefault="000236D5" w:rsidP="000236D5">
      <w:pPr>
        <w:pStyle w:val="Tekstprzypisudolneg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2781468D" w14:textId="77777777" w:rsidR="000236D5" w:rsidRPr="00456B64" w:rsidRDefault="000236D5" w:rsidP="000236D5">
      <w:pPr>
        <w:pStyle w:val="Tekstprzypisudolnego"/>
        <w:ind w:left="284" w:hanging="142"/>
        <w:jc w:val="both"/>
        <w:rPr>
          <w:sz w:val="16"/>
          <w:szCs w:val="16"/>
        </w:rPr>
      </w:pPr>
      <w:r w:rsidRPr="00456B64">
        <w:rPr>
          <w:sz w:val="16"/>
          <w:szCs w:val="16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 w:rsidRPr="00456B64">
        <w:rPr>
          <w:sz w:val="16"/>
          <w:szCs w:val="16"/>
        </w:rPr>
        <w:t>ekspektatywę</w:t>
      </w:r>
      <w:proofErr w:type="spellEnd"/>
      <w:r w:rsidRPr="00456B64">
        <w:rPr>
          <w:sz w:val="16"/>
          <w:szCs w:val="16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D4D15" w14:textId="77777777" w:rsidR="00CA487C" w:rsidRDefault="00CA48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8227A" w14:textId="77777777" w:rsidR="00CA487C" w:rsidRDefault="00CA48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72B70" w14:textId="77777777" w:rsidR="00CA487C" w:rsidRDefault="00CA48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386627A"/>
    <w:multiLevelType w:val="hybridMultilevel"/>
    <w:tmpl w:val="9228A11A"/>
    <w:lvl w:ilvl="0" w:tplc="D4D460A8">
      <w:start w:val="4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4C8B3223"/>
    <w:multiLevelType w:val="hybridMultilevel"/>
    <w:tmpl w:val="17BE345A"/>
    <w:lvl w:ilvl="0" w:tplc="459A94C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1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4708886">
    <w:abstractNumId w:val="5"/>
  </w:num>
  <w:num w:numId="2" w16cid:durableId="1214579025">
    <w:abstractNumId w:val="9"/>
  </w:num>
  <w:num w:numId="3" w16cid:durableId="414135350">
    <w:abstractNumId w:val="11"/>
  </w:num>
  <w:num w:numId="4" w16cid:durableId="1751535146">
    <w:abstractNumId w:val="10"/>
  </w:num>
  <w:num w:numId="5" w16cid:durableId="1760978419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9855376">
    <w:abstractNumId w:val="8"/>
  </w:num>
  <w:num w:numId="7" w16cid:durableId="961960326">
    <w:abstractNumId w:val="1"/>
  </w:num>
  <w:num w:numId="8" w16cid:durableId="722483866">
    <w:abstractNumId w:val="6"/>
  </w:num>
  <w:num w:numId="9" w16cid:durableId="1391463399">
    <w:abstractNumId w:val="4"/>
  </w:num>
  <w:num w:numId="10" w16cid:durableId="1564441083">
    <w:abstractNumId w:val="2"/>
  </w:num>
  <w:num w:numId="11" w16cid:durableId="1738867450">
    <w:abstractNumId w:val="3"/>
  </w:num>
  <w:num w:numId="12" w16cid:durableId="1460487485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0758"/>
    <w:rsid w:val="000033EA"/>
    <w:rsid w:val="000236D5"/>
    <w:rsid w:val="0002467C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A692C"/>
    <w:rsid w:val="004C4EC3"/>
    <w:rsid w:val="00512FD2"/>
    <w:rsid w:val="00523F87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0758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7131"/>
    <w:rsid w:val="00A601F8"/>
    <w:rsid w:val="00A701A7"/>
    <w:rsid w:val="00A70EA7"/>
    <w:rsid w:val="00AA7F39"/>
    <w:rsid w:val="00AF7449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A487C"/>
    <w:rsid w:val="00CD12B0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8482D1"/>
  <w15:chartTrackingRefBased/>
  <w15:docId w15:val="{3CFED2B4-A411-44FE-9814-791054CC1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36D5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236D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Nagwek2Znak">
    <w:name w:val="Nagłówek 2 Znak"/>
    <w:link w:val="Nagwek2"/>
    <w:uiPriority w:val="9"/>
    <w:semiHidden/>
    <w:rsid w:val="000236D5"/>
    <w:rPr>
      <w:rFonts w:ascii="Cambria" w:hAnsi="Cambria"/>
      <w:b/>
      <w:bCs/>
      <w:i/>
      <w:iCs/>
      <w:sz w:val="28"/>
      <w:szCs w:val="28"/>
    </w:rPr>
  </w:style>
  <w:style w:type="character" w:customStyle="1" w:styleId="StopkaZnak">
    <w:name w:val="Stopka Znak"/>
    <w:link w:val="Stopka"/>
    <w:uiPriority w:val="99"/>
    <w:rsid w:val="000236D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1977</Words>
  <Characters>11867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13817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3</cp:revision>
  <cp:lastPrinted>2023-03-29T07:10:00Z</cp:lastPrinted>
  <dcterms:created xsi:type="dcterms:W3CDTF">2023-03-29T07:08:00Z</dcterms:created>
  <dcterms:modified xsi:type="dcterms:W3CDTF">2023-03-29T07:10:00Z</dcterms:modified>
</cp:coreProperties>
</file>