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8716B" w14:textId="77777777" w:rsidR="00492700" w:rsidRDefault="004B5128" w:rsidP="00492700">
      <w:pPr>
        <w:jc w:val="right"/>
        <w:rPr>
          <w:b/>
        </w:rPr>
      </w:pPr>
      <w:r>
        <w:rPr>
          <w:noProof/>
        </w:rPr>
        <w:pict w14:anchorId="19CF9656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492700">
        <w:rPr>
          <w:b/>
        </w:rPr>
        <w:t>Załącznik nr 4</w:t>
      </w:r>
    </w:p>
    <w:p w14:paraId="4FF3DE67" w14:textId="77777777" w:rsidR="00492700" w:rsidRDefault="00492700" w:rsidP="00492700">
      <w:pPr>
        <w:jc w:val="right"/>
        <w:rPr>
          <w:rFonts w:eastAsia="MS Mincho"/>
          <w:b/>
        </w:rPr>
      </w:pPr>
    </w:p>
    <w:p w14:paraId="59A7E8A9" w14:textId="77777777" w:rsidR="00492700" w:rsidRDefault="004B5128" w:rsidP="00492700">
      <w:pPr>
        <w:jc w:val="right"/>
        <w:rPr>
          <w:rFonts w:eastAsia="MS Mincho"/>
          <w:b/>
        </w:rPr>
      </w:pPr>
      <w:r>
        <w:rPr>
          <w:noProof/>
        </w:rPr>
        <w:pict w14:anchorId="4BC72A99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32BA02C1" w14:textId="77777777" w:rsidR="00492700" w:rsidRDefault="00492700" w:rsidP="0049270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19959408" w14:textId="77777777" w:rsidR="00492700" w:rsidRDefault="00492700" w:rsidP="00492700">
      <w:pPr>
        <w:jc w:val="right"/>
        <w:rPr>
          <w:rFonts w:eastAsia="MS Mincho"/>
          <w:b/>
        </w:rPr>
      </w:pPr>
    </w:p>
    <w:p w14:paraId="1A5CBB52" w14:textId="77777777" w:rsidR="00492700" w:rsidRDefault="00492700" w:rsidP="00492700">
      <w:pPr>
        <w:jc w:val="center"/>
        <w:rPr>
          <w:b/>
        </w:rPr>
      </w:pPr>
      <w:r>
        <w:rPr>
          <w:b/>
        </w:rPr>
        <w:t>Kalkulacja Cenowa</w:t>
      </w:r>
    </w:p>
    <w:p w14:paraId="728AE60B" w14:textId="77777777" w:rsidR="00492700" w:rsidRDefault="00492700" w:rsidP="0049270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5A8291C" w14:textId="77777777" w:rsidR="00492700" w:rsidRDefault="00492700" w:rsidP="0049270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2F3DED6A" w14:textId="266BE66B" w:rsidR="00492700" w:rsidRDefault="00492700" w:rsidP="00492700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KC-zp.272-194/23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92700" w14:paraId="6581E48F" w14:textId="77777777" w:rsidTr="0057658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5C9D7F7" w14:textId="77777777" w:rsidR="00492700" w:rsidRDefault="00492700" w:rsidP="005765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6F247A" w14:textId="77777777" w:rsidR="00492700" w:rsidRDefault="00492700" w:rsidP="0057658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D73F00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98C54E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4D6272B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6A94A54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7954AB6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5600BEC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B6347B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907FAB2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229585B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2F5ECC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F547361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5DB34B6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92700" w14:paraId="2346DC38" w14:textId="77777777" w:rsidTr="0057658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2A35DD" w14:textId="77777777" w:rsidR="00492700" w:rsidRDefault="00492700" w:rsidP="005765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61390D" w14:textId="77777777" w:rsidR="00492700" w:rsidRDefault="00492700" w:rsidP="0057658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D6726D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F09D1B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C80906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0EFA75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AB14BA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92700" w14:paraId="4A5012A6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B101B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5CBC1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  <w:p w14:paraId="11066CFA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F7FB2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B771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337B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D2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98D6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0BF7AC0D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83A06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70292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  <w:p w14:paraId="4BFA87C2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70CE5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8ADB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A8FC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9295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191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2FACEE7D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02BCA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CBFA6" w14:textId="77777777" w:rsidR="00492700" w:rsidRDefault="00492700" w:rsidP="005765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0FFE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D88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6E90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863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E326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570E9B3A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60868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D2CD6" w14:textId="77777777" w:rsidR="00492700" w:rsidRDefault="00492700" w:rsidP="0057658B">
            <w:pPr>
              <w:rPr>
                <w:sz w:val="20"/>
                <w:szCs w:val="20"/>
              </w:rPr>
            </w:pPr>
          </w:p>
          <w:p w14:paraId="616DEA47" w14:textId="77777777" w:rsidR="00492700" w:rsidRDefault="00492700" w:rsidP="0057658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18C25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45E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70C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9BA1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2EA7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46C7376A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5E2C0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8C20E" w14:textId="77777777" w:rsidR="00492700" w:rsidRDefault="00492700" w:rsidP="0057658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3F978E9" w14:textId="77777777" w:rsidR="00492700" w:rsidRDefault="00492700" w:rsidP="0057658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07D26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1A55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0EB7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422C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549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782EBF91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5C26F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10FDD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  <w:p w14:paraId="346A6E92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0B65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4FF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BCA0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36BE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F116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3154A085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81124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66878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  <w:p w14:paraId="2B52ADFE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  <w:p w14:paraId="1DE9C06B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785D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4395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86BDE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FB17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7A39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5E53C9E8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ED08E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3A0F0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210B9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5483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EE1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1EE81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C380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08F396B4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5C344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0D673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FF64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0A5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9D0C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AF59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C8F1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75F9F56A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92001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D8B13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D210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148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A36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C73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815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69E1B955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8EBCE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B00E6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E40D6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1DF2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9C57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7DC2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789C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214C14BE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FE8B8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F9178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C6C0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34AB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3BB9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D324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E8F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25F012A7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486F9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B0960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378BA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2AAB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DDAE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23D7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E1D2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7F95BA90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85096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83BA6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508C6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79FB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7B29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399CE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395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4BFE059F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32A56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C012F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616AE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EA4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64B0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8902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D8D5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7ECB59F6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A7EF9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60AF8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FB750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757E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03F4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A00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F134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30024B5C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73F28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EC70E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76902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548E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BBD5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919B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495C5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1958EC2C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1C304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34BF1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52E12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5A5C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82B87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AA50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9EB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6DBFCE3" w14:textId="20817911" w:rsidR="00492700" w:rsidRDefault="00492700"/>
    <w:p w14:paraId="220E4A88" w14:textId="194E1694" w:rsidR="00492700" w:rsidRDefault="00492700"/>
    <w:p w14:paraId="63C4F711" w14:textId="16473613" w:rsidR="00492700" w:rsidRDefault="00492700"/>
    <w:p w14:paraId="44F223C9" w14:textId="77777777" w:rsidR="00492700" w:rsidRDefault="00492700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92700" w14:paraId="291CCE45" w14:textId="77777777" w:rsidTr="0057658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369176D" w14:textId="77777777" w:rsidR="00492700" w:rsidRDefault="00492700" w:rsidP="005765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B44FFD" w14:textId="77777777" w:rsidR="00492700" w:rsidRDefault="00492700" w:rsidP="0057658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6DA13C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CF4C3E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8ACD15E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8E9041A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E4F2413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D27C372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981BE62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171AADE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0B4C463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DEFD94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2B2FB18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757A9DF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92700" w14:paraId="69F8C4B4" w14:textId="77777777" w:rsidTr="0057658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21E304" w14:textId="77777777" w:rsidR="00492700" w:rsidRDefault="00492700" w:rsidP="005765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C0EE1E7" w14:textId="77777777" w:rsidR="00492700" w:rsidRDefault="00492700" w:rsidP="0057658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FD1F68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AA8D01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F0505C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47A09B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BE92336" w14:textId="77777777" w:rsidR="00492700" w:rsidRDefault="00492700" w:rsidP="0057658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92700" w14:paraId="04ABAF4F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F116C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C2284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50A54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136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3CEB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EFCA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1237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5C6800C1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12FAF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F1914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1D934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578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0793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91B6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979C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46F397B4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1D816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B9405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A36FE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8A6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AE32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A755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2253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496E0053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FAE29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8FF3D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47E50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6A8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7280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52B8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3BDA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251323BE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F39CF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982E2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ED2EC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71C3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315D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8970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608F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20FEE86B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F0909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A9660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7E799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A2D7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C5CE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566A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048A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437CE228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712E1" w14:textId="77777777" w:rsidR="00492700" w:rsidRDefault="00492700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0C42EA" w14:textId="77777777" w:rsidR="00492700" w:rsidRDefault="00492700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FEA8B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A0C0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BFD0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7523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B31B" w14:textId="77777777" w:rsidR="00492700" w:rsidRDefault="00492700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5128" w14:paraId="25ED4CAB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A7997" w14:textId="0211A7E5" w:rsidR="004B5128" w:rsidRDefault="004B5128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74EBB" w14:textId="77777777" w:rsidR="004B5128" w:rsidRDefault="004B5128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40A3E" w14:textId="77777777" w:rsidR="004B5128" w:rsidRDefault="004B5128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A9BE" w14:textId="77777777" w:rsidR="004B5128" w:rsidRDefault="004B5128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A0DD" w14:textId="77777777" w:rsidR="004B5128" w:rsidRDefault="004B5128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F2A9" w14:textId="77777777" w:rsidR="004B5128" w:rsidRDefault="004B5128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15F6" w14:textId="77777777" w:rsidR="004B5128" w:rsidRDefault="004B5128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5128" w14:paraId="3C5C4656" w14:textId="77777777" w:rsidTr="0057658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6B8E3" w14:textId="34A9DF70" w:rsidR="004B5128" w:rsidRDefault="004B5128" w:rsidP="005765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FDD57" w14:textId="77777777" w:rsidR="004B5128" w:rsidRDefault="004B5128" w:rsidP="0057658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B3CA1" w14:textId="77777777" w:rsidR="004B5128" w:rsidRDefault="004B5128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C726" w14:textId="77777777" w:rsidR="004B5128" w:rsidRDefault="004B5128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F4C4" w14:textId="77777777" w:rsidR="004B5128" w:rsidRDefault="004B5128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D5A0" w14:textId="77777777" w:rsidR="004B5128" w:rsidRDefault="004B5128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2D78" w14:textId="77777777" w:rsidR="004B5128" w:rsidRDefault="004B5128" w:rsidP="005765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2700" w14:paraId="27F5BCB5" w14:textId="77777777" w:rsidTr="0057658B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3319B76" w14:textId="77777777" w:rsidR="00492700" w:rsidRDefault="00492700" w:rsidP="0057658B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25F35C" w14:textId="77777777" w:rsidR="00492700" w:rsidRDefault="00492700" w:rsidP="0057658B">
            <w:pPr>
              <w:rPr>
                <w:rFonts w:ascii="Calibri" w:hAnsi="Calibri"/>
              </w:rPr>
            </w:pPr>
          </w:p>
        </w:tc>
      </w:tr>
    </w:tbl>
    <w:p w14:paraId="19552CA5" w14:textId="77777777" w:rsidR="00492700" w:rsidRPr="00932BBB" w:rsidRDefault="00492700" w:rsidP="00492700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739E8074" w14:textId="77777777" w:rsidR="00492700" w:rsidRPr="00932BBB" w:rsidRDefault="00492700" w:rsidP="00492700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2B2E7C7" w14:textId="77777777" w:rsidR="00492700" w:rsidRPr="00932BBB" w:rsidRDefault="00492700" w:rsidP="0049270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472824D" w14:textId="77777777" w:rsidR="00492700" w:rsidRPr="00932BBB" w:rsidRDefault="00492700" w:rsidP="0049270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77FDA8F9" w14:textId="77777777" w:rsidR="00492700" w:rsidRPr="00D054BE" w:rsidRDefault="00492700" w:rsidP="00492700"/>
    <w:p w14:paraId="54DE2C0C" w14:textId="552210AD" w:rsidR="0014437C" w:rsidRPr="00492700" w:rsidRDefault="0014437C" w:rsidP="00492700"/>
    <w:sectPr w:rsidR="0014437C" w:rsidRPr="004927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F639A" w14:textId="77777777" w:rsidR="006C0439" w:rsidRDefault="006C0439">
      <w:r>
        <w:separator/>
      </w:r>
    </w:p>
  </w:endnote>
  <w:endnote w:type="continuationSeparator" w:id="0">
    <w:p w14:paraId="29864FC3" w14:textId="77777777" w:rsidR="006C0439" w:rsidRDefault="006C0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D93AC" w14:textId="77777777" w:rsidR="00B6305E" w:rsidRDefault="00B630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833D5" w14:textId="77777777" w:rsidR="00492700" w:rsidRPr="00CC4E7C" w:rsidRDefault="00492700" w:rsidP="00492700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6C515FE8" w14:textId="77777777" w:rsidR="00B6305E" w:rsidRDefault="00B630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C4896" w14:textId="77777777" w:rsidR="00B6305E" w:rsidRDefault="00B63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15866" w14:textId="77777777" w:rsidR="006C0439" w:rsidRDefault="006C0439">
      <w:r>
        <w:separator/>
      </w:r>
    </w:p>
  </w:footnote>
  <w:footnote w:type="continuationSeparator" w:id="0">
    <w:p w14:paraId="4070AEC9" w14:textId="77777777" w:rsidR="006C0439" w:rsidRDefault="006C0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9A05B" w14:textId="77777777" w:rsidR="00B6305E" w:rsidRDefault="00B63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BA794" w14:textId="77777777" w:rsidR="00B6305E" w:rsidRDefault="00B630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27848" w14:textId="77777777" w:rsidR="00B6305E" w:rsidRDefault="00B630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463694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439"/>
    <w:rsid w:val="00021E1F"/>
    <w:rsid w:val="0011188B"/>
    <w:rsid w:val="00142162"/>
    <w:rsid w:val="0014437C"/>
    <w:rsid w:val="001946D8"/>
    <w:rsid w:val="001F6B73"/>
    <w:rsid w:val="00303635"/>
    <w:rsid w:val="00347293"/>
    <w:rsid w:val="00492700"/>
    <w:rsid w:val="004B5128"/>
    <w:rsid w:val="00505EB1"/>
    <w:rsid w:val="00516B1B"/>
    <w:rsid w:val="005955BF"/>
    <w:rsid w:val="006C0439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B6305E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1F61A6D3"/>
  <w15:chartTrackingRefBased/>
  <w15:docId w15:val="{7DBDEBE9-04F8-489C-B670-097197497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270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270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630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305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630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305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2700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185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2023-03-29T07:08:00Z</cp:lastPrinted>
  <dcterms:created xsi:type="dcterms:W3CDTF">2023-03-31T05:45:00Z</dcterms:created>
  <dcterms:modified xsi:type="dcterms:W3CDTF">2023-03-31T05:45:00Z</dcterms:modified>
</cp:coreProperties>
</file>