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B24F2" w14:textId="77777777" w:rsidR="001843F2" w:rsidRPr="00240E71" w:rsidRDefault="001843F2" w:rsidP="001843F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1F54FA6" w14:textId="77777777" w:rsidR="001843F2" w:rsidRDefault="001843F2" w:rsidP="001843F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AFD772F" w14:textId="77777777" w:rsidR="001843F2" w:rsidRPr="0022732C" w:rsidRDefault="001843F2" w:rsidP="001843F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8D224DC" w14:textId="77777777" w:rsidR="001843F2" w:rsidRDefault="001843F2" w:rsidP="001843F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0DCDD38" w14:textId="77777777" w:rsidR="001843F2" w:rsidRPr="0022732C" w:rsidRDefault="001843F2" w:rsidP="001843F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41F8A41" w14:textId="77777777" w:rsidR="001843F2" w:rsidRPr="0022732C" w:rsidRDefault="001843F2" w:rsidP="001843F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907C273" w14:textId="77777777" w:rsidR="001843F2" w:rsidRPr="0022732C" w:rsidRDefault="001843F2" w:rsidP="001843F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9BB594C" w14:textId="77777777" w:rsidR="001843F2" w:rsidRPr="0022732C" w:rsidRDefault="001843F2" w:rsidP="001843F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35D6FD4" w14:textId="77777777" w:rsidR="001843F2" w:rsidRPr="0022732C" w:rsidRDefault="001843F2" w:rsidP="001843F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62981332" w14:textId="77777777" w:rsidR="001843F2" w:rsidRPr="0022732C" w:rsidRDefault="001843F2" w:rsidP="001843F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7F2556AD" w14:textId="77777777" w:rsidR="001843F2" w:rsidRPr="0022732C" w:rsidRDefault="001843F2" w:rsidP="001843F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67B322B" w14:textId="77777777" w:rsidR="001843F2" w:rsidRPr="0022732C" w:rsidRDefault="001843F2" w:rsidP="001843F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F407742" w14:textId="77777777" w:rsidR="001843F2" w:rsidRPr="0022732C" w:rsidRDefault="001843F2" w:rsidP="001843F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72BFE6F" w14:textId="77777777" w:rsidR="001843F2" w:rsidRDefault="001843F2" w:rsidP="001843F2">
      <w:pPr>
        <w:spacing w:line="360" w:lineRule="auto"/>
      </w:pPr>
      <w:r>
        <w:t>Do: Nazwa i siedziba Zamawiającego:</w:t>
      </w:r>
    </w:p>
    <w:p w14:paraId="6DCCD1E5" w14:textId="77777777" w:rsidR="001843F2" w:rsidRPr="00247153" w:rsidRDefault="001843F2" w:rsidP="001843F2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659D3BD8" w14:textId="77777777" w:rsidR="001843F2" w:rsidRPr="00247153" w:rsidRDefault="001843F2" w:rsidP="001843F2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5C0DBED5" w14:textId="77777777" w:rsidR="001843F2" w:rsidRDefault="001843F2" w:rsidP="001843F2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165EEAC4" w14:textId="77777777" w:rsidR="001843F2" w:rsidRDefault="001843F2" w:rsidP="001843F2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52611E92" w14:textId="77777777" w:rsidR="001843F2" w:rsidRDefault="001843F2" w:rsidP="001843F2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72DE97CF" w14:textId="77777777" w:rsidR="001843F2" w:rsidRDefault="001843F2" w:rsidP="001843F2">
      <w:pPr>
        <w:ind w:firstLine="3969"/>
        <w:rPr>
          <w:b/>
        </w:rPr>
      </w:pPr>
    </w:p>
    <w:p w14:paraId="6072D90F" w14:textId="70A13325" w:rsidR="001843F2" w:rsidRDefault="001843F2" w:rsidP="001843F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19</w:t>
      </w:r>
      <w:r>
        <w:rPr>
          <w:b/>
        </w:rPr>
        <w:t>4</w:t>
      </w:r>
      <w:r w:rsidRPr="00247153">
        <w:rPr>
          <w:b/>
        </w:rPr>
        <w:t>/2</w:t>
      </w:r>
      <w:r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30FDEDD7" w14:textId="77777777" w:rsidR="001843F2" w:rsidRDefault="001843F2" w:rsidP="001843F2">
      <w:pPr>
        <w:tabs>
          <w:tab w:val="right" w:pos="9000"/>
        </w:tabs>
      </w:pPr>
    </w:p>
    <w:p w14:paraId="189A1F55" w14:textId="77777777" w:rsidR="001843F2" w:rsidRPr="005F7BDF" w:rsidRDefault="001843F2" w:rsidP="001843F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6BB0CBA1" w14:textId="77777777" w:rsidR="001843F2" w:rsidRPr="005F7BDF" w:rsidRDefault="001843F2" w:rsidP="001843F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880D1D3" w14:textId="77777777" w:rsidR="001843F2" w:rsidRPr="005F7BDF" w:rsidRDefault="001843F2" w:rsidP="001843F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00FE930D" w14:textId="77777777" w:rsidR="001843F2" w:rsidRPr="005F7BDF" w:rsidRDefault="001843F2" w:rsidP="001843F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15C15E4" w14:textId="77777777" w:rsidR="001843F2" w:rsidRPr="005F7BDF" w:rsidRDefault="001843F2" w:rsidP="001843F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4C0A034" w14:textId="77777777" w:rsidR="001843F2" w:rsidRPr="002969BE" w:rsidRDefault="001843F2" w:rsidP="001843F2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6CCE97B2" w14:textId="77777777" w:rsidR="001843F2" w:rsidRPr="002969BE" w:rsidRDefault="001843F2" w:rsidP="001843F2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4C9E7954" w14:textId="77777777" w:rsidR="001843F2" w:rsidRPr="002969BE" w:rsidRDefault="001843F2" w:rsidP="001843F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76A17A7B" w14:textId="77777777" w:rsidR="001843F2" w:rsidRPr="002969BE" w:rsidRDefault="001843F2" w:rsidP="001843F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2BE4C143" w14:textId="77777777" w:rsidR="001843F2" w:rsidRPr="002969BE" w:rsidRDefault="001843F2" w:rsidP="001843F2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01D6F57F" w14:textId="77777777" w:rsidR="001843F2" w:rsidRPr="00FE545C" w:rsidRDefault="001843F2" w:rsidP="001843F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94A78F" w14:textId="77777777" w:rsidR="001843F2" w:rsidRPr="00FE545C" w:rsidRDefault="001843F2" w:rsidP="001843F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7ECE90D" w14:textId="77777777" w:rsidR="001843F2" w:rsidRDefault="001843F2" w:rsidP="001843F2">
      <w:pPr>
        <w:jc w:val="both"/>
        <w:rPr>
          <w:sz w:val="18"/>
          <w:szCs w:val="18"/>
        </w:rPr>
      </w:pPr>
    </w:p>
    <w:p w14:paraId="76B568DE" w14:textId="77777777" w:rsidR="001843F2" w:rsidRDefault="001843F2" w:rsidP="001843F2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88501FD" w14:textId="77777777" w:rsidR="001843F2" w:rsidRPr="00730EFE" w:rsidRDefault="001843F2" w:rsidP="001843F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1AA0BC6" w14:textId="77777777" w:rsidR="001843F2" w:rsidRPr="001D671E" w:rsidRDefault="001843F2" w:rsidP="001843F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3925BA2" w14:textId="77777777" w:rsidR="001843F2" w:rsidRDefault="001843F2" w:rsidP="001843F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0D2323D" w14:textId="77777777" w:rsidR="001843F2" w:rsidRDefault="001843F2" w:rsidP="001843F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DE2693" w14:textId="77777777" w:rsidR="001843F2" w:rsidRDefault="001843F2" w:rsidP="001843F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7ABC21" w14:textId="77777777" w:rsidR="001843F2" w:rsidRPr="001D671E" w:rsidRDefault="001843F2" w:rsidP="001843F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843F2" w:rsidRPr="00FE545C" w14:paraId="34A85876" w14:textId="77777777" w:rsidTr="0057658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01906" w14:textId="77777777" w:rsidR="001843F2" w:rsidRPr="00FE545C" w:rsidRDefault="001843F2" w:rsidP="0057658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CEF9F" w14:textId="77777777" w:rsidR="001843F2" w:rsidRPr="00FE545C" w:rsidRDefault="001843F2" w:rsidP="0057658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22164BA" w14:textId="77777777" w:rsidR="001843F2" w:rsidRPr="00FE545C" w:rsidRDefault="001843F2" w:rsidP="0057658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2215BB" w14:textId="77777777" w:rsidR="001843F2" w:rsidRPr="00FE545C" w:rsidRDefault="001843F2" w:rsidP="0057658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1843F2" w:rsidRPr="00FE545C" w14:paraId="07707DD5" w14:textId="77777777" w:rsidTr="005765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6832E" w14:textId="77777777" w:rsidR="001843F2" w:rsidRPr="00FE545C" w:rsidRDefault="001843F2" w:rsidP="0057658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34D28" w14:textId="77777777" w:rsidR="001843F2" w:rsidRPr="00FE545C" w:rsidRDefault="001843F2" w:rsidP="0057658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3E260" w14:textId="77777777" w:rsidR="001843F2" w:rsidRPr="00FE545C" w:rsidRDefault="001843F2" w:rsidP="0057658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843F2" w:rsidRPr="00FE545C" w14:paraId="47923D62" w14:textId="77777777" w:rsidTr="005765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7F8B9" w14:textId="77777777" w:rsidR="001843F2" w:rsidRPr="00FE545C" w:rsidRDefault="001843F2" w:rsidP="0057658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D885B" w14:textId="77777777" w:rsidR="001843F2" w:rsidRPr="00FE545C" w:rsidRDefault="001843F2" w:rsidP="0057658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4D8E8" w14:textId="77777777" w:rsidR="001843F2" w:rsidRPr="00FE545C" w:rsidRDefault="001843F2" w:rsidP="0057658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049B13E" w14:textId="77777777" w:rsidR="001843F2" w:rsidRDefault="001843F2" w:rsidP="001843F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6216CCB" w14:textId="77777777" w:rsidR="001843F2" w:rsidRPr="00D638CC" w:rsidRDefault="001843F2" w:rsidP="001843F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B577659" w14:textId="77777777" w:rsidR="001843F2" w:rsidRPr="002F276A" w:rsidRDefault="001843F2" w:rsidP="001843F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563FC91" w14:textId="77777777" w:rsidR="001843F2" w:rsidRPr="002F276A" w:rsidRDefault="001843F2" w:rsidP="001843F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7DCFE0D" w14:textId="77777777" w:rsidR="001843F2" w:rsidRPr="002F276A" w:rsidRDefault="001843F2" w:rsidP="001843F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40AF51D" w14:textId="77777777" w:rsidR="001843F2" w:rsidRPr="002F276A" w:rsidRDefault="001843F2" w:rsidP="001843F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36A42CE" w14:textId="77777777" w:rsidR="001843F2" w:rsidRPr="002F276A" w:rsidRDefault="001843F2" w:rsidP="001843F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91E0E8" w14:textId="77777777" w:rsidR="001843F2" w:rsidRDefault="001843F2" w:rsidP="001843F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D6DF8BA" w14:textId="77777777" w:rsidR="001843F2" w:rsidRDefault="001843F2" w:rsidP="001843F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EEBC640" w14:textId="77777777" w:rsidR="001843F2" w:rsidRDefault="001843F2" w:rsidP="001843F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6212E17" w14:textId="77777777" w:rsidR="001843F2" w:rsidRDefault="001843F2" w:rsidP="001843F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F1DB9B" w14:textId="77777777" w:rsidR="001843F2" w:rsidRDefault="001843F2" w:rsidP="001843F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682AC70" w14:textId="77777777" w:rsidR="001843F2" w:rsidRDefault="001843F2" w:rsidP="001843F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E1E2A72" w14:textId="77777777" w:rsidR="001843F2" w:rsidRDefault="001843F2" w:rsidP="001843F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64EFE4E" w14:textId="77777777" w:rsidR="001843F2" w:rsidRPr="000B45FE" w:rsidRDefault="001843F2" w:rsidP="001843F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F7EB43B" w14:textId="77777777" w:rsidR="001843F2" w:rsidRDefault="001843F2" w:rsidP="001843F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AD4F043" w14:textId="77777777" w:rsidR="001843F2" w:rsidRDefault="001843F2" w:rsidP="001843F2">
      <w:pPr>
        <w:jc w:val="both"/>
        <w:rPr>
          <w:sz w:val="22"/>
          <w:szCs w:val="22"/>
        </w:rPr>
      </w:pPr>
    </w:p>
    <w:p w14:paraId="2611EFFE" w14:textId="77777777" w:rsidR="001843F2" w:rsidRDefault="001843F2" w:rsidP="001843F2">
      <w:pPr>
        <w:jc w:val="both"/>
        <w:rPr>
          <w:sz w:val="22"/>
          <w:szCs w:val="22"/>
        </w:rPr>
      </w:pPr>
    </w:p>
    <w:p w14:paraId="193098DA" w14:textId="77777777" w:rsidR="001843F2" w:rsidRDefault="001843F2" w:rsidP="001843F2">
      <w:pPr>
        <w:jc w:val="right"/>
        <w:rPr>
          <w:sz w:val="20"/>
          <w:szCs w:val="20"/>
        </w:rPr>
      </w:pPr>
    </w:p>
    <w:p w14:paraId="786491CC" w14:textId="77777777" w:rsidR="001843F2" w:rsidRPr="00423B06" w:rsidRDefault="001843F2" w:rsidP="001843F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53A3E90" w14:textId="77777777" w:rsidR="001843F2" w:rsidRPr="00A36883" w:rsidRDefault="001843F2" w:rsidP="001843F2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67EF31A" w14:textId="77777777" w:rsidR="001843F2" w:rsidRPr="00494EBC" w:rsidRDefault="001843F2" w:rsidP="001843F2"/>
    <w:p w14:paraId="19459BFA" w14:textId="39894A10" w:rsidR="00FE545C" w:rsidRPr="001843F2" w:rsidRDefault="00FE545C" w:rsidP="001843F2"/>
    <w:sectPr w:rsidR="00FE545C" w:rsidRPr="001843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58586" w14:textId="77777777" w:rsidR="003F06DD" w:rsidRDefault="003F06DD">
      <w:r>
        <w:separator/>
      </w:r>
    </w:p>
  </w:endnote>
  <w:endnote w:type="continuationSeparator" w:id="0">
    <w:p w14:paraId="6FE7A4F1" w14:textId="77777777" w:rsidR="003F06DD" w:rsidRDefault="003F0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83F32" w14:textId="77777777" w:rsidR="008550CE" w:rsidRDefault="008550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8A44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D2CA8" w14:textId="77777777" w:rsidR="008550CE" w:rsidRDefault="008550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8A65A" w14:textId="77777777" w:rsidR="003F06DD" w:rsidRDefault="003F06DD">
      <w:r>
        <w:separator/>
      </w:r>
    </w:p>
  </w:footnote>
  <w:footnote w:type="continuationSeparator" w:id="0">
    <w:p w14:paraId="59DD6380" w14:textId="77777777" w:rsidR="003F06DD" w:rsidRDefault="003F0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599DE" w14:textId="77777777" w:rsidR="008550CE" w:rsidRDefault="008550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F8EB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CD340" w14:textId="77777777" w:rsidR="008550CE" w:rsidRDefault="008550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22353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60546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9837841">
    <w:abstractNumId w:val="0"/>
  </w:num>
  <w:num w:numId="4" w16cid:durableId="4680117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6D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43F2"/>
    <w:rsid w:val="001D4612"/>
    <w:rsid w:val="00207E98"/>
    <w:rsid w:val="002723B0"/>
    <w:rsid w:val="00315A4A"/>
    <w:rsid w:val="003F06D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50CE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8BEF70E"/>
  <w15:chartTrackingRefBased/>
  <w15:docId w15:val="{F32BD928-9ADF-4D6B-A15D-99AA6A8AB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43F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472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2023-03-29T06:45:00Z</cp:lastPrinted>
  <dcterms:created xsi:type="dcterms:W3CDTF">2023-03-29T06:43:00Z</dcterms:created>
  <dcterms:modified xsi:type="dcterms:W3CDTF">2023-03-29T06:45:00Z</dcterms:modified>
</cp:coreProperties>
</file>