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6ADC9" w14:textId="77777777" w:rsidR="0087271C" w:rsidRPr="00E874DC" w:rsidRDefault="0087271C" w:rsidP="0087271C">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915C37A" w14:textId="77777777" w:rsidR="0087271C" w:rsidRDefault="0087271C" w:rsidP="0087271C">
      <w:pPr>
        <w:spacing w:before="48" w:line="240" w:lineRule="atLeast"/>
        <w:jc w:val="right"/>
        <w:rPr>
          <w:b/>
          <w:sz w:val="24"/>
          <w:szCs w:val="24"/>
          <w:lang w:val="pl-PL"/>
        </w:rPr>
      </w:pPr>
    </w:p>
    <w:p w14:paraId="22F8CF6D" w14:textId="77777777" w:rsidR="0087271C" w:rsidRDefault="0087271C" w:rsidP="0087271C">
      <w:pPr>
        <w:spacing w:before="48" w:line="240" w:lineRule="atLeast"/>
        <w:jc w:val="center"/>
        <w:rPr>
          <w:b/>
          <w:sz w:val="24"/>
          <w:szCs w:val="24"/>
          <w:lang w:val="pl-PL"/>
        </w:rPr>
      </w:pPr>
      <w:r>
        <w:rPr>
          <w:b/>
          <w:sz w:val="24"/>
          <w:szCs w:val="24"/>
          <w:lang w:val="pl-PL"/>
        </w:rPr>
        <w:t>WZÓR UMOWY</w:t>
      </w:r>
    </w:p>
    <w:p w14:paraId="3E3A539A" w14:textId="77777777" w:rsidR="0087271C" w:rsidRDefault="0087271C" w:rsidP="0087271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EA60DF7" w14:textId="77777777" w:rsidR="0087271C" w:rsidRDefault="0087271C" w:rsidP="0087271C">
      <w:pPr>
        <w:spacing w:before="48" w:line="240" w:lineRule="atLeast"/>
        <w:jc w:val="center"/>
        <w:rPr>
          <w:b/>
          <w:sz w:val="28"/>
          <w:lang w:val="pl-PL"/>
        </w:rPr>
      </w:pPr>
    </w:p>
    <w:p w14:paraId="2372A076" w14:textId="77C8550D" w:rsidR="0087271C" w:rsidRPr="00AA2A22" w:rsidRDefault="0087271C" w:rsidP="0087271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sidR="00303745">
        <w:rPr>
          <w:rFonts w:ascii="Times New Roman" w:hAnsi="Times New Roman"/>
        </w:rPr>
        <w:br/>
      </w:r>
      <w:r>
        <w:rPr>
          <w:rFonts w:ascii="Times New Roman" w:hAnsi="Times New Roman"/>
        </w:rPr>
        <w:t xml:space="preserve">w </w:t>
      </w:r>
      <w:r w:rsidRPr="00AA2A22">
        <w:rPr>
          <w:rFonts w:ascii="Times New Roman" w:hAnsi="Times New Roman"/>
        </w:rPr>
        <w:t xml:space="preserve">trybie </w:t>
      </w:r>
      <w:r w:rsidR="00303745">
        <w:rPr>
          <w:rFonts w:ascii="Times New Roman" w:hAnsi="Times New Roman"/>
        </w:rPr>
        <w:t>podstawowym bez negocjacji</w:t>
      </w:r>
      <w:r>
        <w:rPr>
          <w:rFonts w:ascii="Times New Roman" w:hAnsi="Times New Roman"/>
        </w:rPr>
        <w:t>, nr sprawy: KC-zp.272-</w:t>
      </w:r>
      <w:r w:rsidR="00303745">
        <w:rPr>
          <w:rFonts w:ascii="Times New Roman" w:hAnsi="Times New Roman"/>
        </w:rPr>
        <w:t>1</w:t>
      </w:r>
      <w:r>
        <w:rPr>
          <w:rFonts w:ascii="Times New Roman" w:hAnsi="Times New Roman"/>
        </w:rPr>
        <w:t>7</w:t>
      </w:r>
      <w:r w:rsidR="00303745">
        <w:rPr>
          <w:rFonts w:ascii="Times New Roman" w:hAnsi="Times New Roman"/>
        </w:rPr>
        <w:t>9</w:t>
      </w:r>
      <w:r>
        <w:rPr>
          <w:rFonts w:ascii="Times New Roman" w:hAnsi="Times New Roman"/>
        </w:rPr>
        <w:t>/23</w:t>
      </w:r>
      <w:r w:rsidRPr="00AA2A22">
        <w:rPr>
          <w:rFonts w:ascii="Times New Roman" w:hAnsi="Times New Roman"/>
        </w:rPr>
        <w:t xml:space="preserve"> </w:t>
      </w:r>
    </w:p>
    <w:p w14:paraId="7F829FA3" w14:textId="77777777" w:rsidR="0087271C" w:rsidRDefault="0087271C" w:rsidP="0087271C">
      <w:pPr>
        <w:pStyle w:val="Tekstpodstawowy"/>
        <w:ind w:right="-47"/>
        <w:jc w:val="both"/>
        <w:rPr>
          <w:rFonts w:ascii="Times New Roman" w:hAnsi="Times New Roman"/>
        </w:rPr>
      </w:pPr>
      <w:r w:rsidRPr="00AA2A22">
        <w:rPr>
          <w:rFonts w:ascii="Times New Roman" w:hAnsi="Times New Roman"/>
        </w:rPr>
        <w:t>pomiędzy</w:t>
      </w:r>
    </w:p>
    <w:p w14:paraId="51332913" w14:textId="77777777" w:rsidR="0087271C" w:rsidRDefault="0087271C" w:rsidP="0087271C">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2BB974B" w14:textId="77777777" w:rsidR="0087271C" w:rsidRDefault="0087271C" w:rsidP="0087271C">
      <w:pPr>
        <w:pStyle w:val="Tekstpodstawowy"/>
        <w:ind w:right="-47"/>
        <w:jc w:val="both"/>
        <w:rPr>
          <w:rFonts w:ascii="Times New Roman" w:hAnsi="Times New Roman"/>
        </w:rPr>
      </w:pPr>
      <w:r>
        <w:rPr>
          <w:rFonts w:ascii="Times New Roman" w:hAnsi="Times New Roman"/>
        </w:rPr>
        <w:t>reprezentowana przez:</w:t>
      </w:r>
    </w:p>
    <w:p w14:paraId="61A7E678" w14:textId="77777777" w:rsidR="0087271C" w:rsidRDefault="0087271C" w:rsidP="0087271C">
      <w:pPr>
        <w:pStyle w:val="Tekstpodstawowy"/>
        <w:ind w:right="-47"/>
        <w:jc w:val="both"/>
        <w:rPr>
          <w:rFonts w:ascii="Times New Roman" w:hAnsi="Times New Roman"/>
        </w:rPr>
      </w:pPr>
      <w:r>
        <w:rPr>
          <w:rFonts w:ascii="Times New Roman" w:hAnsi="Times New Roman"/>
        </w:rPr>
        <w:t xml:space="preserve">1.Dziekana Wydziału /Kierownika Jednostki/............................................................................. </w:t>
      </w:r>
    </w:p>
    <w:p w14:paraId="01417BB7" w14:textId="77777777" w:rsidR="0087271C" w:rsidRDefault="0087271C" w:rsidP="0087271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833C118" w14:textId="77777777" w:rsidR="0087271C" w:rsidRDefault="0087271C" w:rsidP="0087271C">
      <w:pPr>
        <w:pStyle w:val="Tekstpodstawowy"/>
        <w:ind w:right="-47"/>
        <w:jc w:val="both"/>
        <w:rPr>
          <w:rFonts w:ascii="Times New Roman" w:hAnsi="Times New Roman"/>
        </w:rPr>
      </w:pPr>
      <w:r>
        <w:rPr>
          <w:rFonts w:ascii="Times New Roman" w:hAnsi="Times New Roman"/>
        </w:rPr>
        <w:t>zwaną dalej KUPUJĄCYM</w:t>
      </w:r>
    </w:p>
    <w:p w14:paraId="0483969B" w14:textId="77777777" w:rsidR="0087271C" w:rsidRDefault="0087271C" w:rsidP="0087271C">
      <w:pPr>
        <w:pStyle w:val="Tekstpodstawowy"/>
        <w:ind w:right="-47"/>
        <w:jc w:val="both"/>
        <w:rPr>
          <w:rFonts w:ascii="Times New Roman" w:hAnsi="Times New Roman"/>
        </w:rPr>
      </w:pPr>
      <w:r>
        <w:rPr>
          <w:rFonts w:ascii="Times New Roman" w:hAnsi="Times New Roman"/>
        </w:rPr>
        <w:t xml:space="preserve">a </w:t>
      </w:r>
    </w:p>
    <w:p w14:paraId="473571EE" w14:textId="77777777" w:rsidR="0087271C" w:rsidRDefault="0087271C" w:rsidP="0087271C">
      <w:pPr>
        <w:pStyle w:val="Tekstpodstawowy"/>
        <w:ind w:right="-47"/>
        <w:jc w:val="both"/>
        <w:rPr>
          <w:rFonts w:ascii="Times New Roman" w:hAnsi="Times New Roman"/>
        </w:rPr>
      </w:pPr>
      <w:r>
        <w:rPr>
          <w:rFonts w:ascii="Times New Roman" w:hAnsi="Times New Roman"/>
        </w:rPr>
        <w:t>......................................................................................................................................................</w:t>
      </w:r>
    </w:p>
    <w:p w14:paraId="68608516" w14:textId="77777777" w:rsidR="0087271C" w:rsidRDefault="0087271C" w:rsidP="0087271C">
      <w:pPr>
        <w:pStyle w:val="Tekstpodstawowy"/>
        <w:ind w:right="-47"/>
        <w:jc w:val="both"/>
        <w:rPr>
          <w:rFonts w:ascii="Times New Roman" w:hAnsi="Times New Roman"/>
        </w:rPr>
      </w:pPr>
      <w:r>
        <w:rPr>
          <w:rFonts w:ascii="Times New Roman" w:hAnsi="Times New Roman"/>
        </w:rPr>
        <w:t>......................................................................................................................................................</w:t>
      </w:r>
    </w:p>
    <w:p w14:paraId="59DE7DB9" w14:textId="77777777" w:rsidR="0087271C" w:rsidRDefault="0087271C" w:rsidP="0087271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78A0F27" w14:textId="77777777" w:rsidR="0087271C" w:rsidRDefault="0087271C" w:rsidP="0087271C">
      <w:pPr>
        <w:pStyle w:val="Tekstpodstawowy"/>
        <w:ind w:right="-47"/>
        <w:jc w:val="both"/>
        <w:rPr>
          <w:rFonts w:ascii="Times New Roman" w:hAnsi="Times New Roman"/>
        </w:rPr>
      </w:pPr>
      <w:r>
        <w:rPr>
          <w:rFonts w:ascii="Times New Roman" w:hAnsi="Times New Roman"/>
        </w:rPr>
        <w:t>reprezentowanym przez:</w:t>
      </w:r>
    </w:p>
    <w:p w14:paraId="1674290E" w14:textId="77777777" w:rsidR="0087271C" w:rsidRDefault="0087271C" w:rsidP="0087271C">
      <w:pPr>
        <w:pStyle w:val="Tekstpodstawowy"/>
        <w:ind w:right="-47"/>
        <w:jc w:val="both"/>
        <w:rPr>
          <w:rFonts w:ascii="Times New Roman" w:hAnsi="Times New Roman"/>
        </w:rPr>
      </w:pPr>
      <w:r>
        <w:rPr>
          <w:rFonts w:ascii="Times New Roman" w:hAnsi="Times New Roman"/>
        </w:rPr>
        <w:t>1...................................................................................................................................................</w:t>
      </w:r>
    </w:p>
    <w:p w14:paraId="0157C86B" w14:textId="77777777" w:rsidR="0087271C" w:rsidRDefault="0087271C" w:rsidP="0087271C">
      <w:pPr>
        <w:pStyle w:val="Tekstpodstawowy"/>
        <w:ind w:right="-47"/>
        <w:jc w:val="both"/>
        <w:rPr>
          <w:rFonts w:ascii="Times New Roman" w:hAnsi="Times New Roman"/>
        </w:rPr>
      </w:pPr>
      <w:r>
        <w:rPr>
          <w:rFonts w:ascii="Times New Roman" w:hAnsi="Times New Roman"/>
        </w:rPr>
        <w:t xml:space="preserve">2................................................................................................................................................... </w:t>
      </w:r>
    </w:p>
    <w:p w14:paraId="1FB06B8B" w14:textId="77777777" w:rsidR="0087271C" w:rsidRDefault="0087271C" w:rsidP="0087271C">
      <w:pPr>
        <w:pStyle w:val="Tekstpodstawowy"/>
        <w:ind w:right="-47"/>
        <w:jc w:val="both"/>
        <w:rPr>
          <w:rFonts w:ascii="Times New Roman" w:hAnsi="Times New Roman"/>
        </w:rPr>
      </w:pPr>
      <w:r>
        <w:rPr>
          <w:rFonts w:ascii="Times New Roman" w:hAnsi="Times New Roman"/>
        </w:rPr>
        <w:t>zwanym dalej SPRZEDAWCĄ</w:t>
      </w:r>
    </w:p>
    <w:p w14:paraId="4E1A6F97" w14:textId="77777777" w:rsidR="0087271C" w:rsidRDefault="0087271C" w:rsidP="0087271C">
      <w:pPr>
        <w:pStyle w:val="Tekstpodstawowy"/>
        <w:ind w:right="-47"/>
        <w:jc w:val="center"/>
        <w:rPr>
          <w:rFonts w:ascii="Times New Roman" w:hAnsi="Times New Roman"/>
        </w:rPr>
      </w:pPr>
    </w:p>
    <w:p w14:paraId="6737CCC1"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 1</w:t>
      </w:r>
    </w:p>
    <w:p w14:paraId="62B708FD" w14:textId="502E10D7" w:rsidR="0087271C" w:rsidRPr="003A46A3" w:rsidRDefault="0087271C" w:rsidP="0087271C">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303745">
        <w:rPr>
          <w:rFonts w:ascii="Times New Roman" w:hAnsi="Times New Roman"/>
          <w:b/>
        </w:rPr>
        <w:t>d</w:t>
      </w:r>
      <w:r w:rsidR="00303745" w:rsidRPr="00303745">
        <w:rPr>
          <w:rFonts w:ascii="Times New Roman" w:hAnsi="Times New Roman"/>
          <w:b/>
        </w:rPr>
        <w:t xml:space="preserve">ostawa analizatora spektrometru fluorescencyjno-rentgenowskiego (XRF) na potrzeby </w:t>
      </w:r>
      <w:proofErr w:type="spellStart"/>
      <w:r w:rsidR="00303745" w:rsidRPr="00303745">
        <w:rPr>
          <w:rFonts w:ascii="Times New Roman" w:hAnsi="Times New Roman"/>
          <w:b/>
        </w:rPr>
        <w:t>WILiGZ</w:t>
      </w:r>
      <w:proofErr w:type="spellEnd"/>
      <w:r w:rsidRPr="003A46A3">
        <w:rPr>
          <w:rFonts w:ascii="Times New Roman" w:hAnsi="Times New Roman"/>
          <w:b/>
        </w:rPr>
        <w:t>.</w:t>
      </w:r>
      <w:r>
        <w:rPr>
          <w:rFonts w:ascii="Times New Roman" w:hAnsi="Times New Roman"/>
          <w:b/>
        </w:rPr>
        <w:t xml:space="preserve"> </w:t>
      </w:r>
    </w:p>
    <w:p w14:paraId="22E0BBF0" w14:textId="77777777" w:rsidR="0087271C" w:rsidRPr="0043435F" w:rsidRDefault="0087271C" w:rsidP="0087271C">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2969A7D" w14:textId="1FBB841F" w:rsidR="0087271C" w:rsidRPr="0043435F" w:rsidRDefault="0087271C" w:rsidP="0087271C">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00303745">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06B17F03" w14:textId="77777777" w:rsidR="0087271C" w:rsidRDefault="0087271C" w:rsidP="0087271C">
      <w:pPr>
        <w:pStyle w:val="Tekstpodstawowy"/>
        <w:ind w:right="-47"/>
        <w:jc w:val="both"/>
        <w:rPr>
          <w:rFonts w:ascii="Times New Roman" w:hAnsi="Times New Roman"/>
        </w:rPr>
      </w:pPr>
    </w:p>
    <w:p w14:paraId="62624225"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 2</w:t>
      </w:r>
    </w:p>
    <w:p w14:paraId="6E907E26" w14:textId="470014CB" w:rsidR="0087271C" w:rsidRPr="0043435F" w:rsidRDefault="0087271C" w:rsidP="0087271C">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303745">
        <w:rPr>
          <w:rFonts w:ascii="Times New Roman" w:hAnsi="Times New Roman"/>
          <w:b/>
          <w:bCs/>
          <w:szCs w:val="24"/>
        </w:rPr>
        <w:t xml:space="preserve">dostarczyć </w:t>
      </w:r>
      <w:r w:rsidR="00303745" w:rsidRPr="00303745">
        <w:rPr>
          <w:rFonts w:ascii="Times New Roman" w:hAnsi="Times New Roman"/>
          <w:b/>
          <w:bCs/>
          <w:szCs w:val="24"/>
        </w:rPr>
        <w:t xml:space="preserve">i zainstalować </w:t>
      </w:r>
      <w:r w:rsidRPr="00303745">
        <w:rPr>
          <w:rFonts w:ascii="Times New Roman" w:hAnsi="Times New Roman"/>
          <w:b/>
          <w:bCs/>
          <w:szCs w:val="24"/>
        </w:rPr>
        <w:t>sprzęt</w:t>
      </w:r>
      <w:r w:rsidRPr="0043435F">
        <w:rPr>
          <w:rFonts w:ascii="Times New Roman" w:hAnsi="Times New Roman"/>
          <w:szCs w:val="24"/>
        </w:rPr>
        <w:t xml:space="preserve">,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3844698C" w14:textId="77777777" w:rsidR="0087271C" w:rsidRPr="0043435F" w:rsidRDefault="0087271C" w:rsidP="0087271C">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391EF82" w14:textId="77777777" w:rsidR="0087271C" w:rsidRPr="0043435F" w:rsidRDefault="0087271C" w:rsidP="0087271C">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09E2B4B" w14:textId="77777777" w:rsidR="0087271C" w:rsidRDefault="0087271C" w:rsidP="0087271C">
      <w:pPr>
        <w:pStyle w:val="Tekstpodstawowy"/>
        <w:ind w:right="-47"/>
        <w:jc w:val="both"/>
        <w:rPr>
          <w:rFonts w:ascii="Times New Roman" w:hAnsi="Times New Roman"/>
        </w:rPr>
      </w:pPr>
    </w:p>
    <w:p w14:paraId="4EEF8049"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 3</w:t>
      </w:r>
    </w:p>
    <w:p w14:paraId="55195885" w14:textId="77777777" w:rsidR="0087271C" w:rsidRPr="0043435F" w:rsidRDefault="0087271C" w:rsidP="0087271C">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865D01D" w14:textId="77777777" w:rsidR="0087271C" w:rsidRPr="0043435F" w:rsidRDefault="0087271C" w:rsidP="0087271C">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4EDD4A9" w14:textId="77777777" w:rsidR="0087271C" w:rsidRPr="0043435F" w:rsidRDefault="0087271C" w:rsidP="0087271C">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88978F4" w14:textId="217FE2CB" w:rsidR="0087271C" w:rsidRPr="0043435F" w:rsidRDefault="0087271C" w:rsidP="0087271C">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sidR="00F65EED">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sidR="00F65EED">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sidR="00F65EED">
        <w:rPr>
          <w:rFonts w:ascii="Times New Roman" w:hAnsi="Times New Roman"/>
          <w:szCs w:val="24"/>
        </w:rPr>
        <w:br/>
      </w:r>
      <w:r w:rsidRPr="0043435F">
        <w:rPr>
          <w:rFonts w:ascii="Times New Roman" w:hAnsi="Times New Roman"/>
          <w:szCs w:val="24"/>
        </w:rPr>
        <w:t>ubezpieczenie, załadunek, wyładunek, dokumentację niezbędną do normalnego  użytkowania, konserwacji i naprawy przedmiotu umowy.</w:t>
      </w:r>
    </w:p>
    <w:p w14:paraId="1CF1E51C" w14:textId="77777777" w:rsidR="0087271C" w:rsidRDefault="0087271C" w:rsidP="0087271C">
      <w:pPr>
        <w:pStyle w:val="Tekstpodstawowy"/>
        <w:ind w:right="-47"/>
        <w:jc w:val="both"/>
        <w:rPr>
          <w:rFonts w:ascii="Times New Roman" w:hAnsi="Times New Roman"/>
        </w:rPr>
      </w:pPr>
    </w:p>
    <w:p w14:paraId="06EF2D0E"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 4</w:t>
      </w:r>
    </w:p>
    <w:p w14:paraId="20A0294F" w14:textId="77777777" w:rsidR="0087271C" w:rsidRDefault="0087271C" w:rsidP="0087271C">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B5D9085" w14:textId="77777777" w:rsidR="0087271C" w:rsidRDefault="0087271C" w:rsidP="0087271C">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F7E0979" w14:textId="77777777" w:rsidR="0087271C" w:rsidRDefault="0087271C" w:rsidP="0087271C">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13E218C" w14:textId="77777777" w:rsidR="0087271C" w:rsidRPr="00593CEB" w:rsidRDefault="0087271C" w:rsidP="0087271C">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799F9B5" w14:textId="77777777" w:rsidR="0087271C" w:rsidRDefault="0087271C" w:rsidP="0087271C">
      <w:pPr>
        <w:pStyle w:val="Tekstpodstawowy"/>
        <w:ind w:right="-47"/>
        <w:jc w:val="center"/>
        <w:rPr>
          <w:rFonts w:ascii="Times New Roman" w:hAnsi="Times New Roman"/>
        </w:rPr>
      </w:pPr>
    </w:p>
    <w:p w14:paraId="690D8CB6"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 5</w:t>
      </w:r>
    </w:p>
    <w:p w14:paraId="47DC1AFA" w14:textId="77777777" w:rsidR="0087271C" w:rsidRPr="00C53B52" w:rsidRDefault="0087271C" w:rsidP="0087271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203C222" w14:textId="77777777" w:rsidR="0087271C" w:rsidRPr="00C53B52" w:rsidRDefault="0087271C" w:rsidP="0087271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53B7FF9" w14:textId="77777777" w:rsidR="0087271C" w:rsidRPr="00C53B52" w:rsidRDefault="0087271C" w:rsidP="0087271C">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6A94355" w14:textId="77777777" w:rsidR="0087271C" w:rsidRPr="00C53B52" w:rsidRDefault="0087271C" w:rsidP="0087271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688DF7B" w14:textId="26A28EA8" w:rsidR="0087271C" w:rsidRPr="00C53B52" w:rsidRDefault="0087271C" w:rsidP="0087271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sidR="00303745">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7BF25616" w14:textId="51E160E5" w:rsidR="0087271C" w:rsidRPr="00C53B52" w:rsidRDefault="0087271C" w:rsidP="0087271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sidR="00303745">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1ADD731F" w14:textId="77777777" w:rsidR="0087271C" w:rsidRPr="00C53B52" w:rsidRDefault="0087271C" w:rsidP="0087271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C9619BE" w14:textId="6D1D2BBD" w:rsidR="0087271C" w:rsidRPr="00C53B52" w:rsidRDefault="0087271C" w:rsidP="0087271C">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sidR="00303745">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656671AD" w14:textId="24222DE4" w:rsidR="0087271C" w:rsidRPr="00C53B52" w:rsidRDefault="0087271C" w:rsidP="0087271C">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sidR="00303745">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2623EA04" w14:textId="77777777" w:rsidR="0087271C" w:rsidRPr="00041CB5" w:rsidRDefault="0087271C" w:rsidP="0087271C">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4AD57212" w14:textId="77777777" w:rsidR="0087271C" w:rsidRDefault="0087271C" w:rsidP="0087271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985F57A" w14:textId="77777777" w:rsidR="0087271C" w:rsidRDefault="0087271C" w:rsidP="0087271C">
      <w:pPr>
        <w:pStyle w:val="Tekstpodstawowy"/>
        <w:ind w:right="-47"/>
        <w:jc w:val="center"/>
        <w:rPr>
          <w:rFonts w:ascii="Times New Roman" w:hAnsi="Times New Roman"/>
          <w:b/>
        </w:rPr>
      </w:pPr>
    </w:p>
    <w:p w14:paraId="23273A77" w14:textId="77777777" w:rsidR="0087271C" w:rsidRDefault="0087271C" w:rsidP="0087271C">
      <w:pPr>
        <w:pStyle w:val="Tekstpodstawowy"/>
        <w:ind w:right="-47"/>
        <w:jc w:val="center"/>
        <w:rPr>
          <w:rFonts w:ascii="Times New Roman" w:hAnsi="Times New Roman"/>
          <w:b/>
        </w:rPr>
      </w:pPr>
    </w:p>
    <w:p w14:paraId="32FAA57F" w14:textId="77777777" w:rsidR="0087271C" w:rsidRDefault="0087271C" w:rsidP="0087271C">
      <w:pPr>
        <w:pStyle w:val="Tekstpodstawowy"/>
        <w:ind w:right="-47"/>
        <w:jc w:val="center"/>
        <w:rPr>
          <w:rFonts w:ascii="Times New Roman" w:hAnsi="Times New Roman"/>
          <w:b/>
        </w:rPr>
      </w:pPr>
      <w:r w:rsidRPr="00877B92">
        <w:rPr>
          <w:rFonts w:ascii="Times New Roman" w:hAnsi="Times New Roman"/>
          <w:b/>
        </w:rPr>
        <w:lastRenderedPageBreak/>
        <w:t>§ 6</w:t>
      </w:r>
    </w:p>
    <w:p w14:paraId="54ABD0CD" w14:textId="77777777" w:rsidR="0087271C" w:rsidRDefault="0087271C" w:rsidP="0087271C">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E76363E" w14:textId="77777777" w:rsidR="0087271C" w:rsidRDefault="0087271C" w:rsidP="0087271C">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80BC655" w14:textId="77777777" w:rsidR="0087271C" w:rsidRDefault="0087271C" w:rsidP="0087271C">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6C4949A" w14:textId="77777777" w:rsidR="0087271C" w:rsidRDefault="0087271C" w:rsidP="0087271C">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E85BD2C" w14:textId="77777777" w:rsidR="0087271C" w:rsidRDefault="0087271C" w:rsidP="0087271C">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B72A1C"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CD74804" w14:textId="77777777" w:rsidR="0087271C" w:rsidRPr="003F1749" w:rsidRDefault="0087271C" w:rsidP="0087271C">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9F2A51C" w14:textId="77777777" w:rsidR="0087271C" w:rsidRDefault="0087271C" w:rsidP="0087271C">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CB4ECF9" w14:textId="77777777" w:rsidR="0087271C" w:rsidRDefault="0087271C" w:rsidP="0087271C">
      <w:pPr>
        <w:pStyle w:val="Tekstpodstawowy"/>
        <w:ind w:right="-47"/>
        <w:jc w:val="center"/>
        <w:rPr>
          <w:rFonts w:ascii="Times New Roman" w:hAnsi="Times New Roman"/>
        </w:rPr>
      </w:pPr>
    </w:p>
    <w:p w14:paraId="43F40970"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41AE6A2" w14:textId="77777777" w:rsidR="0087271C" w:rsidRPr="0043435F" w:rsidRDefault="0087271C" w:rsidP="0087271C">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70E7945" w14:textId="77777777" w:rsidR="0087271C" w:rsidRPr="008D3A47" w:rsidRDefault="0087271C" w:rsidP="0087271C">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14F0A2F" w14:textId="77777777" w:rsidR="0087271C" w:rsidRPr="0043435F" w:rsidRDefault="0087271C" w:rsidP="0087271C">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04676CD" w14:textId="77777777" w:rsidR="0087271C" w:rsidRPr="0043435F" w:rsidRDefault="0087271C" w:rsidP="0087271C">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A488C7C" w14:textId="77777777" w:rsidR="0087271C" w:rsidRPr="0043435F" w:rsidRDefault="0087271C" w:rsidP="0087271C">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2C424E2F" w14:textId="77777777" w:rsidR="0087271C" w:rsidRPr="0043435F" w:rsidRDefault="0087271C" w:rsidP="0087271C">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06BE3273" w14:textId="77777777" w:rsidR="0087271C" w:rsidRDefault="0087271C" w:rsidP="0087271C">
      <w:pPr>
        <w:numPr>
          <w:ilvl w:val="0"/>
          <w:numId w:val="7"/>
        </w:numPr>
        <w:ind w:left="284"/>
        <w:jc w:val="both"/>
        <w:rPr>
          <w:bCs/>
          <w:sz w:val="24"/>
          <w:szCs w:val="24"/>
          <w:lang w:val="pl-PL" w:eastAsia="en-US"/>
        </w:rPr>
      </w:pPr>
      <w:r w:rsidRPr="0043435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49A2234B" w14:textId="77777777" w:rsidR="0087271C" w:rsidRPr="00144BE6" w:rsidRDefault="0087271C" w:rsidP="0087271C">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6C30D2F4" w14:textId="77777777" w:rsidR="0087271C" w:rsidRPr="0043435F" w:rsidRDefault="0087271C" w:rsidP="0087271C">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819CB42" w14:textId="77777777" w:rsidR="0087271C" w:rsidRPr="0043435F" w:rsidRDefault="0087271C" w:rsidP="0087271C">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0977D1F" w14:textId="77777777" w:rsidR="0087271C" w:rsidRPr="0043435F" w:rsidRDefault="0087271C" w:rsidP="0087271C">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EA7AF14" w14:textId="77777777" w:rsidR="0087271C" w:rsidRPr="0043435F" w:rsidRDefault="0087271C" w:rsidP="0087271C">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1F4818A" w14:textId="77777777" w:rsidR="0087271C" w:rsidRPr="0043435F" w:rsidRDefault="0087271C" w:rsidP="0087271C">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C1A3FF4" w14:textId="77777777" w:rsidR="0087271C" w:rsidRPr="0043435F" w:rsidRDefault="0087271C" w:rsidP="0087271C">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6147604" w14:textId="77777777" w:rsidR="0087271C" w:rsidRDefault="0087271C" w:rsidP="0087271C">
      <w:pPr>
        <w:pStyle w:val="Tekstpodstawowy"/>
        <w:ind w:left="284" w:right="-47"/>
        <w:jc w:val="both"/>
        <w:rPr>
          <w:rFonts w:ascii="Times New Roman" w:hAnsi="Times New Roman"/>
        </w:rPr>
      </w:pPr>
    </w:p>
    <w:p w14:paraId="1A005365"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98BF84D" w14:textId="77777777" w:rsidR="0087271C" w:rsidRDefault="0087271C" w:rsidP="0087271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9C154B3" w14:textId="77777777" w:rsidR="0087271C" w:rsidRPr="009B2595" w:rsidRDefault="0087271C" w:rsidP="0087271C">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8DB2FBD" w14:textId="77777777" w:rsidR="0087271C" w:rsidRPr="009B2595" w:rsidRDefault="0087271C" w:rsidP="0087271C">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BC36844" w14:textId="77777777" w:rsidR="0087271C" w:rsidRPr="009B2595" w:rsidRDefault="0087271C" w:rsidP="0087271C">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2839CE4" w14:textId="77777777" w:rsidR="0087271C" w:rsidRPr="009B2595" w:rsidRDefault="0087271C" w:rsidP="0087271C">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6E26CCC3" w14:textId="77777777" w:rsidR="0087271C" w:rsidRPr="009B2595" w:rsidRDefault="0087271C" w:rsidP="0087271C">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618A514B" w14:textId="77777777" w:rsidR="0087271C" w:rsidRPr="009B2595" w:rsidRDefault="0087271C" w:rsidP="0087271C">
      <w:pPr>
        <w:numPr>
          <w:ilvl w:val="0"/>
          <w:numId w:val="11"/>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25D9F36" w14:textId="77777777" w:rsidR="0087271C" w:rsidRPr="009B2595" w:rsidRDefault="0087271C" w:rsidP="0087271C">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2CB1A2D9" w14:textId="77777777" w:rsidR="0087271C" w:rsidRPr="009B2595" w:rsidRDefault="0087271C" w:rsidP="0087271C">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5C13C91" w14:textId="77777777" w:rsidR="0087271C" w:rsidRPr="009B2595" w:rsidRDefault="0087271C" w:rsidP="0087271C">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13D696E" w14:textId="77777777" w:rsidR="0087271C" w:rsidRPr="009B2595" w:rsidRDefault="0087271C" w:rsidP="0087271C">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C028A3C" w14:textId="77777777" w:rsidR="0087271C" w:rsidRPr="009B2595" w:rsidRDefault="0087271C" w:rsidP="0087271C">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87E0181" w14:textId="77777777" w:rsidR="0087271C" w:rsidRPr="00CA1166" w:rsidRDefault="0087271C" w:rsidP="0087271C">
      <w:pPr>
        <w:widowControl w:val="0"/>
        <w:suppressAutoHyphens/>
        <w:autoSpaceDN w:val="0"/>
        <w:ind w:left="360"/>
        <w:jc w:val="center"/>
        <w:textAlignment w:val="baseline"/>
        <w:rPr>
          <w:rFonts w:eastAsia="SimSun"/>
          <w:b/>
          <w:bCs/>
          <w:color w:val="000000"/>
          <w:kern w:val="2"/>
          <w:sz w:val="24"/>
          <w:szCs w:val="24"/>
          <w:lang w:val="pl-PL"/>
        </w:rPr>
      </w:pPr>
    </w:p>
    <w:p w14:paraId="250C864F" w14:textId="77777777" w:rsidR="0087271C" w:rsidRPr="009B2595" w:rsidRDefault="0087271C" w:rsidP="0087271C">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6C89535F" w14:textId="77777777" w:rsidR="0087271C" w:rsidRPr="009B2595" w:rsidRDefault="0087271C" w:rsidP="0087271C">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B505912" w14:textId="77777777" w:rsidR="0087271C" w:rsidRPr="009B2595" w:rsidRDefault="0087271C" w:rsidP="0087271C">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04760798" w14:textId="77777777" w:rsidR="0087271C" w:rsidRPr="009B2595" w:rsidRDefault="0087271C" w:rsidP="0087271C">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F0E1607" w14:textId="77777777" w:rsidR="0087271C" w:rsidRPr="009B2595" w:rsidRDefault="0087271C" w:rsidP="0087271C">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A6FF325" w14:textId="77777777" w:rsidR="0087271C" w:rsidRDefault="0087271C" w:rsidP="0087271C">
      <w:pPr>
        <w:pStyle w:val="Tekstpodstawowy"/>
        <w:ind w:right="-47"/>
        <w:rPr>
          <w:rFonts w:ascii="Times New Roman" w:hAnsi="Times New Roman"/>
        </w:rPr>
      </w:pPr>
    </w:p>
    <w:p w14:paraId="53CF9BCC"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5E98B447" w14:textId="77777777" w:rsidR="0087271C" w:rsidRDefault="0087271C" w:rsidP="0087271C">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348F976" w14:textId="77777777" w:rsidR="0087271C" w:rsidRDefault="0087271C" w:rsidP="0087271C">
      <w:pPr>
        <w:pStyle w:val="Tekstpodstawowy"/>
        <w:ind w:right="-47"/>
        <w:jc w:val="center"/>
        <w:rPr>
          <w:rFonts w:ascii="Times New Roman" w:hAnsi="Times New Roman"/>
        </w:rPr>
      </w:pPr>
    </w:p>
    <w:p w14:paraId="4196EC66" w14:textId="77777777" w:rsidR="0087271C" w:rsidRDefault="0087271C" w:rsidP="0087271C">
      <w:pPr>
        <w:pStyle w:val="Tekstpodstawowy"/>
        <w:ind w:right="-47"/>
        <w:jc w:val="center"/>
        <w:rPr>
          <w:rFonts w:ascii="Times New Roman" w:hAnsi="Times New Roman"/>
        </w:rPr>
      </w:pPr>
    </w:p>
    <w:p w14:paraId="55F7D84D" w14:textId="77777777" w:rsidR="0087271C" w:rsidRPr="00877B92" w:rsidRDefault="0087271C" w:rsidP="0087271C">
      <w:pPr>
        <w:pStyle w:val="Tekstpodstawowy"/>
        <w:ind w:right="-47"/>
        <w:jc w:val="center"/>
        <w:rPr>
          <w:b/>
        </w:rPr>
      </w:pPr>
      <w:r w:rsidRPr="00877B92">
        <w:rPr>
          <w:rFonts w:ascii="Times New Roman" w:hAnsi="Times New Roman"/>
          <w:b/>
        </w:rPr>
        <w:t>§1</w:t>
      </w:r>
      <w:r>
        <w:rPr>
          <w:rFonts w:ascii="Times New Roman" w:hAnsi="Times New Roman"/>
          <w:b/>
        </w:rPr>
        <w:t>3</w:t>
      </w:r>
    </w:p>
    <w:p w14:paraId="2031D43F" w14:textId="77777777" w:rsidR="0087271C" w:rsidRDefault="0087271C" w:rsidP="0087271C">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2A8394C" w14:textId="77777777" w:rsidR="0087271C" w:rsidRDefault="0087271C" w:rsidP="0087271C">
      <w:pPr>
        <w:pStyle w:val="NormalnyWeb"/>
        <w:jc w:val="both"/>
      </w:pPr>
      <w:r>
        <w:t xml:space="preserve">2. W razie wątpliwości, czy określona informacja stanowi tajemnicę Wykonawca zobowiązany jest zwrócić się w formie pisemnej do Zamawiającego o wyjaśnienie takiej wątpliwości. </w:t>
      </w:r>
    </w:p>
    <w:p w14:paraId="7AAAEC3A" w14:textId="77777777" w:rsidR="0087271C" w:rsidRDefault="0087271C" w:rsidP="0087271C">
      <w:pPr>
        <w:pStyle w:val="NormalnyWeb"/>
        <w:jc w:val="both"/>
      </w:pPr>
      <w:r>
        <w:t xml:space="preserve">3. Wykonawca zobowiązuje się do wykorzystania uzyskanych, powyższych informacji jedynie w celu wykonania przedmiotu umowy. </w:t>
      </w:r>
    </w:p>
    <w:p w14:paraId="0A356230" w14:textId="77777777" w:rsidR="0087271C" w:rsidRDefault="0087271C" w:rsidP="0087271C">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D047B51" w14:textId="77777777" w:rsidR="0087271C" w:rsidRDefault="0087271C" w:rsidP="0087271C">
      <w:pPr>
        <w:pStyle w:val="NormalnyWeb"/>
        <w:jc w:val="both"/>
      </w:pPr>
      <w:r>
        <w:t>5. Powyższe przepisy nie będą miały zastosowania wobec informacji powszechnie znanych lub opublikowanych oraz w przypadku żądania ich ujawnienia przez uprawniony organ.</w:t>
      </w:r>
    </w:p>
    <w:p w14:paraId="6FFBAEE2" w14:textId="77777777" w:rsidR="0087271C" w:rsidRDefault="0087271C" w:rsidP="0087271C">
      <w:pPr>
        <w:pStyle w:val="Tekstpodstawowy"/>
        <w:ind w:right="-47"/>
        <w:jc w:val="both"/>
        <w:rPr>
          <w:rFonts w:ascii="Times New Roman" w:hAnsi="Times New Roman"/>
        </w:rPr>
      </w:pPr>
    </w:p>
    <w:p w14:paraId="257119DA"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EF97C82" w14:textId="77777777" w:rsidR="0087271C" w:rsidRDefault="0087271C" w:rsidP="0087271C">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42A8FE5" w14:textId="77777777" w:rsidR="0087271C" w:rsidRDefault="0087271C" w:rsidP="0087271C">
      <w:pPr>
        <w:pStyle w:val="Tekstpodstawowy"/>
        <w:ind w:right="-47"/>
        <w:jc w:val="both"/>
        <w:rPr>
          <w:rFonts w:ascii="Times New Roman" w:hAnsi="Times New Roman"/>
        </w:rPr>
      </w:pPr>
    </w:p>
    <w:p w14:paraId="2FDF2A05"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F5BD5E3" w14:textId="77777777" w:rsidR="0087271C" w:rsidRDefault="0087271C" w:rsidP="0087271C">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12937AA" w14:textId="77777777" w:rsidR="0087271C" w:rsidRDefault="0087271C" w:rsidP="0087271C">
      <w:pPr>
        <w:pStyle w:val="Tekstpodstawowy"/>
        <w:ind w:right="-47"/>
        <w:jc w:val="both"/>
        <w:rPr>
          <w:rFonts w:ascii="Times New Roman" w:hAnsi="Times New Roman"/>
        </w:rPr>
      </w:pPr>
    </w:p>
    <w:p w14:paraId="45493233" w14:textId="77777777" w:rsidR="0087271C" w:rsidRPr="00877B92" w:rsidRDefault="0087271C" w:rsidP="0087271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2417A645" w14:textId="77777777" w:rsidR="0087271C" w:rsidRPr="004F0507" w:rsidRDefault="0087271C" w:rsidP="0087271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A527371" w14:textId="77777777" w:rsidR="0087271C" w:rsidRDefault="0087271C" w:rsidP="0087271C">
      <w:pPr>
        <w:pStyle w:val="Tekstpodstawowy2"/>
        <w:spacing w:line="240" w:lineRule="auto"/>
        <w:ind w:right="-47"/>
      </w:pPr>
    </w:p>
    <w:p w14:paraId="08238FBE" w14:textId="77777777" w:rsidR="0087271C" w:rsidRPr="004F0507" w:rsidRDefault="0087271C" w:rsidP="0087271C">
      <w:pPr>
        <w:pStyle w:val="Tekstpodstawowy2"/>
        <w:spacing w:line="240" w:lineRule="auto"/>
        <w:ind w:right="-47"/>
        <w:rPr>
          <w:b/>
          <w:sz w:val="24"/>
        </w:rPr>
      </w:pPr>
      <w:r>
        <w:rPr>
          <w:b/>
          <w:sz w:val="24"/>
        </w:rPr>
        <w:t xml:space="preserve">      </w:t>
      </w:r>
      <w:r w:rsidRPr="004F0507">
        <w:rPr>
          <w:b/>
          <w:sz w:val="24"/>
        </w:rPr>
        <w:t>Za Sprzedawcę                                                                                   Za Kupującego</w:t>
      </w:r>
    </w:p>
    <w:p w14:paraId="574E2FC2" w14:textId="77777777" w:rsidR="0087271C" w:rsidRPr="000936CA" w:rsidRDefault="0087271C" w:rsidP="0087271C">
      <w:pPr>
        <w:rPr>
          <w:lang w:val="pl-PL"/>
        </w:rPr>
      </w:pPr>
    </w:p>
    <w:p w14:paraId="6D8B071B" w14:textId="77777777" w:rsidR="0087271C" w:rsidRDefault="0087271C" w:rsidP="0087271C">
      <w:pPr>
        <w:pStyle w:val="Zwykytekst"/>
        <w:rPr>
          <w:lang w:val="pl-PL"/>
        </w:rPr>
      </w:pPr>
    </w:p>
    <w:p w14:paraId="099C8AA7" w14:textId="77777777" w:rsidR="0087271C" w:rsidRDefault="0087271C" w:rsidP="0087271C">
      <w:pPr>
        <w:pStyle w:val="Zwykytekst"/>
        <w:rPr>
          <w:lang w:val="pl-PL"/>
        </w:rPr>
      </w:pPr>
    </w:p>
    <w:p w14:paraId="557FD540" w14:textId="77777777" w:rsidR="0087271C" w:rsidRDefault="0087271C" w:rsidP="0087271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424D503" w14:textId="77777777" w:rsidR="0087271C" w:rsidRPr="00496551" w:rsidRDefault="0087271C" w:rsidP="0087271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40CA8FC" w14:textId="77777777" w:rsidR="0087271C" w:rsidRPr="00496551" w:rsidRDefault="0087271C" w:rsidP="0087271C">
      <w:pPr>
        <w:pStyle w:val="Zwykytekst"/>
        <w:rPr>
          <w:rFonts w:ascii="Times New Roman" w:hAnsi="Times New Roman" w:cs="Times New Roman"/>
          <w:sz w:val="16"/>
          <w:szCs w:val="16"/>
          <w:lang w:val="pl-PL"/>
        </w:rPr>
      </w:pPr>
    </w:p>
    <w:p w14:paraId="64BB9DAB" w14:textId="77777777" w:rsidR="0087271C" w:rsidRPr="009B06ED" w:rsidRDefault="0087271C" w:rsidP="0087271C">
      <w:pPr>
        <w:rPr>
          <w:lang w:val="pl-PL"/>
        </w:rPr>
      </w:pPr>
      <w:r>
        <w:rPr>
          <w:lang w:val="pl-PL"/>
        </w:rPr>
        <w:t>* Egzemplarz dla Wykonawcy / AGH</w:t>
      </w:r>
    </w:p>
    <w:p w14:paraId="0C9C85F6" w14:textId="77777777" w:rsidR="0087271C" w:rsidRPr="00456B64" w:rsidRDefault="0087271C" w:rsidP="0087271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6BCBE3DD" w14:textId="77777777" w:rsidR="0087271C" w:rsidRPr="00456B64" w:rsidRDefault="0087271C" w:rsidP="0087271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07F189A7" w14:textId="77777777" w:rsidR="0087271C" w:rsidRPr="00456B64" w:rsidRDefault="0087271C" w:rsidP="0087271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583A8297" w14:textId="77777777" w:rsidR="0087271C" w:rsidRPr="00456B64" w:rsidRDefault="0087271C" w:rsidP="0087271C">
      <w:pPr>
        <w:widowControl w:val="0"/>
        <w:autoSpaceDE w:val="0"/>
        <w:autoSpaceDN w:val="0"/>
        <w:jc w:val="right"/>
        <w:textAlignment w:val="baseline"/>
        <w:rPr>
          <w:sz w:val="24"/>
          <w:szCs w:val="24"/>
          <w:lang w:val="pl-PL"/>
        </w:rPr>
      </w:pPr>
      <w:r w:rsidRPr="00456B64">
        <w:rPr>
          <w:sz w:val="24"/>
          <w:szCs w:val="24"/>
          <w:lang w:val="pl-PL"/>
        </w:rPr>
        <w:t>Załącznik nr 2 do umowy</w:t>
      </w:r>
    </w:p>
    <w:p w14:paraId="57B0BA2A" w14:textId="77777777" w:rsidR="0087271C" w:rsidRPr="00456B64" w:rsidRDefault="0087271C" w:rsidP="0087271C">
      <w:pPr>
        <w:widowControl w:val="0"/>
        <w:autoSpaceDE w:val="0"/>
        <w:autoSpaceDN w:val="0"/>
        <w:jc w:val="both"/>
        <w:textAlignment w:val="baseline"/>
        <w:rPr>
          <w:sz w:val="24"/>
          <w:szCs w:val="24"/>
          <w:lang w:val="pl-PL"/>
        </w:rPr>
      </w:pPr>
    </w:p>
    <w:p w14:paraId="31E2B8E5" w14:textId="77777777" w:rsidR="0087271C" w:rsidRPr="00456B64" w:rsidRDefault="0087271C" w:rsidP="0087271C">
      <w:pPr>
        <w:widowControl w:val="0"/>
        <w:autoSpaceDE w:val="0"/>
        <w:autoSpaceDN w:val="0"/>
        <w:jc w:val="both"/>
        <w:textAlignment w:val="baseline"/>
        <w:rPr>
          <w:sz w:val="24"/>
          <w:szCs w:val="24"/>
          <w:lang w:val="pl-PL"/>
        </w:rPr>
      </w:pPr>
    </w:p>
    <w:p w14:paraId="61DC08A6" w14:textId="77777777" w:rsidR="0087271C" w:rsidRPr="00456B64" w:rsidRDefault="0087271C" w:rsidP="0087271C">
      <w:pPr>
        <w:widowControl w:val="0"/>
        <w:autoSpaceDE w:val="0"/>
        <w:autoSpaceDN w:val="0"/>
        <w:jc w:val="both"/>
        <w:textAlignment w:val="baseline"/>
        <w:rPr>
          <w:sz w:val="24"/>
          <w:szCs w:val="24"/>
          <w:lang w:val="pl-PL"/>
        </w:rPr>
      </w:pPr>
      <w:r w:rsidRPr="00456B64">
        <w:rPr>
          <w:sz w:val="24"/>
          <w:szCs w:val="24"/>
          <w:lang w:val="pl-PL"/>
        </w:rPr>
        <w:t>.....................................… </w:t>
      </w:r>
    </w:p>
    <w:p w14:paraId="5144B1E1" w14:textId="77777777" w:rsidR="0087271C" w:rsidRPr="00456B64" w:rsidRDefault="0087271C" w:rsidP="0087271C">
      <w:pPr>
        <w:widowControl w:val="0"/>
        <w:autoSpaceDE w:val="0"/>
        <w:autoSpaceDN w:val="0"/>
        <w:ind w:firstLine="555"/>
        <w:textAlignment w:val="baseline"/>
        <w:rPr>
          <w:sz w:val="24"/>
          <w:szCs w:val="24"/>
          <w:lang w:val="pl-PL"/>
        </w:rPr>
      </w:pPr>
      <w:r w:rsidRPr="00456B64">
        <w:rPr>
          <w:sz w:val="24"/>
          <w:szCs w:val="24"/>
          <w:lang w:val="pl-PL"/>
        </w:rPr>
        <w:t>Nazwa Wykonawcy</w:t>
      </w:r>
    </w:p>
    <w:p w14:paraId="5368DBF4" w14:textId="77777777" w:rsidR="0087271C" w:rsidRPr="00456B64" w:rsidRDefault="0087271C" w:rsidP="0087271C">
      <w:pPr>
        <w:widowControl w:val="0"/>
        <w:autoSpaceDE w:val="0"/>
        <w:autoSpaceDN w:val="0"/>
        <w:textAlignment w:val="baseline"/>
        <w:rPr>
          <w:sz w:val="24"/>
          <w:szCs w:val="24"/>
          <w:lang w:val="pl-PL"/>
        </w:rPr>
      </w:pPr>
    </w:p>
    <w:p w14:paraId="78CB09F6" w14:textId="77777777" w:rsidR="0087271C" w:rsidRPr="00456B64" w:rsidRDefault="0087271C" w:rsidP="0087271C">
      <w:pPr>
        <w:widowControl w:val="0"/>
        <w:autoSpaceDE w:val="0"/>
        <w:autoSpaceDN w:val="0"/>
        <w:jc w:val="both"/>
        <w:textAlignment w:val="baseline"/>
        <w:rPr>
          <w:sz w:val="24"/>
          <w:szCs w:val="24"/>
          <w:lang w:val="pl-PL"/>
        </w:rPr>
      </w:pPr>
      <w:r w:rsidRPr="00456B64">
        <w:rPr>
          <w:sz w:val="24"/>
          <w:szCs w:val="24"/>
          <w:lang w:val="pl-PL"/>
        </w:rPr>
        <w:t>.....................................…</w:t>
      </w:r>
    </w:p>
    <w:p w14:paraId="204A18E8" w14:textId="77777777" w:rsidR="0087271C" w:rsidRPr="00456B64" w:rsidRDefault="0087271C" w:rsidP="0087271C">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55AA3D8B" w14:textId="77777777" w:rsidR="0087271C" w:rsidRPr="00456B64" w:rsidRDefault="0087271C" w:rsidP="0087271C">
      <w:pPr>
        <w:widowControl w:val="0"/>
        <w:autoSpaceDE w:val="0"/>
        <w:autoSpaceDN w:val="0"/>
        <w:spacing w:before="90"/>
        <w:ind w:left="115" w:right="110"/>
        <w:jc w:val="both"/>
        <w:outlineLvl w:val="0"/>
        <w:rPr>
          <w:rFonts w:eastAsia="Verdana"/>
          <w:b/>
          <w:bCs/>
          <w:sz w:val="24"/>
          <w:szCs w:val="24"/>
          <w:lang w:val="pl-PL" w:eastAsia="en-US"/>
        </w:rPr>
      </w:pPr>
    </w:p>
    <w:p w14:paraId="7F07DF59" w14:textId="77777777" w:rsidR="0087271C" w:rsidRPr="00456B64" w:rsidRDefault="0087271C" w:rsidP="0087271C">
      <w:pPr>
        <w:widowControl w:val="0"/>
        <w:autoSpaceDE w:val="0"/>
        <w:autoSpaceDN w:val="0"/>
        <w:spacing w:before="90"/>
        <w:ind w:right="110"/>
        <w:jc w:val="both"/>
        <w:outlineLvl w:val="0"/>
        <w:rPr>
          <w:rFonts w:eastAsia="Verdana"/>
          <w:b/>
          <w:bCs/>
          <w:sz w:val="24"/>
          <w:szCs w:val="24"/>
          <w:lang w:val="pl-PL" w:eastAsia="en-US"/>
        </w:rPr>
      </w:pPr>
    </w:p>
    <w:p w14:paraId="6C106213" w14:textId="77777777" w:rsidR="0087271C" w:rsidRPr="00456B64" w:rsidRDefault="0087271C" w:rsidP="0087271C">
      <w:pPr>
        <w:widowControl w:val="0"/>
        <w:autoSpaceDE w:val="0"/>
        <w:autoSpaceDN w:val="0"/>
        <w:jc w:val="center"/>
        <w:textAlignment w:val="baseline"/>
        <w:rPr>
          <w:b/>
          <w:bCs/>
          <w:sz w:val="24"/>
          <w:szCs w:val="24"/>
          <w:lang w:val="pl-PL"/>
        </w:rPr>
      </w:pPr>
    </w:p>
    <w:p w14:paraId="4B8F5FC6" w14:textId="77777777" w:rsidR="0087271C" w:rsidRPr="00456B64" w:rsidRDefault="0087271C" w:rsidP="0087271C">
      <w:pPr>
        <w:widowControl w:val="0"/>
        <w:autoSpaceDE w:val="0"/>
        <w:autoSpaceDN w:val="0"/>
        <w:jc w:val="center"/>
        <w:textAlignment w:val="baseline"/>
        <w:rPr>
          <w:b/>
          <w:bCs/>
          <w:sz w:val="24"/>
          <w:szCs w:val="24"/>
          <w:lang w:val="pl-PL"/>
        </w:rPr>
      </w:pPr>
    </w:p>
    <w:p w14:paraId="565A05EC" w14:textId="77777777" w:rsidR="0087271C" w:rsidRPr="00456B64" w:rsidRDefault="0087271C" w:rsidP="0087271C">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6A20427" w14:textId="77777777" w:rsidR="0087271C" w:rsidRPr="00456B64" w:rsidRDefault="0087271C" w:rsidP="0087271C">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208628B5" w14:textId="77777777" w:rsidR="0087271C" w:rsidRPr="00456B64" w:rsidRDefault="0087271C" w:rsidP="0087271C">
      <w:pPr>
        <w:widowControl w:val="0"/>
        <w:autoSpaceDE w:val="0"/>
        <w:autoSpaceDN w:val="0"/>
        <w:jc w:val="center"/>
        <w:textAlignment w:val="baseline"/>
        <w:rPr>
          <w:b/>
          <w:bCs/>
          <w:sz w:val="24"/>
          <w:szCs w:val="24"/>
          <w:lang w:val="pl-PL"/>
        </w:rPr>
      </w:pPr>
    </w:p>
    <w:p w14:paraId="55D467BE" w14:textId="77777777" w:rsidR="0087271C" w:rsidRPr="00456B64" w:rsidRDefault="0087271C" w:rsidP="0087271C">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09CC282" w14:textId="77777777" w:rsidR="0087271C" w:rsidRPr="00456B64" w:rsidRDefault="0087271C" w:rsidP="0087271C">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28DED0F1" w14:textId="77777777" w:rsidR="0087271C" w:rsidRPr="00456B64" w:rsidRDefault="0087271C" w:rsidP="0087271C">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07026D9E" w14:textId="77777777" w:rsidR="0087271C" w:rsidRPr="00456B64" w:rsidRDefault="0087271C" w:rsidP="0087271C">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0334057E" w14:textId="77777777" w:rsidR="0087271C" w:rsidRPr="00456B64" w:rsidRDefault="0087271C" w:rsidP="0087271C">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w:t>
      </w:r>
      <w:r w:rsidRPr="00456B64">
        <w:rPr>
          <w:rFonts w:eastAsia="Calibri"/>
          <w:sz w:val="24"/>
          <w:szCs w:val="24"/>
          <w:lang w:val="pl-PL" w:eastAsia="en-US"/>
        </w:rPr>
        <w:lastRenderedPageBreak/>
        <w:t>ustawy z dnia 15 lutego 1992 r. o podatku dochodowym od osób prawnych.</w:t>
      </w:r>
    </w:p>
    <w:p w14:paraId="7DC363FF" w14:textId="77777777" w:rsidR="0087271C" w:rsidRPr="00456B64" w:rsidRDefault="0087271C" w:rsidP="0087271C">
      <w:pPr>
        <w:spacing w:after="200" w:line="276" w:lineRule="auto"/>
        <w:ind w:left="780"/>
        <w:contextualSpacing/>
        <w:textAlignment w:val="baseline"/>
        <w:rPr>
          <w:sz w:val="24"/>
          <w:szCs w:val="24"/>
          <w:lang w:val="pl-PL"/>
        </w:rPr>
      </w:pPr>
    </w:p>
    <w:p w14:paraId="4BE03ACE" w14:textId="77777777" w:rsidR="0087271C" w:rsidRPr="00456B64" w:rsidRDefault="0087271C" w:rsidP="0087271C">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43CC37B" w14:textId="77777777" w:rsidR="0087271C" w:rsidRPr="00456B64" w:rsidRDefault="0087271C" w:rsidP="0087271C">
      <w:pPr>
        <w:widowControl w:val="0"/>
        <w:autoSpaceDE w:val="0"/>
        <w:autoSpaceDN w:val="0"/>
        <w:spacing w:before="90"/>
        <w:ind w:right="110"/>
        <w:jc w:val="both"/>
        <w:outlineLvl w:val="0"/>
        <w:rPr>
          <w:rFonts w:eastAsia="Verdana"/>
          <w:b/>
          <w:bCs/>
          <w:sz w:val="24"/>
          <w:szCs w:val="24"/>
          <w:lang w:val="pl-PL" w:eastAsia="en-US"/>
        </w:rPr>
      </w:pPr>
    </w:p>
    <w:p w14:paraId="5A242CEF" w14:textId="77777777" w:rsidR="0087271C" w:rsidRPr="00456B64" w:rsidRDefault="0087271C" w:rsidP="0087271C">
      <w:pPr>
        <w:widowControl w:val="0"/>
        <w:autoSpaceDE w:val="0"/>
        <w:autoSpaceDN w:val="0"/>
        <w:spacing w:before="90"/>
        <w:ind w:right="110"/>
        <w:jc w:val="both"/>
        <w:outlineLvl w:val="0"/>
        <w:rPr>
          <w:rFonts w:eastAsia="Verdana"/>
          <w:b/>
          <w:bCs/>
          <w:sz w:val="24"/>
          <w:szCs w:val="24"/>
          <w:lang w:val="pl-PL" w:eastAsia="en-US"/>
        </w:rPr>
      </w:pPr>
    </w:p>
    <w:p w14:paraId="38DCB25A" w14:textId="77777777" w:rsidR="0087271C" w:rsidRPr="00456B64" w:rsidRDefault="0087271C" w:rsidP="0087271C">
      <w:pPr>
        <w:widowControl w:val="0"/>
        <w:autoSpaceDE w:val="0"/>
        <w:autoSpaceDN w:val="0"/>
        <w:spacing w:before="90"/>
        <w:ind w:right="110"/>
        <w:jc w:val="both"/>
        <w:outlineLvl w:val="0"/>
        <w:rPr>
          <w:rFonts w:eastAsia="Verdana"/>
          <w:b/>
          <w:bCs/>
          <w:sz w:val="24"/>
          <w:szCs w:val="24"/>
          <w:lang w:val="pl-PL" w:eastAsia="en-US"/>
        </w:rPr>
      </w:pPr>
    </w:p>
    <w:p w14:paraId="05B30542" w14:textId="77777777" w:rsidR="0087271C" w:rsidRPr="00456B64" w:rsidRDefault="0087271C" w:rsidP="0087271C">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87271C" w:rsidRPr="00F65EED" w14:paraId="77CA030C" w14:textId="77777777" w:rsidTr="008F5A7F">
        <w:tc>
          <w:tcPr>
            <w:tcW w:w="4105" w:type="dxa"/>
            <w:shd w:val="clear" w:color="auto" w:fill="auto"/>
          </w:tcPr>
          <w:p w14:paraId="3FDD714B" w14:textId="77777777" w:rsidR="0087271C" w:rsidRPr="001A7899" w:rsidRDefault="0087271C" w:rsidP="008F5A7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D502C8E" w14:textId="77777777" w:rsidR="0087271C" w:rsidRPr="001A7899" w:rsidRDefault="0087271C" w:rsidP="008F5A7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BE3DDCB" w14:textId="77777777" w:rsidR="0087271C" w:rsidRPr="001A7899" w:rsidRDefault="0087271C" w:rsidP="0087271C">
      <w:pPr>
        <w:spacing w:line="360" w:lineRule="auto"/>
        <w:contextualSpacing/>
        <w:jc w:val="both"/>
        <w:rPr>
          <w:rFonts w:ascii="Verdana" w:eastAsia="Calibri" w:hAnsi="Verdana" w:cs="Arial"/>
          <w:color w:val="222A35"/>
          <w:lang w:val="pl-PL" w:eastAsia="x-none"/>
        </w:rPr>
      </w:pPr>
    </w:p>
    <w:p w14:paraId="0FC08718" w14:textId="77777777" w:rsidR="0087271C" w:rsidRPr="001A7899" w:rsidRDefault="0087271C" w:rsidP="0087271C">
      <w:pPr>
        <w:widowControl w:val="0"/>
        <w:autoSpaceDE w:val="0"/>
        <w:autoSpaceDN w:val="0"/>
        <w:spacing w:line="360" w:lineRule="auto"/>
        <w:rPr>
          <w:rFonts w:ascii="Verdana" w:eastAsia="Verdana" w:hAnsi="Verdana" w:cs="Arial"/>
          <w:color w:val="222A35"/>
          <w:lang w:val="pl-PL" w:eastAsia="x-none"/>
        </w:rPr>
      </w:pPr>
    </w:p>
    <w:p w14:paraId="680B6F18" w14:textId="77777777" w:rsidR="0087271C" w:rsidRPr="001A7899" w:rsidRDefault="0087271C" w:rsidP="0087271C">
      <w:pPr>
        <w:widowControl w:val="0"/>
        <w:autoSpaceDE w:val="0"/>
        <w:autoSpaceDN w:val="0"/>
        <w:spacing w:before="90"/>
        <w:ind w:right="110"/>
        <w:jc w:val="both"/>
        <w:outlineLvl w:val="0"/>
        <w:rPr>
          <w:rFonts w:ascii="Verdana" w:eastAsia="Verdana" w:hAnsi="Verdana" w:cs="Verdana"/>
          <w:b/>
          <w:bCs/>
          <w:lang w:val="pl-PL" w:eastAsia="en-US"/>
        </w:rPr>
      </w:pPr>
    </w:p>
    <w:p w14:paraId="19B1E195" w14:textId="77777777" w:rsidR="0087271C" w:rsidRPr="00AE0E7B" w:rsidRDefault="0087271C" w:rsidP="0087271C">
      <w:pPr>
        <w:rPr>
          <w:lang w:val="pl-PL"/>
        </w:rPr>
      </w:pPr>
    </w:p>
    <w:p w14:paraId="6A3C8BC7" w14:textId="77777777" w:rsidR="00496551" w:rsidRPr="0087271C" w:rsidRDefault="00496551" w:rsidP="0087271C">
      <w:pPr>
        <w:rPr>
          <w:lang w:val="pl-PL"/>
        </w:rPr>
      </w:pPr>
    </w:p>
    <w:sectPr w:rsidR="00496551" w:rsidRPr="0087271C">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2E97D" w14:textId="77777777" w:rsidR="00570138" w:rsidRDefault="00570138">
      <w:r>
        <w:separator/>
      </w:r>
    </w:p>
  </w:endnote>
  <w:endnote w:type="continuationSeparator" w:id="0">
    <w:p w14:paraId="00585497" w14:textId="77777777" w:rsidR="00570138" w:rsidRDefault="00570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067DD" w14:textId="77777777" w:rsidR="00303745" w:rsidRDefault="00303745">
    <w:pPr>
      <w:pStyle w:val="Stopka"/>
      <w:jc w:val="right"/>
    </w:pPr>
    <w:r>
      <w:fldChar w:fldCharType="begin"/>
    </w:r>
    <w:r>
      <w:instrText>PAGE   \* MERGEFORMAT</w:instrText>
    </w:r>
    <w:r>
      <w:fldChar w:fldCharType="separate"/>
    </w:r>
    <w:r>
      <w:rPr>
        <w:lang w:val="pl-PL"/>
      </w:rPr>
      <w:t>2</w:t>
    </w:r>
    <w:r>
      <w:fldChar w:fldCharType="end"/>
    </w:r>
  </w:p>
  <w:p w14:paraId="0666020C" w14:textId="77777777" w:rsidR="003E368F" w:rsidRDefault="003E36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A0EC6" w14:textId="77777777" w:rsidR="00570138" w:rsidRDefault="00570138">
      <w:r>
        <w:separator/>
      </w:r>
    </w:p>
  </w:footnote>
  <w:footnote w:type="continuationSeparator" w:id="0">
    <w:p w14:paraId="41613C6D" w14:textId="77777777" w:rsidR="00570138" w:rsidRDefault="00570138">
      <w:r>
        <w:continuationSeparator/>
      </w:r>
    </w:p>
  </w:footnote>
  <w:footnote w:id="1">
    <w:p w14:paraId="5827E041" w14:textId="77777777" w:rsidR="0087271C" w:rsidRPr="00456B64" w:rsidRDefault="0087271C" w:rsidP="0087271C">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CD2F043" w14:textId="77777777" w:rsidR="0087271C" w:rsidRPr="00456B64" w:rsidRDefault="0087271C" w:rsidP="0087271C">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357FB3B" w14:textId="77777777" w:rsidR="0087271C" w:rsidRPr="00456B64" w:rsidRDefault="0087271C" w:rsidP="0087271C">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14DC573" w14:textId="77777777" w:rsidR="0087271C" w:rsidRPr="00456B64" w:rsidRDefault="0087271C" w:rsidP="0087271C">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F9C9D67" w14:textId="77777777" w:rsidR="0087271C" w:rsidRPr="00456B64" w:rsidRDefault="0087271C" w:rsidP="0087271C">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64F3CFB" w14:textId="77777777" w:rsidR="0087271C" w:rsidRPr="00456B64" w:rsidRDefault="0087271C" w:rsidP="0087271C">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8E32461" w14:textId="77777777" w:rsidR="0087271C" w:rsidRPr="00456B64" w:rsidRDefault="0087271C" w:rsidP="0087271C">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CF763BF" w14:textId="77777777" w:rsidR="0087271C" w:rsidRPr="00456B64" w:rsidRDefault="0087271C" w:rsidP="0087271C">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9BA6D4E" w14:textId="77777777" w:rsidR="0087271C" w:rsidRPr="00456B64" w:rsidRDefault="0087271C" w:rsidP="0087271C">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00017C9" w14:textId="77777777" w:rsidR="0087271C" w:rsidRPr="00456B64" w:rsidRDefault="0087271C" w:rsidP="0087271C">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E9D5AAD" w14:textId="77777777" w:rsidR="0087271C" w:rsidRPr="00456B64" w:rsidRDefault="0087271C" w:rsidP="0087271C">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05AC84FB" w14:textId="77777777" w:rsidR="0087271C" w:rsidRPr="00456B64" w:rsidRDefault="0087271C" w:rsidP="0087271C">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6763466" w14:textId="77777777" w:rsidR="0087271C" w:rsidRPr="00456B64" w:rsidRDefault="0087271C" w:rsidP="0087271C">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FC51521" w14:textId="77777777" w:rsidR="0087271C" w:rsidRPr="00456B64" w:rsidRDefault="0087271C" w:rsidP="0087271C">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06C8784C" w14:textId="77777777" w:rsidR="0087271C" w:rsidRPr="00456B64" w:rsidRDefault="0087271C" w:rsidP="0087271C">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3BB9EE6" w14:textId="77777777" w:rsidR="0087271C" w:rsidRPr="00456B64" w:rsidRDefault="0087271C" w:rsidP="0087271C">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5FCBCC99" w14:textId="77777777" w:rsidR="0087271C" w:rsidRPr="00456B64" w:rsidRDefault="0087271C" w:rsidP="0087271C">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874EAC4" w14:textId="77777777" w:rsidR="0087271C" w:rsidRPr="00456B64" w:rsidRDefault="0087271C" w:rsidP="0087271C">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285F2B3C" w14:textId="77777777" w:rsidR="0087271C" w:rsidRPr="00456B64" w:rsidRDefault="0087271C" w:rsidP="0087271C">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60A61F4" w14:textId="77777777" w:rsidR="0087271C" w:rsidRPr="00456B64" w:rsidRDefault="0087271C" w:rsidP="0087271C">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375CC095" w14:textId="77777777" w:rsidR="0087271C" w:rsidRPr="00456B64" w:rsidRDefault="0087271C" w:rsidP="0087271C">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7C54E007" w14:textId="77777777" w:rsidR="0087271C" w:rsidRPr="00456B64" w:rsidRDefault="0087271C" w:rsidP="0087271C">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5F236CD2" w14:textId="77777777" w:rsidR="0087271C" w:rsidRPr="00456B64" w:rsidRDefault="0087271C" w:rsidP="0087271C">
      <w:pPr>
        <w:pStyle w:val="Tekstprzypisudolnego"/>
        <w:ind w:firstLine="142"/>
        <w:jc w:val="both"/>
        <w:rPr>
          <w:sz w:val="16"/>
          <w:szCs w:val="16"/>
          <w:lang w:val="pl-PL"/>
        </w:rPr>
      </w:pPr>
      <w:r w:rsidRPr="00456B64">
        <w:rPr>
          <w:sz w:val="16"/>
          <w:szCs w:val="16"/>
          <w:lang w:val="pl-PL"/>
        </w:rPr>
        <w:t>a) osobę prawną,</w:t>
      </w:r>
    </w:p>
    <w:p w14:paraId="6D128CED" w14:textId="77777777" w:rsidR="0087271C" w:rsidRPr="00456B64" w:rsidRDefault="0087271C" w:rsidP="0087271C">
      <w:pPr>
        <w:pStyle w:val="Tekstprzypisudolnego"/>
        <w:ind w:firstLine="142"/>
        <w:jc w:val="both"/>
        <w:rPr>
          <w:sz w:val="16"/>
          <w:szCs w:val="16"/>
          <w:lang w:val="pl-PL"/>
        </w:rPr>
      </w:pPr>
      <w:r w:rsidRPr="00456B64">
        <w:rPr>
          <w:sz w:val="16"/>
          <w:szCs w:val="16"/>
          <w:lang w:val="pl-PL"/>
        </w:rPr>
        <w:t>b) spółkę kapitałową w organizacji,</w:t>
      </w:r>
    </w:p>
    <w:p w14:paraId="7BB55BBA" w14:textId="77777777" w:rsidR="0087271C" w:rsidRPr="00456B64" w:rsidRDefault="0087271C" w:rsidP="0087271C">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78CE3AE" w14:textId="77777777" w:rsidR="0087271C" w:rsidRPr="00456B64" w:rsidRDefault="0087271C" w:rsidP="0087271C">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730786D0" w14:textId="77777777" w:rsidR="0087271C" w:rsidRPr="00456B64" w:rsidRDefault="0087271C" w:rsidP="0087271C">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02CBDC77" w14:textId="77777777" w:rsidR="0087271C" w:rsidRPr="00456B64" w:rsidRDefault="0087271C" w:rsidP="0087271C">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1D5814B" w14:textId="77777777" w:rsidR="0087271C" w:rsidRPr="00456B64" w:rsidRDefault="0087271C" w:rsidP="0087271C">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6CDFFB3" w14:textId="77777777" w:rsidR="0087271C" w:rsidRPr="00456B64" w:rsidRDefault="0087271C" w:rsidP="0087271C">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395204569">
    <w:abstractNumId w:val="10"/>
  </w:num>
  <w:num w:numId="2" w16cid:durableId="1927762865">
    <w:abstractNumId w:val="15"/>
  </w:num>
  <w:num w:numId="3" w16cid:durableId="744109444">
    <w:abstractNumId w:val="3"/>
  </w:num>
  <w:num w:numId="4" w16cid:durableId="475024748">
    <w:abstractNumId w:val="6"/>
  </w:num>
  <w:num w:numId="5" w16cid:durableId="565454775">
    <w:abstractNumId w:val="17"/>
  </w:num>
  <w:num w:numId="6" w16cid:durableId="1216502527">
    <w:abstractNumId w:val="13"/>
  </w:num>
  <w:num w:numId="7" w16cid:durableId="41444522">
    <w:abstractNumId w:val="12"/>
  </w:num>
  <w:num w:numId="8" w16cid:durableId="1780100478">
    <w:abstractNumId w:val="14"/>
  </w:num>
  <w:num w:numId="9" w16cid:durableId="4263935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58557305">
    <w:abstractNumId w:val="4"/>
  </w:num>
  <w:num w:numId="11" w16cid:durableId="1868834448">
    <w:abstractNumId w:val="16"/>
  </w:num>
  <w:num w:numId="12" w16cid:durableId="220604196">
    <w:abstractNumId w:val="9"/>
  </w:num>
  <w:num w:numId="13" w16cid:durableId="1282300583">
    <w:abstractNumId w:val="8"/>
  </w:num>
  <w:num w:numId="14" w16cid:durableId="2028288642">
    <w:abstractNumId w:val="2"/>
  </w:num>
  <w:num w:numId="15" w16cid:durableId="1238130769">
    <w:abstractNumId w:val="5"/>
  </w:num>
  <w:num w:numId="16" w16cid:durableId="132882595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0138"/>
    <w:rsid w:val="000033EA"/>
    <w:rsid w:val="0002467C"/>
    <w:rsid w:val="00040A7A"/>
    <w:rsid w:val="000936CA"/>
    <w:rsid w:val="00097182"/>
    <w:rsid w:val="000B1A00"/>
    <w:rsid w:val="000C0F66"/>
    <w:rsid w:val="001764D4"/>
    <w:rsid w:val="001F341B"/>
    <w:rsid w:val="002430FD"/>
    <w:rsid w:val="00267340"/>
    <w:rsid w:val="00275C59"/>
    <w:rsid w:val="00303745"/>
    <w:rsid w:val="00337165"/>
    <w:rsid w:val="003974EB"/>
    <w:rsid w:val="003C6167"/>
    <w:rsid w:val="003E368F"/>
    <w:rsid w:val="003F1749"/>
    <w:rsid w:val="00496551"/>
    <w:rsid w:val="004A692C"/>
    <w:rsid w:val="004C4EC3"/>
    <w:rsid w:val="00512FD2"/>
    <w:rsid w:val="00523F87"/>
    <w:rsid w:val="00570138"/>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7271C"/>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5E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AB7F3F"/>
  <w15:chartTrackingRefBased/>
  <w15:docId w15:val="{9A89AB17-4564-4C10-9225-106C9F471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7271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30374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2276</Words>
  <Characters>15689</Characters>
  <Application>Microsoft Office Word</Application>
  <DocSecurity>0</DocSecurity>
  <Lines>130</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17930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2023-03-23T08:19:00Z</cp:lastPrinted>
  <dcterms:created xsi:type="dcterms:W3CDTF">2023-03-23T08:21:00Z</dcterms:created>
  <dcterms:modified xsi:type="dcterms:W3CDTF">2023-03-23T08:21:00Z</dcterms:modified>
</cp:coreProperties>
</file>