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CD30B" w14:textId="77777777" w:rsidR="006A7424" w:rsidRPr="00240E71" w:rsidRDefault="00B14E71" w:rsidP="006A7424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C2E5202">
          <v:roundrect id="_x0000_s1027" style="position:absolute;left:0;text-align:left;margin-left:-25.5pt;margin-top:-13.15pt;width:162pt;height:1in;z-index:251658240" arcsize="10923f"/>
        </w:pict>
      </w:r>
      <w:r w:rsidR="006A7424">
        <w:rPr>
          <w:b w:val="0"/>
          <w:sz w:val="22"/>
          <w:szCs w:val="22"/>
        </w:rPr>
        <w:tab/>
      </w:r>
      <w:r w:rsidR="006A7424">
        <w:rPr>
          <w:b w:val="0"/>
          <w:sz w:val="22"/>
          <w:szCs w:val="22"/>
        </w:rPr>
        <w:tab/>
      </w:r>
      <w:r w:rsidR="006A7424">
        <w:rPr>
          <w:b w:val="0"/>
          <w:sz w:val="22"/>
          <w:szCs w:val="22"/>
        </w:rPr>
        <w:tab/>
      </w:r>
      <w:r w:rsidR="006A7424">
        <w:rPr>
          <w:b w:val="0"/>
          <w:sz w:val="22"/>
          <w:szCs w:val="22"/>
        </w:rPr>
        <w:tab/>
      </w:r>
      <w:r w:rsidR="006A7424">
        <w:rPr>
          <w:b w:val="0"/>
          <w:sz w:val="22"/>
          <w:szCs w:val="22"/>
        </w:rPr>
        <w:tab/>
      </w:r>
      <w:r w:rsidR="006A7424">
        <w:rPr>
          <w:b w:val="0"/>
          <w:sz w:val="22"/>
          <w:szCs w:val="22"/>
        </w:rPr>
        <w:tab/>
      </w:r>
      <w:r w:rsidR="006A7424">
        <w:rPr>
          <w:b w:val="0"/>
          <w:sz w:val="22"/>
          <w:szCs w:val="22"/>
        </w:rPr>
        <w:tab/>
      </w:r>
      <w:r w:rsidR="006A7424" w:rsidRPr="004C278E">
        <w:rPr>
          <w:rFonts w:ascii="Times New Roman" w:hAnsi="Times New Roman"/>
        </w:rPr>
        <w:t xml:space="preserve">Załącznik nr </w:t>
      </w:r>
      <w:r w:rsidR="006A7424">
        <w:rPr>
          <w:rFonts w:ascii="Times New Roman" w:hAnsi="Times New Roman"/>
        </w:rPr>
        <w:t>1</w:t>
      </w:r>
    </w:p>
    <w:p w14:paraId="4F092F4D" w14:textId="77777777" w:rsidR="006A7424" w:rsidRDefault="006A7424" w:rsidP="006A742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E6882CD" w14:textId="77777777" w:rsidR="006A7424" w:rsidRPr="0022732C" w:rsidRDefault="006A7424" w:rsidP="006A742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A6EC68A" w14:textId="77777777" w:rsidR="006A7424" w:rsidRDefault="006A7424" w:rsidP="006A742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C394B2" w14:textId="77777777" w:rsidR="006A7424" w:rsidRPr="0022732C" w:rsidRDefault="006A7424" w:rsidP="006A74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82C2E2F" w14:textId="77777777" w:rsidR="006A7424" w:rsidRPr="0022732C" w:rsidRDefault="006A7424" w:rsidP="006A74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1F4796B" w14:textId="77777777" w:rsidR="006A7424" w:rsidRPr="0022732C" w:rsidRDefault="006A7424" w:rsidP="006A74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AE2EE7D" w14:textId="77777777" w:rsidR="006A7424" w:rsidRPr="0022732C" w:rsidRDefault="006A7424" w:rsidP="006A74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EE40B8C" w14:textId="77777777" w:rsidR="006A7424" w:rsidRPr="0022732C" w:rsidRDefault="006A7424" w:rsidP="006A742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0D9BE768" w14:textId="77777777" w:rsidR="006A7424" w:rsidRPr="0022732C" w:rsidRDefault="006A7424" w:rsidP="006A742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310949D6" w14:textId="77777777" w:rsidR="006A7424" w:rsidRPr="0022732C" w:rsidRDefault="006A7424" w:rsidP="006A742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C627467" w14:textId="77777777" w:rsidR="006A7424" w:rsidRPr="0022732C" w:rsidRDefault="006A7424" w:rsidP="006A74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8186F34" w14:textId="77777777" w:rsidR="006A7424" w:rsidRPr="0022732C" w:rsidRDefault="006A7424" w:rsidP="006A74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C6F0B49" w14:textId="77777777" w:rsidR="006A7424" w:rsidRDefault="006A7424" w:rsidP="006A7424">
      <w:pPr>
        <w:spacing w:line="360" w:lineRule="auto"/>
      </w:pPr>
      <w:r>
        <w:t>Do: Nazwa i siedziba Zamawiającego:</w:t>
      </w:r>
    </w:p>
    <w:p w14:paraId="2B10D0DA" w14:textId="77777777" w:rsidR="006A7424" w:rsidRPr="00C44BB7" w:rsidRDefault="006A7424" w:rsidP="006A7424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3F291329" w14:textId="77777777" w:rsidR="006A7424" w:rsidRPr="00C44BB7" w:rsidRDefault="006A7424" w:rsidP="006A7424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25D0EF2D" w14:textId="77777777" w:rsidR="006A7424" w:rsidRDefault="006A7424" w:rsidP="006A7424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5B745EAC" w14:textId="77777777" w:rsidR="006A7424" w:rsidRDefault="006A7424" w:rsidP="006A7424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1A60D7B6" w14:textId="77777777" w:rsidR="006A7424" w:rsidRDefault="006A7424" w:rsidP="006A7424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104011D3" w14:textId="77777777" w:rsidR="006A7424" w:rsidRDefault="006A7424" w:rsidP="006A7424">
      <w:pPr>
        <w:ind w:firstLine="3969"/>
        <w:rPr>
          <w:b/>
        </w:rPr>
      </w:pPr>
    </w:p>
    <w:p w14:paraId="04F881AE" w14:textId="4784DEB2" w:rsidR="006A7424" w:rsidRDefault="006A7424" w:rsidP="006A742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5095C" w:rsidRPr="00D5095C">
        <w:rPr>
          <w:b/>
        </w:rPr>
        <w:t xml:space="preserve">Dostawa analizatora spektrometru fluorescencyjno-rentgenowskiego (XRF) na potrzeby </w:t>
      </w:r>
      <w:proofErr w:type="spellStart"/>
      <w:r w:rsidR="00D5095C" w:rsidRPr="00D5095C">
        <w:rPr>
          <w:b/>
        </w:rPr>
        <w:t>WILiGZ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KC-zp.272-179/23 </w:t>
      </w:r>
      <w:r>
        <w:t>oferuję realizację przedmiotu zamówienia, zgodnie z zasadami określonymi w specyfikacji istotnych warunków zamówienia.</w:t>
      </w:r>
    </w:p>
    <w:p w14:paraId="4C93A243" w14:textId="77777777" w:rsidR="006A7424" w:rsidRDefault="006A7424" w:rsidP="006A7424">
      <w:pPr>
        <w:widowControl w:val="0"/>
        <w:spacing w:line="264" w:lineRule="auto"/>
        <w:ind w:right="1"/>
        <w:rPr>
          <w:b/>
        </w:rPr>
      </w:pPr>
    </w:p>
    <w:p w14:paraId="56C4CB11" w14:textId="77777777" w:rsidR="006A7424" w:rsidRDefault="006A7424" w:rsidP="006A742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56AF2623" w14:textId="77777777" w:rsidR="006A7424" w:rsidRDefault="006A7424" w:rsidP="006A7424">
      <w:pPr>
        <w:widowControl w:val="0"/>
        <w:spacing w:line="264" w:lineRule="auto"/>
        <w:ind w:right="1"/>
        <w:rPr>
          <w:b/>
        </w:rPr>
      </w:pPr>
    </w:p>
    <w:p w14:paraId="1856FA30" w14:textId="77777777" w:rsidR="006A7424" w:rsidRDefault="006A7424" w:rsidP="006A742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5BC8C55F" w14:textId="77777777" w:rsidR="006A7424" w:rsidRPr="00FB1B4F" w:rsidRDefault="006A7424" w:rsidP="006A742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048C7B8" w14:textId="77777777" w:rsidR="006A7424" w:rsidRPr="00FB1B4F" w:rsidRDefault="006A7424" w:rsidP="006A7424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322C180" w14:textId="77777777" w:rsidR="006A7424" w:rsidRPr="00FB1B4F" w:rsidRDefault="006A7424" w:rsidP="006A742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766154E" w14:textId="77777777" w:rsidR="006A7424" w:rsidRDefault="006A7424" w:rsidP="006A7424">
      <w:pPr>
        <w:pStyle w:val="Tekstpodstawowy"/>
      </w:pPr>
      <w:r>
        <w:t>Powyższa cena podatek VAT w wysokości 23 % tj.…………………….PLN</w:t>
      </w:r>
    </w:p>
    <w:p w14:paraId="124C27F5" w14:textId="6867B95C" w:rsidR="006A7424" w:rsidRDefault="006A7424" w:rsidP="006A7424">
      <w:pPr>
        <w:pStyle w:val="Tekstpodstawowy"/>
      </w:pPr>
      <w:r>
        <w:t xml:space="preserve">Producent/model zaoferowanego </w:t>
      </w:r>
      <w:r w:rsidR="00B14E71">
        <w:t>urządzenia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0EA59495" w14:textId="77777777" w:rsidR="006A7424" w:rsidRDefault="006A7424" w:rsidP="006A7424">
      <w:pPr>
        <w:widowControl w:val="0"/>
        <w:ind w:right="1"/>
        <w:jc w:val="both"/>
        <w:rPr>
          <w:b/>
        </w:rPr>
      </w:pPr>
    </w:p>
    <w:p w14:paraId="0141E2E9" w14:textId="023AB764" w:rsidR="006A7424" w:rsidRDefault="006A7424" w:rsidP="006A7424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4C67FA">
        <w:rPr>
          <w:b/>
          <w:bCs/>
        </w:rPr>
        <w:t>do</w:t>
      </w:r>
      <w:r>
        <w:rPr>
          <w:b/>
          <w:bCs/>
        </w:rPr>
        <w:t xml:space="preserve"> ……………………….</w:t>
      </w:r>
      <w:r w:rsidRPr="004C67FA">
        <w:rPr>
          <w:b/>
          <w:bCs/>
        </w:rPr>
        <w:t xml:space="preserve"> dni od daty podpisania umowy</w:t>
      </w:r>
      <w:r>
        <w:t xml:space="preserve">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57AAC2C2" w14:textId="638A0404" w:rsidR="006A7424" w:rsidRDefault="006A7424" w:rsidP="006A7424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12 miesięcy</w:t>
      </w:r>
    </w:p>
    <w:p w14:paraId="4CFE7C92" w14:textId="77777777" w:rsidR="006A7424" w:rsidRDefault="006A7424" w:rsidP="006A7424">
      <w:pPr>
        <w:widowControl w:val="0"/>
        <w:ind w:right="1"/>
        <w:jc w:val="both"/>
        <w:rPr>
          <w:b/>
        </w:rPr>
      </w:pPr>
    </w:p>
    <w:p w14:paraId="59FDC827" w14:textId="77777777" w:rsidR="006A7424" w:rsidRPr="00FE545C" w:rsidRDefault="006A7424" w:rsidP="006A7424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7F45535" w14:textId="77777777" w:rsidR="006A7424" w:rsidRPr="00FE545C" w:rsidRDefault="006A7424" w:rsidP="006A7424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375D8AC" w14:textId="77777777" w:rsidR="006A7424" w:rsidRDefault="006A7424" w:rsidP="006A7424">
      <w:pPr>
        <w:jc w:val="both"/>
        <w:rPr>
          <w:sz w:val="18"/>
          <w:szCs w:val="18"/>
        </w:rPr>
      </w:pPr>
    </w:p>
    <w:p w14:paraId="0B063998" w14:textId="77777777" w:rsidR="006A7424" w:rsidRDefault="006A7424" w:rsidP="006A742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8DC407B" w14:textId="77777777" w:rsidR="006A7424" w:rsidRPr="00730EFE" w:rsidRDefault="006A7424" w:rsidP="006A742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4A2745F" w14:textId="77777777" w:rsidR="006A7424" w:rsidRPr="001D671E" w:rsidRDefault="006A7424" w:rsidP="006A74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7571123" w14:textId="77777777" w:rsidR="006A7424" w:rsidRDefault="006A7424" w:rsidP="006A742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396780" w14:textId="77777777" w:rsidR="006A7424" w:rsidRDefault="006A7424" w:rsidP="006A742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444FAC" w14:textId="77777777" w:rsidR="006A7424" w:rsidRDefault="006A7424" w:rsidP="006A742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B15FD6" w14:textId="77777777" w:rsidR="006A7424" w:rsidRPr="001D671E" w:rsidRDefault="006A7424" w:rsidP="006A742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7424" w:rsidRPr="00FE545C" w14:paraId="5CD6B238" w14:textId="77777777" w:rsidTr="008F5A7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6733A" w14:textId="77777777" w:rsidR="006A7424" w:rsidRPr="00FE545C" w:rsidRDefault="006A7424" w:rsidP="008F5A7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F53C9" w14:textId="77777777" w:rsidR="006A7424" w:rsidRPr="00FE545C" w:rsidRDefault="006A7424" w:rsidP="008F5A7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CEE0615" w14:textId="77777777" w:rsidR="006A7424" w:rsidRPr="00FE545C" w:rsidRDefault="006A7424" w:rsidP="008F5A7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C3916" w14:textId="77777777" w:rsidR="006A7424" w:rsidRPr="00FE545C" w:rsidRDefault="006A7424" w:rsidP="008F5A7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6A7424" w:rsidRPr="00FE545C" w14:paraId="1260AF9A" w14:textId="77777777" w:rsidTr="008F5A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FF525" w14:textId="77777777" w:rsidR="006A7424" w:rsidRPr="00FE545C" w:rsidRDefault="006A7424" w:rsidP="008F5A7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C6E5F" w14:textId="77777777" w:rsidR="006A7424" w:rsidRPr="00FE545C" w:rsidRDefault="006A7424" w:rsidP="008F5A7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31BDC" w14:textId="77777777" w:rsidR="006A7424" w:rsidRPr="00FE545C" w:rsidRDefault="006A7424" w:rsidP="008F5A7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A7424" w:rsidRPr="00FE545C" w14:paraId="642C95F5" w14:textId="77777777" w:rsidTr="008F5A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D50E8" w14:textId="77777777" w:rsidR="006A7424" w:rsidRPr="00FE545C" w:rsidRDefault="006A7424" w:rsidP="008F5A7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5A355" w14:textId="77777777" w:rsidR="006A7424" w:rsidRPr="00FE545C" w:rsidRDefault="006A7424" w:rsidP="008F5A7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7BF8E" w14:textId="77777777" w:rsidR="006A7424" w:rsidRPr="00FE545C" w:rsidRDefault="006A7424" w:rsidP="008F5A7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D81BD02" w14:textId="77777777" w:rsidR="006A7424" w:rsidRDefault="006A7424" w:rsidP="006A742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53CC9E0" w14:textId="77777777" w:rsidR="006A7424" w:rsidRPr="00D638CC" w:rsidRDefault="006A7424" w:rsidP="006A742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819492D" w14:textId="77777777" w:rsidR="006A7424" w:rsidRPr="002F276A" w:rsidRDefault="006A7424" w:rsidP="006A742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D192308" w14:textId="77777777" w:rsidR="006A7424" w:rsidRPr="002F276A" w:rsidRDefault="006A7424" w:rsidP="006A742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861C206" w14:textId="77777777" w:rsidR="006A7424" w:rsidRPr="002F276A" w:rsidRDefault="006A7424" w:rsidP="006A742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95D2B08" w14:textId="77777777" w:rsidR="006A7424" w:rsidRPr="002F276A" w:rsidRDefault="006A7424" w:rsidP="006A742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648BD5B" w14:textId="77777777" w:rsidR="006A7424" w:rsidRPr="002F276A" w:rsidRDefault="006A7424" w:rsidP="006A742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F9511AA" w14:textId="77777777" w:rsidR="006A7424" w:rsidRDefault="006A7424" w:rsidP="006A742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4D39D26" w14:textId="77777777" w:rsidR="006A7424" w:rsidRDefault="006A7424" w:rsidP="006A742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5406DFC" w14:textId="77777777" w:rsidR="006A7424" w:rsidRDefault="006A7424" w:rsidP="006A742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3C81258" w14:textId="77777777" w:rsidR="006A7424" w:rsidRDefault="006A7424" w:rsidP="006A74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74A3D9" w14:textId="77777777" w:rsidR="006A7424" w:rsidRDefault="006A7424" w:rsidP="006A74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EBE6232" w14:textId="77777777" w:rsidR="006A7424" w:rsidRDefault="006A7424" w:rsidP="006A74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8C9F200" w14:textId="77777777" w:rsidR="006A7424" w:rsidRDefault="006A7424" w:rsidP="006A74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655E208" w14:textId="77777777" w:rsidR="006A7424" w:rsidRPr="000B45FE" w:rsidRDefault="006A7424" w:rsidP="006A74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7CD4CCF" w14:textId="77777777" w:rsidR="006A7424" w:rsidRDefault="006A7424" w:rsidP="006A7424">
      <w:pPr>
        <w:jc w:val="both"/>
        <w:rPr>
          <w:sz w:val="22"/>
          <w:szCs w:val="22"/>
        </w:rPr>
      </w:pPr>
    </w:p>
    <w:p w14:paraId="7A087D6F" w14:textId="77777777" w:rsidR="006A7424" w:rsidRPr="00423B06" w:rsidRDefault="006A7424" w:rsidP="006A742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2C0FC2B" w14:textId="77777777" w:rsidR="006A7424" w:rsidRDefault="006A7424" w:rsidP="006A742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096C661" w14:textId="77777777" w:rsidR="006A7424" w:rsidRPr="001C0490" w:rsidRDefault="006A7424" w:rsidP="006A7424"/>
    <w:p w14:paraId="23453907" w14:textId="77777777" w:rsidR="006A7424" w:rsidRPr="000C54C8" w:rsidRDefault="006A7424" w:rsidP="006A7424"/>
    <w:p w14:paraId="31A98774" w14:textId="77777777" w:rsidR="006A7424" w:rsidRPr="00995192" w:rsidRDefault="006A7424" w:rsidP="006A7424"/>
    <w:p w14:paraId="4FBE32AC" w14:textId="77777777" w:rsidR="006A7424" w:rsidRPr="00AA34BD" w:rsidRDefault="006A7424" w:rsidP="006A7424"/>
    <w:p w14:paraId="20D2CB78" w14:textId="77777777" w:rsidR="00FE545C" w:rsidRPr="008830EA" w:rsidRDefault="00FE545C" w:rsidP="008830EA"/>
    <w:sectPr w:rsidR="00FE545C" w:rsidRPr="008830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4BC64" w14:textId="77777777" w:rsidR="00D91F08" w:rsidRDefault="00D91F08">
      <w:r>
        <w:separator/>
      </w:r>
    </w:p>
  </w:endnote>
  <w:endnote w:type="continuationSeparator" w:id="0">
    <w:p w14:paraId="42046667" w14:textId="77777777" w:rsidR="00D91F08" w:rsidRDefault="00D91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0CF53" w14:textId="77777777" w:rsidR="0028713C" w:rsidRDefault="002871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8CB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417AD" w14:textId="77777777" w:rsidR="0028713C" w:rsidRDefault="002871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45849" w14:textId="77777777" w:rsidR="00D91F08" w:rsidRDefault="00D91F08">
      <w:r>
        <w:separator/>
      </w:r>
    </w:p>
  </w:footnote>
  <w:footnote w:type="continuationSeparator" w:id="0">
    <w:p w14:paraId="0BA79ABB" w14:textId="77777777" w:rsidR="00D91F08" w:rsidRDefault="00D91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FF254" w14:textId="77777777" w:rsidR="0028713C" w:rsidRDefault="002871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D6D4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60DEE" w14:textId="77777777" w:rsidR="0028713C" w:rsidRDefault="002871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02070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87799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9382663">
    <w:abstractNumId w:val="0"/>
  </w:num>
  <w:num w:numId="4" w16cid:durableId="726028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F0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713C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7424"/>
    <w:rsid w:val="007748F0"/>
    <w:rsid w:val="007A4321"/>
    <w:rsid w:val="00833933"/>
    <w:rsid w:val="00853083"/>
    <w:rsid w:val="008830EA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4E71"/>
    <w:rsid w:val="00B774DC"/>
    <w:rsid w:val="00C969A6"/>
    <w:rsid w:val="00CA7D36"/>
    <w:rsid w:val="00D24208"/>
    <w:rsid w:val="00D5095C"/>
    <w:rsid w:val="00D60C38"/>
    <w:rsid w:val="00D66893"/>
    <w:rsid w:val="00D90ACB"/>
    <w:rsid w:val="00D91F08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9AAF516"/>
  <w15:chartTrackingRefBased/>
  <w15:docId w15:val="{00519B1E-0CEC-407D-8A39-814F893B0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74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446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2023-03-22T09:15:00Z</cp:lastPrinted>
  <dcterms:created xsi:type="dcterms:W3CDTF">2023-03-22T09:00:00Z</dcterms:created>
  <dcterms:modified xsi:type="dcterms:W3CDTF">2023-03-22T09:19:00Z</dcterms:modified>
</cp:coreProperties>
</file>