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CBE63" w14:textId="385001B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70AF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440A21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E97738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337986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6DD537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3D71B9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E49A41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A29612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080B14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41D5BF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55DD9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6F4F8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54C054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07356F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3DB802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6D0CDE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3791B46" w14:textId="36078DBB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C0D4D" w:rsidRPr="001C0D4D">
        <w:rPr>
          <w:rFonts w:eastAsia="Times New Roman" w:cs="Calibri"/>
          <w:b/>
          <w:lang w:eastAsia="pl-PL"/>
        </w:rPr>
        <w:t xml:space="preserve">Dostawa analizatora spektrometru fluorescencyjno-rentgenowskiego (XRF) na potrzeby </w:t>
      </w:r>
      <w:proofErr w:type="spellStart"/>
      <w:r w:rsidR="001C0D4D" w:rsidRPr="001C0D4D">
        <w:rPr>
          <w:rFonts w:eastAsia="Times New Roman" w:cs="Calibri"/>
          <w:b/>
          <w:lang w:eastAsia="pl-PL"/>
        </w:rPr>
        <w:t>WILiGZ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770AF8">
        <w:rPr>
          <w:rFonts w:eastAsia="Times New Roman" w:cs="Calibri"/>
          <w:lang w:eastAsia="pl-PL"/>
        </w:rPr>
        <w:t xml:space="preserve"> znak sprawy: </w:t>
      </w:r>
      <w:r w:rsidR="00770AF8" w:rsidRPr="00770AF8">
        <w:rPr>
          <w:rFonts w:eastAsia="Times New Roman" w:cs="Calibri"/>
          <w:b/>
          <w:bCs/>
          <w:lang w:eastAsia="pl-PL"/>
        </w:rPr>
        <w:t>KC-zp.272-179/23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1810E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E4DBB9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722A73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775992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5818BD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5DF928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D05E8F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6C718F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F16397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2A658E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2AC656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B7123E5" w14:textId="705E219E" w:rsidR="005103B9" w:rsidRPr="009475A8" w:rsidRDefault="008F3D36" w:rsidP="00770AF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30992" w14:textId="77777777" w:rsidR="00031A38" w:rsidRDefault="00031A38" w:rsidP="0038231F">
      <w:pPr>
        <w:spacing w:after="0" w:line="240" w:lineRule="auto"/>
      </w:pPr>
      <w:r>
        <w:separator/>
      </w:r>
    </w:p>
  </w:endnote>
  <w:endnote w:type="continuationSeparator" w:id="0">
    <w:p w14:paraId="3CD852CE" w14:textId="77777777" w:rsidR="00031A38" w:rsidRDefault="00031A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558B7" w14:textId="77777777" w:rsidR="001C0D4D" w:rsidRDefault="001C0D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46D9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ADBF8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2C996" w14:textId="77777777" w:rsidR="001C0D4D" w:rsidRDefault="001C0D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5D1BD" w14:textId="77777777" w:rsidR="00031A38" w:rsidRDefault="00031A38" w:rsidP="0038231F">
      <w:pPr>
        <w:spacing w:after="0" w:line="240" w:lineRule="auto"/>
      </w:pPr>
      <w:r>
        <w:separator/>
      </w:r>
    </w:p>
  </w:footnote>
  <w:footnote w:type="continuationSeparator" w:id="0">
    <w:p w14:paraId="03147362" w14:textId="77777777" w:rsidR="00031A38" w:rsidRDefault="00031A38" w:rsidP="0038231F">
      <w:pPr>
        <w:spacing w:after="0" w:line="240" w:lineRule="auto"/>
      </w:pPr>
      <w:r>
        <w:continuationSeparator/>
      </w:r>
    </w:p>
  </w:footnote>
  <w:footnote w:id="1">
    <w:p w14:paraId="49C1149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40216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D0B25" w14:textId="77777777" w:rsidR="001C0D4D" w:rsidRDefault="001C0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D3C7" w14:textId="77777777" w:rsidR="001C0D4D" w:rsidRDefault="001C0D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44CD0" w14:textId="77777777" w:rsidR="001C0D4D" w:rsidRDefault="001C0D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428272">
    <w:abstractNumId w:val="7"/>
  </w:num>
  <w:num w:numId="2" w16cid:durableId="1659654324">
    <w:abstractNumId w:val="0"/>
  </w:num>
  <w:num w:numId="3" w16cid:durableId="1418987789">
    <w:abstractNumId w:val="6"/>
  </w:num>
  <w:num w:numId="4" w16cid:durableId="1686326708">
    <w:abstractNumId w:val="9"/>
  </w:num>
  <w:num w:numId="5" w16cid:durableId="785927008">
    <w:abstractNumId w:val="8"/>
  </w:num>
  <w:num w:numId="6" w16cid:durableId="1584336840">
    <w:abstractNumId w:val="5"/>
  </w:num>
  <w:num w:numId="7" w16cid:durableId="290868638">
    <w:abstractNumId w:val="1"/>
  </w:num>
  <w:num w:numId="8" w16cid:durableId="1506894196">
    <w:abstractNumId w:val="3"/>
  </w:num>
  <w:num w:numId="9" w16cid:durableId="1740706674">
    <w:abstractNumId w:val="2"/>
  </w:num>
  <w:num w:numId="10" w16cid:durableId="783697318">
    <w:abstractNumId w:val="4"/>
  </w:num>
  <w:num w:numId="11" w16cid:durableId="10911280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A38"/>
    <w:rsid w:val="00023477"/>
    <w:rsid w:val="000247FF"/>
    <w:rsid w:val="00025C8D"/>
    <w:rsid w:val="000303EE"/>
    <w:rsid w:val="00031A3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0D4D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0AF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5A01E"/>
  <w15:chartTrackingRefBased/>
  <w15:docId w15:val="{0C43326D-4B09-49CC-8589-9734F349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2023-03-22T09:21:00Z</cp:lastPrinted>
  <dcterms:created xsi:type="dcterms:W3CDTF">2023-03-22T09:19:00Z</dcterms:created>
  <dcterms:modified xsi:type="dcterms:W3CDTF">2023-03-22T09:22:00Z</dcterms:modified>
</cp:coreProperties>
</file>