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FB465" w14:textId="65E74E62" w:rsidR="008D2AB8" w:rsidRPr="004B3649" w:rsidRDefault="008D2AB8" w:rsidP="004B364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EF86F2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6853057" w14:textId="77777777" w:rsidR="001E2B19" w:rsidRPr="006666C9" w:rsidRDefault="001E2B19" w:rsidP="001E2B1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2E9C52FF" w14:textId="77777777" w:rsidR="001E2B19" w:rsidRPr="006666C9" w:rsidRDefault="001E2B19" w:rsidP="001E2B1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3E28CEDD" w14:textId="432BD75E" w:rsidR="001E2B19" w:rsidRDefault="001E2B19" w:rsidP="001E2B1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03F21C00" w14:textId="68C68DCF" w:rsidR="006D4F5F" w:rsidRPr="006666C9" w:rsidRDefault="006D4F5F" w:rsidP="001E2B1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3E94C00A" w14:textId="77777777" w:rsidR="001E2B19" w:rsidRPr="006666C9" w:rsidRDefault="001E2B19" w:rsidP="001E2B1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6B980B9C" w14:textId="77777777" w:rsidR="001E2B19" w:rsidRPr="006666C9" w:rsidRDefault="001E2B19" w:rsidP="001E2B1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4302408E" w14:textId="77777777" w:rsidR="001E2B19" w:rsidRPr="006666C9" w:rsidRDefault="001E2B19" w:rsidP="001E2B1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48735C2E" w14:textId="77777777" w:rsidR="001E2B19" w:rsidRPr="006666C9" w:rsidRDefault="001E2B19" w:rsidP="001E2B1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0CA42D53" w14:textId="77777777" w:rsidR="001E2B19" w:rsidRPr="006666C9" w:rsidRDefault="001E2B19" w:rsidP="001E2B19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73FFE8E3" w14:textId="18A8BABC" w:rsidR="008D2AB8" w:rsidRDefault="001E2B19" w:rsidP="001E2B19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1C106A82" w14:textId="77777777" w:rsidR="001E2B19" w:rsidRPr="001E2B19" w:rsidRDefault="001E2B19" w:rsidP="001E2B1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B964BC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FE58F6C" w14:textId="77777777" w:rsidR="00ED482C" w:rsidRPr="00ED482C" w:rsidRDefault="00ED482C" w:rsidP="008D2AB8">
      <w:pPr>
        <w:ind w:right="-110"/>
        <w:rPr>
          <w:b/>
        </w:rPr>
      </w:pPr>
      <w:r w:rsidRPr="00ED482C">
        <w:rPr>
          <w:b/>
        </w:rPr>
        <w:t>Akademia Górniczo - Hutnicza</w:t>
      </w:r>
    </w:p>
    <w:p w14:paraId="74BBE751" w14:textId="77777777" w:rsidR="00ED482C" w:rsidRPr="00ED482C" w:rsidRDefault="00ED482C" w:rsidP="008D2AB8">
      <w:pPr>
        <w:ind w:right="-110"/>
        <w:rPr>
          <w:b/>
        </w:rPr>
      </w:pPr>
      <w:r w:rsidRPr="00ED482C">
        <w:rPr>
          <w:b/>
        </w:rPr>
        <w:t>im. Stanisława Staszica w Krakowie</w:t>
      </w:r>
    </w:p>
    <w:p w14:paraId="67A5FA65" w14:textId="77777777" w:rsidR="008D2AB8" w:rsidRDefault="00ED482C" w:rsidP="008D2AB8">
      <w:pPr>
        <w:ind w:right="-110"/>
        <w:rPr>
          <w:b/>
        </w:rPr>
      </w:pPr>
      <w:r w:rsidRPr="00ED482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583EB27" w14:textId="77777777" w:rsidR="008D2AB8" w:rsidRDefault="00ED482C" w:rsidP="008D2AB8">
      <w:pPr>
        <w:ind w:right="-110"/>
        <w:rPr>
          <w:b/>
        </w:rPr>
      </w:pPr>
      <w:r w:rsidRPr="00ED482C">
        <w:rPr>
          <w:b/>
        </w:rPr>
        <w:t>Al. Mickiewicza</w:t>
      </w:r>
      <w:r w:rsidR="008D2AB8">
        <w:rPr>
          <w:b/>
        </w:rPr>
        <w:t xml:space="preserve"> </w:t>
      </w:r>
      <w:r w:rsidRPr="00ED482C">
        <w:rPr>
          <w:b/>
        </w:rPr>
        <w:t>30</w:t>
      </w:r>
      <w:r w:rsidR="008D2AB8">
        <w:rPr>
          <w:b/>
        </w:rPr>
        <w:t xml:space="preserve"> </w:t>
      </w:r>
    </w:p>
    <w:p w14:paraId="10E117AE" w14:textId="77777777" w:rsidR="008D2AB8" w:rsidRDefault="00ED482C" w:rsidP="008D2AB8">
      <w:pPr>
        <w:rPr>
          <w:b/>
        </w:rPr>
      </w:pPr>
      <w:r w:rsidRPr="00ED482C">
        <w:rPr>
          <w:b/>
        </w:rPr>
        <w:t>30-059</w:t>
      </w:r>
      <w:r w:rsidR="008D2AB8">
        <w:rPr>
          <w:b/>
        </w:rPr>
        <w:t xml:space="preserve"> </w:t>
      </w:r>
      <w:r w:rsidRPr="00ED482C">
        <w:rPr>
          <w:b/>
        </w:rPr>
        <w:t>Kraków</w:t>
      </w:r>
      <w:r w:rsidR="008D2AB8">
        <w:rPr>
          <w:b/>
        </w:rPr>
        <w:t xml:space="preserve">,  </w:t>
      </w:r>
    </w:p>
    <w:p w14:paraId="26561FE4" w14:textId="77777777" w:rsidR="008D2AB8" w:rsidRDefault="008D2AB8" w:rsidP="008D2AB8">
      <w:pPr>
        <w:ind w:firstLine="3969"/>
        <w:rPr>
          <w:b/>
        </w:rPr>
      </w:pPr>
    </w:p>
    <w:p w14:paraId="420A02B0" w14:textId="243B2514" w:rsidR="008D2AB8" w:rsidRDefault="008D2AB8" w:rsidP="006D4F5F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D482C" w:rsidRPr="00ED482C">
        <w:rPr>
          <w:b/>
        </w:rPr>
        <w:t>dostawa zestawu składającego się z szybkiej kamery z dwoma wymiennymi obiektywami wraz ze źródłem światła (2 szt.) oraz niezbędnymi statywami i akcesoriami - KC-zp.272-188/23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A630F6">
        <w:t xml:space="preserve"> </w:t>
      </w:r>
      <w:r>
        <w:t>zgodnie z zasadami określonymi w specyfikacji warunków zamówienia.</w:t>
      </w:r>
    </w:p>
    <w:p w14:paraId="1515DF2D" w14:textId="0C39F4D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A630F6">
        <w:rPr>
          <w:b/>
        </w:rPr>
        <w:t xml:space="preserve"> za całość zamówienia (wraz z akcesoriami)</w:t>
      </w:r>
      <w:r>
        <w:rPr>
          <w:b/>
        </w:rPr>
        <w:t>:   ............................................</w:t>
      </w:r>
      <w:r w:rsidR="00A630F6">
        <w:rPr>
          <w:b/>
        </w:rPr>
        <w:t xml:space="preserve"> </w:t>
      </w:r>
      <w:r>
        <w:rPr>
          <w:b/>
        </w:rPr>
        <w:t>PLN</w:t>
      </w:r>
    </w:p>
    <w:p w14:paraId="031F6E8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67E01F2F" w14:textId="470454E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A630F6">
        <w:rPr>
          <w:b/>
        </w:rPr>
        <w:t xml:space="preserve"> za całość zamówienia (wraz z akcesoriami</w:t>
      </w:r>
      <w:r>
        <w:rPr>
          <w:b/>
        </w:rPr>
        <w:t>: ..............................................</w:t>
      </w:r>
      <w:r w:rsidR="00A630F6">
        <w:rPr>
          <w:b/>
        </w:rPr>
        <w:t xml:space="preserve"> </w:t>
      </w:r>
      <w:r>
        <w:rPr>
          <w:b/>
        </w:rPr>
        <w:t>PLN</w:t>
      </w:r>
    </w:p>
    <w:p w14:paraId="1C194EB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78F6142" w14:textId="529E1862" w:rsidR="008D2AB8" w:rsidRPr="004B3649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brutto:.......................................................................................................................</w:t>
      </w:r>
    </w:p>
    <w:p w14:paraId="529318A3" w14:textId="068889F9" w:rsidR="008D2AB8" w:rsidRDefault="008D2AB8" w:rsidP="008D2AB8">
      <w:pPr>
        <w:pStyle w:val="Tekstpodstawowy"/>
      </w:pPr>
      <w:r>
        <w:t>Powyższa cena zawiera podatek VAT w wysokości .......... % tj.</w:t>
      </w:r>
      <w:r w:rsidR="0093239D">
        <w:t xml:space="preserve"> </w:t>
      </w:r>
      <w:r>
        <w:t>…………………….</w:t>
      </w:r>
      <w:r w:rsidR="0093239D">
        <w:t xml:space="preserve"> </w:t>
      </w:r>
      <w:r>
        <w:t>PLN</w:t>
      </w:r>
    </w:p>
    <w:p w14:paraId="1049ECDA" w14:textId="77777777" w:rsidR="00A630F6" w:rsidRDefault="00A630F6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 xml:space="preserve">model </w:t>
      </w:r>
      <w:r w:rsidR="00FE545C" w:rsidRPr="00A630F6">
        <w:t>zaoferowanego sprzętu</w:t>
      </w:r>
      <w:r>
        <w:t xml:space="preserve"> tj:</w:t>
      </w:r>
    </w:p>
    <w:p w14:paraId="70250233" w14:textId="318D3116" w:rsidR="00FE545C" w:rsidRPr="0093239D" w:rsidRDefault="00A630F6" w:rsidP="008D2AB8">
      <w:pPr>
        <w:pStyle w:val="Tekstpodstawowy"/>
      </w:pPr>
      <w:r w:rsidRPr="0093239D">
        <w:t xml:space="preserve">Kamery: </w:t>
      </w:r>
      <w:r w:rsidRPr="0093239D">
        <w:rPr>
          <w:b w:val="0"/>
          <w:bCs/>
        </w:rPr>
        <w:t>……………………</w:t>
      </w:r>
      <w:r w:rsidR="0093239D">
        <w:rPr>
          <w:b w:val="0"/>
          <w:bCs/>
        </w:rPr>
        <w:t>..</w:t>
      </w:r>
      <w:r w:rsidR="00FE545C" w:rsidRPr="0093239D">
        <w:rPr>
          <w:b w:val="0"/>
          <w:bCs/>
        </w:rPr>
        <w:t>…………………………………………</w:t>
      </w:r>
      <w:r w:rsidR="0093239D">
        <w:rPr>
          <w:b w:val="0"/>
          <w:bCs/>
        </w:rPr>
        <w:t>……………………</w:t>
      </w:r>
    </w:p>
    <w:p w14:paraId="31BAA995" w14:textId="1528013F" w:rsidR="00A630F6" w:rsidRPr="0093239D" w:rsidRDefault="00A630F6" w:rsidP="008D2AB8">
      <w:pPr>
        <w:pStyle w:val="Tekstpodstawowy"/>
      </w:pPr>
      <w:r w:rsidRPr="0093239D">
        <w:t xml:space="preserve">Obiektywów: </w:t>
      </w:r>
      <w:r w:rsidRPr="0093239D">
        <w:rPr>
          <w:b w:val="0"/>
          <w:bCs/>
        </w:rPr>
        <w:t>……………………</w:t>
      </w:r>
      <w:r w:rsidR="0093239D">
        <w:rPr>
          <w:b w:val="0"/>
          <w:bCs/>
        </w:rPr>
        <w:t>…………………………………………………………..</w:t>
      </w:r>
    </w:p>
    <w:p w14:paraId="434C10B7" w14:textId="56DBDD9C" w:rsidR="00A630F6" w:rsidRPr="0093239D" w:rsidRDefault="00A630F6" w:rsidP="008D2AB8">
      <w:pPr>
        <w:pStyle w:val="Tekstpodstawowy"/>
      </w:pPr>
      <w:r w:rsidRPr="0093239D">
        <w:t>Oświetlenia:</w:t>
      </w:r>
      <w:r w:rsidRPr="0093239D">
        <w:rPr>
          <w:b w:val="0"/>
          <w:bCs/>
        </w:rPr>
        <w:t xml:space="preserve"> ……………………</w:t>
      </w:r>
      <w:r w:rsidR="0093239D">
        <w:rPr>
          <w:b w:val="0"/>
          <w:bCs/>
        </w:rPr>
        <w:t>……………………………………………………………..</w:t>
      </w:r>
    </w:p>
    <w:p w14:paraId="4C3E3286" w14:textId="613B0792" w:rsidR="00A630F6" w:rsidRPr="0093239D" w:rsidRDefault="00A630F6" w:rsidP="008D2AB8">
      <w:pPr>
        <w:pStyle w:val="Tekstpodstawowy"/>
      </w:pPr>
      <w:r w:rsidRPr="0093239D">
        <w:t xml:space="preserve">Statywów: </w:t>
      </w:r>
      <w:r w:rsidRPr="0093239D">
        <w:rPr>
          <w:b w:val="0"/>
          <w:bCs/>
        </w:rPr>
        <w:t>………………………………</w:t>
      </w:r>
      <w:r w:rsidR="0093239D">
        <w:rPr>
          <w:b w:val="0"/>
          <w:bCs/>
        </w:rPr>
        <w:t>……………………………………………………..</w:t>
      </w:r>
    </w:p>
    <w:p w14:paraId="56D24853" w14:textId="1D451789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93239D">
        <w:t>……………</w:t>
      </w:r>
      <w:r w:rsidR="0093239D" w:rsidRPr="0093239D">
        <w:rPr>
          <w:b/>
          <w:bCs/>
        </w:rPr>
        <w:t xml:space="preserve"> dni od daty podpisania umowy</w:t>
      </w:r>
      <w:r w:rsidR="0093239D">
        <w:t xml:space="preserve"> </w:t>
      </w:r>
      <w:r w:rsidR="0093239D" w:rsidRPr="0093239D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5C2D8446" w14:textId="2D47971D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>Okres udzielonej gwarancji wynosi:</w:t>
      </w:r>
      <w:r w:rsidRPr="00FB1B4F">
        <w:t xml:space="preserve"> </w:t>
      </w:r>
      <w:r w:rsidRPr="0093239D">
        <w:rPr>
          <w:b/>
          <w:bCs/>
        </w:rPr>
        <w:t>………</w:t>
      </w:r>
      <w:r w:rsidR="0093239D" w:rsidRPr="0093239D">
        <w:rPr>
          <w:b/>
          <w:bCs/>
        </w:rPr>
        <w:t xml:space="preserve"> miesięcy</w:t>
      </w:r>
      <w:r w:rsidR="0093239D">
        <w:t xml:space="preserve"> </w:t>
      </w:r>
      <w:r w:rsidRPr="0093239D">
        <w:rPr>
          <w:highlight w:val="yellow"/>
        </w:rPr>
        <w:t>(</w:t>
      </w:r>
      <w:r w:rsidRPr="0093239D">
        <w:rPr>
          <w:i/>
          <w:highlight w:val="yellow"/>
        </w:rPr>
        <w:t xml:space="preserve">kryterium </w:t>
      </w:r>
      <w:r w:rsidRPr="0022732C">
        <w:rPr>
          <w:i/>
          <w:highlight w:val="yellow"/>
        </w:rPr>
        <w:t>oceny ofert)</w:t>
      </w:r>
    </w:p>
    <w:p w14:paraId="59384F6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4456BC7" w14:textId="5E6C6C20" w:rsidR="00CF3D5E" w:rsidRPr="00664B34" w:rsidRDefault="008D2AB8" w:rsidP="00664B34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664B34">
        <w:rPr>
          <w:sz w:val="22"/>
          <w:szCs w:val="22"/>
        </w:rPr>
        <w:t>Termin płatności</w:t>
      </w:r>
      <w:r w:rsidR="0093239D" w:rsidRPr="00664B34">
        <w:rPr>
          <w:sz w:val="22"/>
          <w:szCs w:val="22"/>
        </w:rPr>
        <w:t>:</w:t>
      </w:r>
      <w:r w:rsidR="00CF3D5E" w:rsidRPr="00664B34">
        <w:rPr>
          <w:sz w:val="22"/>
          <w:szCs w:val="22"/>
        </w:rPr>
        <w:t xml:space="preserve"> </w:t>
      </w:r>
      <w:r w:rsidR="00664B34" w:rsidRPr="00664B34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664B34" w:rsidRPr="00664B34">
        <w:rPr>
          <w:b w:val="0"/>
          <w:bCs/>
          <w:sz w:val="22"/>
          <w:szCs w:val="22"/>
        </w:rPr>
        <w:br/>
        <w:t>o podatku od towarów i usług.</w:t>
      </w:r>
    </w:p>
    <w:p w14:paraId="604A80A0" w14:textId="5644AC66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4BE6B1B3" w14:textId="11F53865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3FFC056" w14:textId="77777777" w:rsidR="00515D65" w:rsidRPr="006666C9" w:rsidRDefault="00515D65" w:rsidP="00515D6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582608A" w14:textId="77777777" w:rsidR="00515D65" w:rsidRPr="006666C9" w:rsidRDefault="00515D65" w:rsidP="00515D6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75BE3192" w14:textId="77777777" w:rsidR="00515D65" w:rsidRPr="006666C9" w:rsidRDefault="00515D65" w:rsidP="00515D65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C80AB06" w14:textId="77777777" w:rsidR="00515D65" w:rsidRPr="006666C9" w:rsidRDefault="00515D65" w:rsidP="00515D65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2DB7C2" w14:textId="77777777" w:rsidR="00515D65" w:rsidRPr="006666C9" w:rsidRDefault="00515D65" w:rsidP="00515D65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EF5841" w14:textId="77777777" w:rsidR="00515D65" w:rsidRPr="006666C9" w:rsidRDefault="00515D65" w:rsidP="00515D6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15D65" w:rsidRPr="006666C9" w14:paraId="57A18ECC" w14:textId="77777777" w:rsidTr="00C1523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99A17" w14:textId="77777777" w:rsidR="00515D65" w:rsidRPr="006666C9" w:rsidRDefault="00515D65" w:rsidP="00C1523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95473" w14:textId="77777777" w:rsidR="00515D65" w:rsidRPr="006666C9" w:rsidRDefault="00515D65" w:rsidP="00C1523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43698F6D" w14:textId="77777777" w:rsidR="00515D65" w:rsidRPr="006666C9" w:rsidRDefault="00515D65" w:rsidP="00C1523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025A9" w14:textId="77777777" w:rsidR="00515D65" w:rsidRPr="006666C9" w:rsidRDefault="00515D65" w:rsidP="00C1523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515D65" w:rsidRPr="006666C9" w14:paraId="6206339D" w14:textId="77777777" w:rsidTr="00C152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0101C" w14:textId="77777777" w:rsidR="00515D65" w:rsidRPr="006666C9" w:rsidRDefault="00515D65" w:rsidP="00C1523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6E081" w14:textId="77777777" w:rsidR="00515D65" w:rsidRPr="006666C9" w:rsidRDefault="00515D65" w:rsidP="00C1523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FA913" w14:textId="77777777" w:rsidR="00515D65" w:rsidRPr="006666C9" w:rsidRDefault="00515D65" w:rsidP="00C1523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15D65" w:rsidRPr="006666C9" w14:paraId="63541814" w14:textId="77777777" w:rsidTr="00C152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6F597" w14:textId="77777777" w:rsidR="00515D65" w:rsidRPr="006666C9" w:rsidRDefault="00515D65" w:rsidP="00C1523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85661" w14:textId="77777777" w:rsidR="00515D65" w:rsidRPr="006666C9" w:rsidRDefault="00515D65" w:rsidP="00C1523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6ADBD" w14:textId="77777777" w:rsidR="00515D65" w:rsidRPr="006666C9" w:rsidRDefault="00515D65" w:rsidP="00C1523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C2CB11A" w14:textId="77777777" w:rsidR="00515D65" w:rsidRPr="006666C9" w:rsidRDefault="00515D65" w:rsidP="00515D65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4992F342" w14:textId="77777777" w:rsidR="00515D65" w:rsidRPr="006666C9" w:rsidRDefault="00515D65" w:rsidP="00515D65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258B0963" w14:textId="77777777" w:rsidR="00515D65" w:rsidRPr="006666C9" w:rsidRDefault="00515D65" w:rsidP="00515D6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61F3EFB5" w14:textId="77777777" w:rsidR="00515D65" w:rsidRPr="006666C9" w:rsidRDefault="00515D65" w:rsidP="00515D6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63FDD4D" w14:textId="77777777" w:rsidR="00515D65" w:rsidRPr="006666C9" w:rsidRDefault="00515D65" w:rsidP="00515D6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3B19B80D" w14:textId="77777777" w:rsidR="00515D65" w:rsidRPr="006666C9" w:rsidRDefault="00515D65" w:rsidP="00515D65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(ych) dokumentu(ów)</w:t>
      </w:r>
    </w:p>
    <w:p w14:paraId="64B6A5D5" w14:textId="77777777" w:rsidR="00515D65" w:rsidRPr="006666C9" w:rsidRDefault="00515D65" w:rsidP="00515D65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04D7C9" w14:textId="77777777" w:rsidR="00515D65" w:rsidRPr="006666C9" w:rsidRDefault="00515D65" w:rsidP="00515D65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2AD71A14" w14:textId="77777777" w:rsidR="00515D65" w:rsidRPr="006666C9" w:rsidRDefault="00515D65" w:rsidP="00515D6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191045DD" w14:textId="77777777" w:rsidR="00515D65" w:rsidRPr="006666C9" w:rsidRDefault="00515D65" w:rsidP="00515D6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2054E589" w14:textId="77777777" w:rsidR="00515D65" w:rsidRPr="006666C9" w:rsidRDefault="00515D65" w:rsidP="00515D6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F67FB9" w14:textId="77777777" w:rsidR="00515D65" w:rsidRPr="006666C9" w:rsidRDefault="00515D65" w:rsidP="00515D6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528EDCEF" w14:textId="77777777" w:rsidR="00515D65" w:rsidRPr="006666C9" w:rsidRDefault="00515D65" w:rsidP="00515D6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4DBE990F" w14:textId="77777777" w:rsidR="00515D65" w:rsidRPr="006666C9" w:rsidRDefault="00515D65" w:rsidP="00515D65">
      <w:pPr>
        <w:spacing w:line="360" w:lineRule="auto"/>
        <w:ind w:left="1440"/>
        <w:jc w:val="both"/>
        <w:rPr>
          <w:sz w:val="22"/>
          <w:szCs w:val="22"/>
        </w:rPr>
      </w:pPr>
    </w:p>
    <w:p w14:paraId="2402C54B" w14:textId="77777777" w:rsidR="00515D65" w:rsidRPr="006666C9" w:rsidRDefault="00515D65" w:rsidP="00515D6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195796DB" w14:textId="77777777" w:rsidR="00515D65" w:rsidRPr="006666C9" w:rsidRDefault="00515D65" w:rsidP="00515D65">
      <w:pPr>
        <w:jc w:val="center"/>
        <w:rPr>
          <w:sz w:val="20"/>
          <w:szCs w:val="20"/>
        </w:rPr>
      </w:pPr>
    </w:p>
    <w:p w14:paraId="50430369" w14:textId="77777777" w:rsidR="00515D65" w:rsidRPr="008C118C" w:rsidRDefault="00515D65" w:rsidP="00515D65"/>
    <w:p w14:paraId="07813CA2" w14:textId="77777777" w:rsidR="00515D65" w:rsidRDefault="00515D65" w:rsidP="00FE545C">
      <w:pPr>
        <w:rPr>
          <w:b/>
          <w:sz w:val="22"/>
          <w:szCs w:val="22"/>
          <w:u w:val="single"/>
        </w:rPr>
      </w:pPr>
    </w:p>
    <w:p w14:paraId="2196360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A527F" w14:textId="77777777" w:rsidR="00A77C28" w:rsidRDefault="00A77C28">
      <w:r>
        <w:separator/>
      </w:r>
    </w:p>
  </w:endnote>
  <w:endnote w:type="continuationSeparator" w:id="0">
    <w:p w14:paraId="51E54645" w14:textId="77777777" w:rsidR="00A77C28" w:rsidRDefault="00A77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4AB38" w14:textId="77777777" w:rsidR="00ED482C" w:rsidRDefault="00ED48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BB9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34F8C" w14:textId="77777777" w:rsidR="00ED482C" w:rsidRDefault="00ED48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C5338" w14:textId="77777777" w:rsidR="00A77C28" w:rsidRDefault="00A77C28">
      <w:r>
        <w:separator/>
      </w:r>
    </w:p>
  </w:footnote>
  <w:footnote w:type="continuationSeparator" w:id="0">
    <w:p w14:paraId="1B381ED2" w14:textId="77777777" w:rsidR="00A77C28" w:rsidRDefault="00A77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E573A" w14:textId="77777777" w:rsidR="00ED482C" w:rsidRDefault="00ED48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F8FB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95F47" w14:textId="77777777" w:rsidR="00ED482C" w:rsidRDefault="00ED48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91186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31450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4011285">
    <w:abstractNumId w:val="0"/>
  </w:num>
  <w:num w:numId="4" w16cid:durableId="791366072">
    <w:abstractNumId w:val="2"/>
  </w:num>
  <w:num w:numId="5" w16cid:durableId="18530310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7C2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2B19"/>
    <w:rsid w:val="00207E98"/>
    <w:rsid w:val="002723B0"/>
    <w:rsid w:val="00315A4A"/>
    <w:rsid w:val="004B3649"/>
    <w:rsid w:val="004B7300"/>
    <w:rsid w:val="004C6753"/>
    <w:rsid w:val="00515D65"/>
    <w:rsid w:val="00595C87"/>
    <w:rsid w:val="005D2C65"/>
    <w:rsid w:val="005E6D94"/>
    <w:rsid w:val="0063384F"/>
    <w:rsid w:val="00643C6F"/>
    <w:rsid w:val="00646202"/>
    <w:rsid w:val="0065290F"/>
    <w:rsid w:val="00664B34"/>
    <w:rsid w:val="006815F6"/>
    <w:rsid w:val="006D4F5F"/>
    <w:rsid w:val="007748F0"/>
    <w:rsid w:val="007A4321"/>
    <w:rsid w:val="00833933"/>
    <w:rsid w:val="00853083"/>
    <w:rsid w:val="008B2F0C"/>
    <w:rsid w:val="008B4928"/>
    <w:rsid w:val="008D2AB8"/>
    <w:rsid w:val="008F1C66"/>
    <w:rsid w:val="0093239D"/>
    <w:rsid w:val="00970FE4"/>
    <w:rsid w:val="00A0022B"/>
    <w:rsid w:val="00A346FE"/>
    <w:rsid w:val="00A47B4D"/>
    <w:rsid w:val="00A630F6"/>
    <w:rsid w:val="00A77C28"/>
    <w:rsid w:val="00A83018"/>
    <w:rsid w:val="00B774DC"/>
    <w:rsid w:val="00C969A6"/>
    <w:rsid w:val="00CA7D36"/>
    <w:rsid w:val="00CF3D5E"/>
    <w:rsid w:val="00D24208"/>
    <w:rsid w:val="00D60C38"/>
    <w:rsid w:val="00D66893"/>
    <w:rsid w:val="00D90ACB"/>
    <w:rsid w:val="00DC1500"/>
    <w:rsid w:val="00E44371"/>
    <w:rsid w:val="00E949B0"/>
    <w:rsid w:val="00EC0BEA"/>
    <w:rsid w:val="00ED482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20F6F8"/>
  <w15:chartTrackingRefBased/>
  <w15:docId w15:val="{F953F272-3C24-4201-B433-90D4160E5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544</Words>
  <Characters>4713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2023-03-22T11:45:00Z</cp:lastPrinted>
  <dcterms:created xsi:type="dcterms:W3CDTF">2023-03-23T11:26:00Z</dcterms:created>
  <dcterms:modified xsi:type="dcterms:W3CDTF">2023-03-23T11:55:00Z</dcterms:modified>
</cp:coreProperties>
</file>