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B7A54" w14:textId="459C9857" w:rsidR="00EB1359" w:rsidRPr="003261E7" w:rsidRDefault="00F35F69" w:rsidP="00EB1359">
      <w:pPr>
        <w:spacing w:after="240"/>
        <w:jc w:val="right"/>
        <w:rPr>
          <w:sz w:val="22"/>
          <w:szCs w:val="22"/>
        </w:rPr>
      </w:pPr>
      <w:r w:rsidRPr="00F35F69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</w:t>
      </w:r>
      <w:r w:rsidR="00266B11">
        <w:rPr>
          <w:sz w:val="22"/>
          <w:szCs w:val="22"/>
        </w:rPr>
        <w:t xml:space="preserve"> 29.03.2023r.</w:t>
      </w:r>
    </w:p>
    <w:p w14:paraId="72D0D4A2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07A4F2D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F3C42CB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5DB5098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9AFB1F6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3E02B54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9EAFD60" w14:textId="0ED53177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</w:t>
      </w:r>
      <w:r w:rsidR="00F64122">
        <w:rPr>
          <w:b/>
          <w:sz w:val="28"/>
          <w:szCs w:val="24"/>
        </w:rPr>
        <w:br/>
      </w:r>
      <w:r>
        <w:rPr>
          <w:b/>
          <w:sz w:val="28"/>
          <w:szCs w:val="24"/>
        </w:rPr>
        <w:t xml:space="preserve">W ZAKRESIE PAKIETU </w:t>
      </w:r>
      <w:r w:rsidR="00F64122">
        <w:rPr>
          <w:b/>
          <w:sz w:val="28"/>
          <w:szCs w:val="24"/>
        </w:rPr>
        <w:t>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35F69" w:rsidRPr="003261E7" w14:paraId="50396FB6" w14:textId="77777777" w:rsidTr="003049AB">
        <w:trPr>
          <w:trHeight w:val="638"/>
        </w:trPr>
        <w:tc>
          <w:tcPr>
            <w:tcW w:w="959" w:type="dxa"/>
            <w:shd w:val="clear" w:color="auto" w:fill="auto"/>
          </w:tcPr>
          <w:p w14:paraId="670706C4" w14:textId="77777777" w:rsidR="00F35F69" w:rsidRPr="003261E7" w:rsidRDefault="00F35F69" w:rsidP="003049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39B8491" w14:textId="257F4B21" w:rsidR="00F35F69" w:rsidRPr="003261E7" w:rsidRDefault="00F35F69" w:rsidP="003049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F35F69">
              <w:rPr>
                <w:sz w:val="22"/>
                <w:szCs w:val="22"/>
              </w:rPr>
              <w:t xml:space="preserve"> podstawowy</w:t>
            </w:r>
            <w:r w:rsidR="00F64122">
              <w:rPr>
                <w:sz w:val="22"/>
                <w:szCs w:val="22"/>
              </w:rPr>
              <w:t>m</w:t>
            </w:r>
            <w:r w:rsidRPr="00F35F69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35F69">
              <w:rPr>
                <w:b/>
                <w:bCs/>
                <w:sz w:val="22"/>
                <w:szCs w:val="22"/>
              </w:rPr>
              <w:t>Zakup i dostawa nici chirurgicznych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35F69">
              <w:rPr>
                <w:b/>
                <w:sz w:val="22"/>
                <w:szCs w:val="22"/>
              </w:rPr>
              <w:t>ZP/57/2022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67F8C6F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63B46B5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B145310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65C36753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F2FE05B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C52E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86B1" w14:textId="603C4B40" w:rsidR="00D44D12" w:rsidRPr="00B37809" w:rsidRDefault="00D44D12" w:rsidP="00B37809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</w:tc>
      </w:tr>
      <w:tr w:rsidR="00F35F69" w:rsidRPr="00EB1359" w14:paraId="2CD4BA58" w14:textId="77777777" w:rsidTr="003049A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FBC5" w14:textId="77777777" w:rsidR="00F35F69" w:rsidRPr="00710915" w:rsidRDefault="00F35F69" w:rsidP="003049A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35F69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7FF2" w14:textId="7786C38D" w:rsidR="00F35F69" w:rsidRPr="00EB1359" w:rsidRDefault="00F64122" w:rsidP="003049A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F35F69">
              <w:rPr>
                <w:b/>
                <w:sz w:val="22"/>
                <w:szCs w:val="22"/>
              </w:rPr>
              <w:t>akiet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35F69">
              <w:rPr>
                <w:b/>
                <w:sz w:val="22"/>
                <w:szCs w:val="22"/>
              </w:rPr>
              <w:t xml:space="preserve">2 - </w:t>
            </w:r>
            <w:r>
              <w:rPr>
                <w:b/>
                <w:sz w:val="22"/>
                <w:szCs w:val="22"/>
              </w:rPr>
              <w:t>S</w:t>
            </w:r>
            <w:r w:rsidRPr="00F35F69">
              <w:rPr>
                <w:b/>
                <w:sz w:val="22"/>
                <w:szCs w:val="22"/>
              </w:rPr>
              <w:t>zew do zabiegów endoskopowych i laparoskopowych</w:t>
            </w:r>
          </w:p>
          <w:p w14:paraId="35B2366A" w14:textId="4580C5DB" w:rsidR="00F35F69" w:rsidRDefault="00F35F69" w:rsidP="003049A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</w:t>
            </w:r>
            <w:r w:rsidR="00B37809">
              <w:rPr>
                <w:sz w:val="22"/>
                <w:szCs w:val="22"/>
              </w:rPr>
              <w:t>:</w:t>
            </w:r>
          </w:p>
          <w:p w14:paraId="10DE4FA3" w14:textId="32737628" w:rsidR="00F35F69" w:rsidRDefault="0048460D" w:rsidP="003049A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Pzp- </w:t>
            </w:r>
            <w:r w:rsidR="00F35F69" w:rsidRPr="00F35F69">
              <w:rPr>
                <w:sz w:val="22"/>
                <w:szCs w:val="22"/>
              </w:rPr>
              <w:t>wszystkie złożone oferty podlegały odrzuceniu</w:t>
            </w:r>
          </w:p>
          <w:p w14:paraId="492F0B63" w14:textId="77777777" w:rsidR="00F35F69" w:rsidRPr="00EB1359" w:rsidRDefault="00F35F69" w:rsidP="00B37809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77FD9297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82A2C" w14:textId="77777777" w:rsidR="00F35F69" w:rsidRDefault="00F35F69" w:rsidP="00F35F69">
      <w:r>
        <w:separator/>
      </w:r>
    </w:p>
  </w:endnote>
  <w:endnote w:type="continuationSeparator" w:id="0">
    <w:p w14:paraId="75256ACB" w14:textId="77777777" w:rsidR="00F35F69" w:rsidRDefault="00F35F69" w:rsidP="00F35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D0AB1" w14:textId="77777777" w:rsidR="00F35F69" w:rsidRDefault="00F35F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745A5" w14:textId="77777777" w:rsidR="00F35F69" w:rsidRDefault="00F35F6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77B9A" w14:textId="77777777" w:rsidR="00F35F69" w:rsidRDefault="00F35F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9DC6C" w14:textId="77777777" w:rsidR="00F35F69" w:rsidRDefault="00F35F69" w:rsidP="00F35F69">
      <w:r>
        <w:separator/>
      </w:r>
    </w:p>
  </w:footnote>
  <w:footnote w:type="continuationSeparator" w:id="0">
    <w:p w14:paraId="49D021B0" w14:textId="77777777" w:rsidR="00F35F69" w:rsidRDefault="00F35F69" w:rsidP="00F35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FE619" w14:textId="77777777" w:rsidR="00F35F69" w:rsidRDefault="00F35F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3C879" w14:textId="77777777" w:rsidR="00F35F69" w:rsidRDefault="00F35F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94360" w14:textId="77777777" w:rsidR="00F35F69" w:rsidRDefault="00F35F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19F2"/>
    <w:rsid w:val="00010B31"/>
    <w:rsid w:val="00104963"/>
    <w:rsid w:val="00150F65"/>
    <w:rsid w:val="00266B11"/>
    <w:rsid w:val="0048460D"/>
    <w:rsid w:val="004C19F2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B37809"/>
    <w:rsid w:val="00D41670"/>
    <w:rsid w:val="00D44D12"/>
    <w:rsid w:val="00E403D2"/>
    <w:rsid w:val="00E742E3"/>
    <w:rsid w:val="00EB1359"/>
    <w:rsid w:val="00F35F69"/>
    <w:rsid w:val="00F64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4711CF"/>
  <w15:chartTrackingRefBased/>
  <w15:docId w15:val="{FE7C2F13-AED9-42D2-B6EF-94F196E76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F35F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35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110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6</cp:revision>
  <cp:lastPrinted>2023-03-14T09:57:00Z</cp:lastPrinted>
  <dcterms:created xsi:type="dcterms:W3CDTF">2023-03-14T07:40:00Z</dcterms:created>
  <dcterms:modified xsi:type="dcterms:W3CDTF">2023-03-29T07:08:00Z</dcterms:modified>
</cp:coreProperties>
</file>