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76516" w14:textId="30959A0D" w:rsidR="00854439" w:rsidRDefault="00E5409B" w:rsidP="00F27E89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DB7C875" wp14:editId="0E8572E6">
            <wp:extent cx="5582920" cy="335280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92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32D70" w14:textId="56E2E02E" w:rsidR="00D665F5" w:rsidRPr="00355C9D" w:rsidRDefault="001E198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E198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E1986">
        <w:rPr>
          <w:rFonts w:ascii="Arial" w:hAnsi="Arial" w:cs="Arial"/>
          <w:sz w:val="24"/>
          <w:szCs w:val="24"/>
        </w:rPr>
        <w:t>2023-03-</w:t>
      </w:r>
      <w:r w:rsidR="00704BA1">
        <w:rPr>
          <w:rFonts w:ascii="Arial" w:hAnsi="Arial" w:cs="Arial"/>
          <w:sz w:val="24"/>
          <w:szCs w:val="24"/>
        </w:rPr>
        <w:t>2</w:t>
      </w:r>
      <w:r w:rsidRPr="001E1986">
        <w:rPr>
          <w:rFonts w:ascii="Arial" w:hAnsi="Arial" w:cs="Arial"/>
          <w:sz w:val="24"/>
          <w:szCs w:val="24"/>
        </w:rPr>
        <w:t>7</w:t>
      </w:r>
    </w:p>
    <w:p w14:paraId="569305CA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15209FF" w14:textId="77777777" w:rsidR="00D665F5" w:rsidRPr="00355C9D" w:rsidRDefault="001E198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E198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3565FE5" w14:textId="77777777" w:rsidR="00D665F5" w:rsidRPr="00355C9D" w:rsidRDefault="001E1986" w:rsidP="00D665F5">
      <w:pPr>
        <w:rPr>
          <w:rFonts w:ascii="Arial" w:hAnsi="Arial" w:cs="Arial"/>
          <w:sz w:val="24"/>
          <w:szCs w:val="24"/>
        </w:rPr>
      </w:pPr>
      <w:r w:rsidRPr="001E1986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E1986">
        <w:rPr>
          <w:rFonts w:ascii="Arial" w:hAnsi="Arial" w:cs="Arial"/>
          <w:sz w:val="24"/>
          <w:szCs w:val="24"/>
        </w:rPr>
        <w:t>66</w:t>
      </w:r>
    </w:p>
    <w:p w14:paraId="43A98904" w14:textId="77777777" w:rsidR="00D665F5" w:rsidRPr="00355C9D" w:rsidRDefault="001E1986" w:rsidP="00D665F5">
      <w:pPr>
        <w:rPr>
          <w:rFonts w:ascii="Arial" w:hAnsi="Arial" w:cs="Arial"/>
          <w:sz w:val="24"/>
          <w:szCs w:val="24"/>
        </w:rPr>
      </w:pPr>
      <w:r w:rsidRPr="001E1986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E1986">
        <w:rPr>
          <w:rFonts w:ascii="Arial" w:hAnsi="Arial" w:cs="Arial"/>
          <w:sz w:val="24"/>
          <w:szCs w:val="24"/>
        </w:rPr>
        <w:t>Kraków</w:t>
      </w:r>
    </w:p>
    <w:p w14:paraId="59FA3A77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A1C32A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2BC91D97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810318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AB38235" w14:textId="43B56255" w:rsidR="00F27E89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E1986" w:rsidRPr="001E1986">
        <w:rPr>
          <w:rFonts w:ascii="Arial" w:hAnsi="Arial" w:cs="Arial"/>
          <w:b/>
          <w:sz w:val="24"/>
          <w:szCs w:val="24"/>
        </w:rPr>
        <w:t>SZP-271-1-2023</w:t>
      </w:r>
      <w:r w:rsidR="00854439">
        <w:rPr>
          <w:rFonts w:ascii="Arial" w:hAnsi="Arial" w:cs="Arial"/>
          <w:b/>
          <w:sz w:val="24"/>
          <w:szCs w:val="24"/>
        </w:rPr>
        <w:t>.</w:t>
      </w:r>
      <w:r w:rsidR="00704BA1">
        <w:rPr>
          <w:rFonts w:ascii="Arial" w:hAnsi="Arial" w:cs="Arial"/>
          <w:b/>
          <w:sz w:val="24"/>
          <w:szCs w:val="24"/>
        </w:rPr>
        <w:t xml:space="preserve"> 210</w:t>
      </w:r>
      <w:r w:rsidR="008127BF">
        <w:rPr>
          <w:rFonts w:ascii="Arial" w:hAnsi="Arial" w:cs="Arial"/>
          <w:b/>
          <w:sz w:val="24"/>
          <w:szCs w:val="24"/>
        </w:rPr>
        <w:t>.EJK</w:t>
      </w:r>
    </w:p>
    <w:p w14:paraId="3960965F" w14:textId="7D1A72D0"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95E361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01803E" w14:textId="06A1A7F6" w:rsidR="00704BA1" w:rsidRDefault="00704BA1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 xml:space="preserve">Korekta </w:t>
      </w:r>
    </w:p>
    <w:p w14:paraId="1E4D018B" w14:textId="2A09EE23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B41036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82C019F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E1986" w:rsidRPr="001E1986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B4718FD" w14:textId="77777777" w:rsidR="00A80738" w:rsidRPr="00355C9D" w:rsidRDefault="001E198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E1986">
        <w:rPr>
          <w:rFonts w:ascii="Arial" w:hAnsi="Arial" w:cs="Arial"/>
          <w:b/>
          <w:szCs w:val="24"/>
        </w:rPr>
        <w:t>Dostawa wyposażenia informatycznego obejmującego przełączniki sieciowe w ramach projektu MSIM</w:t>
      </w:r>
    </w:p>
    <w:p w14:paraId="66C2ADD1" w14:textId="66C5C55D" w:rsidR="00704BA1" w:rsidRPr="00704BA1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704BA1">
        <w:rPr>
          <w:rFonts w:ascii="Arial" w:hAnsi="Arial" w:cs="Arial"/>
          <w:sz w:val="24"/>
          <w:szCs w:val="24"/>
        </w:rPr>
        <w:t xml:space="preserve">Zamawiający, </w:t>
      </w:r>
      <w:r w:rsidR="00704BA1" w:rsidRPr="00704BA1">
        <w:rPr>
          <w:rFonts w:ascii="Arial" w:hAnsi="Arial" w:cs="Arial"/>
          <w:sz w:val="24"/>
          <w:szCs w:val="24"/>
        </w:rPr>
        <w:t>koryguje pismo z dnia 17.03. 2023 r. w sprawie upublicznienia informacji z otwarcia ofert w zakresie:</w:t>
      </w:r>
    </w:p>
    <w:p w14:paraId="66D7E5E2" w14:textId="16D6412F" w:rsidR="00704BA1" w:rsidRDefault="00704BA1" w:rsidP="00704BA1">
      <w:pPr>
        <w:spacing w:before="80"/>
        <w:rPr>
          <w:rFonts w:ascii="Arial" w:hAnsi="Arial" w:cs="Arial"/>
          <w:sz w:val="24"/>
          <w:szCs w:val="24"/>
        </w:rPr>
      </w:pPr>
      <w:r w:rsidRPr="00704BA1">
        <w:rPr>
          <w:rFonts w:ascii="Arial" w:hAnsi="Arial" w:cs="Arial"/>
          <w:sz w:val="24"/>
          <w:szCs w:val="24"/>
        </w:rPr>
        <w:t xml:space="preserve">W tabeli wiersz 1 </w:t>
      </w:r>
      <w:r w:rsidR="008543B3">
        <w:rPr>
          <w:rFonts w:ascii="Arial" w:hAnsi="Arial" w:cs="Arial"/>
          <w:sz w:val="24"/>
          <w:szCs w:val="24"/>
        </w:rPr>
        <w:t>podano</w:t>
      </w:r>
      <w:r>
        <w:rPr>
          <w:rFonts w:ascii="Arial" w:hAnsi="Arial" w:cs="Arial"/>
          <w:sz w:val="24"/>
          <w:szCs w:val="24"/>
        </w:rPr>
        <w:t>:</w:t>
      </w:r>
    </w:p>
    <w:p w14:paraId="09AE0561" w14:textId="039AFB9A" w:rsidR="00704BA1" w:rsidRPr="00704BA1" w:rsidRDefault="00704BA1" w:rsidP="00704BA1">
      <w:pPr>
        <w:spacing w:before="80"/>
        <w:rPr>
          <w:rFonts w:ascii="Arial" w:hAnsi="Arial" w:cs="Arial"/>
          <w:sz w:val="24"/>
          <w:szCs w:val="24"/>
        </w:rPr>
      </w:pPr>
      <w:r w:rsidRPr="00704BA1">
        <w:rPr>
          <w:rFonts w:ascii="Arial" w:hAnsi="Arial" w:cs="Arial"/>
          <w:sz w:val="24"/>
          <w:szCs w:val="24"/>
        </w:rPr>
        <w:t>FCA Sp. z o.o., ul. Grabska 11 , 32-005 Niepołomice</w:t>
      </w:r>
    </w:p>
    <w:p w14:paraId="4BBB5DDF" w14:textId="77777777" w:rsidR="00704BA1" w:rsidRDefault="00704BA1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704BA1">
        <w:rPr>
          <w:rFonts w:ascii="Arial" w:hAnsi="Arial" w:cs="Arial"/>
          <w:sz w:val="24"/>
          <w:szCs w:val="24"/>
        </w:rPr>
        <w:t xml:space="preserve">Winno być: </w:t>
      </w:r>
    </w:p>
    <w:p w14:paraId="4EAF46FC" w14:textId="6BB2F705" w:rsidR="00704BA1" w:rsidRPr="00704BA1" w:rsidRDefault="00704BA1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704BA1">
        <w:rPr>
          <w:rFonts w:ascii="Arial" w:hAnsi="Arial" w:cs="Arial"/>
          <w:sz w:val="24"/>
          <w:szCs w:val="24"/>
        </w:rPr>
        <w:t>FCA S.A., ul. Grabska 11 , 32-005</w:t>
      </w:r>
      <w:r>
        <w:rPr>
          <w:rFonts w:ascii="Arial" w:hAnsi="Arial" w:cs="Arial"/>
          <w:sz w:val="24"/>
          <w:szCs w:val="24"/>
        </w:rPr>
        <w:t xml:space="preserve"> Niepołomice</w:t>
      </w:r>
    </w:p>
    <w:p w14:paraId="6B548163" w14:textId="77777777" w:rsidR="00704BA1" w:rsidRPr="00704BA1" w:rsidRDefault="00704BA1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14:paraId="0E1AA033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F7949" w14:textId="77777777" w:rsidR="001B74D0" w:rsidRDefault="001B74D0">
      <w:r>
        <w:separator/>
      </w:r>
    </w:p>
  </w:endnote>
  <w:endnote w:type="continuationSeparator" w:id="0">
    <w:p w14:paraId="75039473" w14:textId="77777777" w:rsidR="001B74D0" w:rsidRDefault="001B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A5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950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5B31F" w14:textId="15151FC4" w:rsidR="009F189D" w:rsidRDefault="00E540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4E49DD" wp14:editId="273E1E1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B388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C58A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990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1CF09" w14:textId="77777777" w:rsidR="009F189D" w:rsidRDefault="009F189D">
    <w:pPr>
      <w:pStyle w:val="Stopka"/>
      <w:tabs>
        <w:tab w:val="clear" w:pos="4536"/>
      </w:tabs>
      <w:jc w:val="center"/>
    </w:pPr>
  </w:p>
  <w:p w14:paraId="0C4097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F659C" w14:textId="77777777" w:rsidR="001B74D0" w:rsidRDefault="001B74D0">
      <w:r>
        <w:separator/>
      </w:r>
    </w:p>
  </w:footnote>
  <w:footnote w:type="continuationSeparator" w:id="0">
    <w:p w14:paraId="1B231EF0" w14:textId="77777777" w:rsidR="001B74D0" w:rsidRDefault="001B7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59C99" w14:textId="77777777" w:rsidR="001E1986" w:rsidRDefault="001E1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F93F4" w14:textId="77777777" w:rsidR="001E1986" w:rsidRDefault="001E1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C947" w14:textId="77777777" w:rsidR="001E1986" w:rsidRDefault="001E19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4D"/>
    <w:rsid w:val="00007727"/>
    <w:rsid w:val="00017720"/>
    <w:rsid w:val="00035488"/>
    <w:rsid w:val="000D7F25"/>
    <w:rsid w:val="000E00E5"/>
    <w:rsid w:val="001146A4"/>
    <w:rsid w:val="00145B8B"/>
    <w:rsid w:val="00173B20"/>
    <w:rsid w:val="001B74D0"/>
    <w:rsid w:val="001C69FF"/>
    <w:rsid w:val="001E198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4BA1"/>
    <w:rsid w:val="008127BF"/>
    <w:rsid w:val="00843263"/>
    <w:rsid w:val="008543B3"/>
    <w:rsid w:val="00854439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F264D"/>
    <w:rsid w:val="00E5409B"/>
    <w:rsid w:val="00EA3476"/>
    <w:rsid w:val="00F27E8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4628C"/>
  <w15:chartTrackingRefBased/>
  <w15:docId w15:val="{9DDA8063-BD10-4E1C-B6A0-90E1870A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2023-03-17T10:49:00Z</cp:lastPrinted>
  <dcterms:created xsi:type="dcterms:W3CDTF">2023-03-27T10:51:00Z</dcterms:created>
  <dcterms:modified xsi:type="dcterms:W3CDTF">2023-03-27T11:47:00Z</dcterms:modified>
</cp:coreProperties>
</file>