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4E363" w14:textId="77777777" w:rsidR="005F3045" w:rsidRPr="005F3045" w:rsidRDefault="005F3045" w:rsidP="00930385">
      <w:pPr>
        <w:spacing w:after="240"/>
        <w:jc w:val="right"/>
        <w:rPr>
          <w:sz w:val="16"/>
          <w:szCs w:val="16"/>
        </w:rPr>
      </w:pPr>
      <w:bookmarkStart w:id="0" w:name="_Hlk53520193"/>
    </w:p>
    <w:p w14:paraId="5FE29760" w14:textId="5819AED4" w:rsidR="00FB7F50" w:rsidRPr="002245BE" w:rsidRDefault="006A2A52" w:rsidP="00930385">
      <w:pPr>
        <w:spacing w:after="240"/>
        <w:jc w:val="right"/>
        <w:rPr>
          <w:sz w:val="22"/>
          <w:szCs w:val="22"/>
        </w:rPr>
      </w:pPr>
      <w:r w:rsidRPr="006A2A5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A2A52">
        <w:rPr>
          <w:sz w:val="22"/>
          <w:szCs w:val="22"/>
        </w:rPr>
        <w:t>2023-03-2</w:t>
      </w:r>
      <w:r w:rsidR="0077799E">
        <w:rPr>
          <w:sz w:val="22"/>
          <w:szCs w:val="22"/>
        </w:rPr>
        <w:t>8</w:t>
      </w:r>
    </w:p>
    <w:p w14:paraId="12D6364A" w14:textId="77777777" w:rsidR="00FB7F50" w:rsidRPr="002245BE" w:rsidRDefault="006A2A52" w:rsidP="00FB7F50">
      <w:pPr>
        <w:spacing w:after="40"/>
        <w:rPr>
          <w:b/>
          <w:bCs/>
          <w:sz w:val="22"/>
          <w:szCs w:val="22"/>
        </w:rPr>
      </w:pPr>
      <w:r w:rsidRPr="006A2A5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EED6463" w14:textId="77777777" w:rsidR="00FB7F50" w:rsidRPr="002245BE" w:rsidRDefault="006A2A52" w:rsidP="00FB7F50">
      <w:pPr>
        <w:rPr>
          <w:sz w:val="22"/>
          <w:szCs w:val="22"/>
        </w:rPr>
      </w:pPr>
      <w:r w:rsidRPr="006A2A52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6A2A52">
        <w:rPr>
          <w:sz w:val="22"/>
          <w:szCs w:val="22"/>
        </w:rPr>
        <w:t>66</w:t>
      </w:r>
    </w:p>
    <w:p w14:paraId="343109F3" w14:textId="77777777" w:rsidR="00FB7F50" w:rsidRPr="002245BE" w:rsidRDefault="006A2A52" w:rsidP="00FB7F50">
      <w:pPr>
        <w:rPr>
          <w:sz w:val="22"/>
          <w:szCs w:val="22"/>
        </w:rPr>
      </w:pPr>
      <w:r w:rsidRPr="006A2A52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6A2A52">
        <w:rPr>
          <w:sz w:val="22"/>
          <w:szCs w:val="22"/>
        </w:rPr>
        <w:t>Kraków</w:t>
      </w:r>
    </w:p>
    <w:p w14:paraId="58577CE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F5F8AA7" w14:textId="174443AE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0E52B2D" w14:textId="5B9162EB" w:rsidR="00E31187" w:rsidRDefault="00E31187" w:rsidP="00A17CDB">
      <w:pPr>
        <w:jc w:val="both"/>
        <w:rPr>
          <w:bCs/>
          <w:sz w:val="18"/>
          <w:szCs w:val="18"/>
        </w:rPr>
      </w:pPr>
    </w:p>
    <w:p w14:paraId="00764063" w14:textId="41149A48" w:rsidR="00E31187" w:rsidRPr="00A17CDB" w:rsidRDefault="0049676F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Pismo: SZP.271-1/23</w:t>
      </w:r>
      <w:r w:rsidR="0077799E">
        <w:rPr>
          <w:bCs/>
          <w:sz w:val="18"/>
          <w:szCs w:val="18"/>
        </w:rPr>
        <w:t>-213</w:t>
      </w:r>
      <w:r>
        <w:rPr>
          <w:bCs/>
          <w:sz w:val="18"/>
          <w:szCs w:val="18"/>
        </w:rPr>
        <w:t>.EJK</w:t>
      </w:r>
    </w:p>
    <w:p w14:paraId="7F56EF3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525482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A2A52" w:rsidRPr="00607F9B" w14:paraId="206DDCE4" w14:textId="77777777" w:rsidTr="008C2823">
        <w:trPr>
          <w:trHeight w:val="638"/>
        </w:trPr>
        <w:tc>
          <w:tcPr>
            <w:tcW w:w="959" w:type="dxa"/>
            <w:shd w:val="clear" w:color="auto" w:fill="auto"/>
          </w:tcPr>
          <w:p w14:paraId="424D311E" w14:textId="77777777" w:rsidR="006A2A52" w:rsidRPr="00607F9B" w:rsidRDefault="006A2A52" w:rsidP="008C28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6233E7" w14:textId="77777777" w:rsidR="006A2A52" w:rsidRPr="00607F9B" w:rsidRDefault="006A2A52" w:rsidP="008C28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2A5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2A52">
              <w:rPr>
                <w:b/>
                <w:bCs/>
                <w:sz w:val="22"/>
                <w:szCs w:val="22"/>
              </w:rPr>
              <w:t>Dostawa wyposażenia informatycznego obejmującego przełączniki sieciowe w ramach projektu MSIM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2A52">
              <w:rPr>
                <w:b/>
                <w:sz w:val="22"/>
                <w:szCs w:val="22"/>
              </w:rPr>
              <w:t>SZP-271-1-2023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1BFE49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A2A52" w:rsidRPr="006A2A52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A2A52" w:rsidRPr="006A2A52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A2A52" w14:paraId="38D7E285" w14:textId="77777777" w:rsidTr="008C2823">
        <w:trPr>
          <w:cantSplit/>
        </w:trPr>
        <w:tc>
          <w:tcPr>
            <w:tcW w:w="10150" w:type="dxa"/>
          </w:tcPr>
          <w:p w14:paraId="29B1D69E" w14:textId="6F963BF0" w:rsidR="006A2A52" w:rsidRPr="00D26ED6" w:rsidRDefault="006A2A52" w:rsidP="008C28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2A52">
              <w:rPr>
                <w:b/>
                <w:sz w:val="22"/>
                <w:szCs w:val="22"/>
              </w:rPr>
              <w:t xml:space="preserve">FCA </w:t>
            </w:r>
            <w:r w:rsidR="0077799E">
              <w:rPr>
                <w:b/>
                <w:sz w:val="22"/>
                <w:szCs w:val="22"/>
              </w:rPr>
              <w:t>S.A.</w:t>
            </w:r>
          </w:p>
          <w:p w14:paraId="268329BE" w14:textId="77777777" w:rsidR="006A2A52" w:rsidRPr="009F0E5C" w:rsidRDefault="006A2A52" w:rsidP="008C2823">
            <w:pPr>
              <w:jc w:val="both"/>
              <w:rPr>
                <w:bCs/>
                <w:sz w:val="22"/>
                <w:szCs w:val="22"/>
              </w:rPr>
            </w:pPr>
            <w:r w:rsidRPr="006A2A52">
              <w:rPr>
                <w:bCs/>
                <w:sz w:val="22"/>
                <w:szCs w:val="22"/>
              </w:rPr>
              <w:t>ul. Grabska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2A52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E5164C" w14:textId="77777777" w:rsidR="006A2A52" w:rsidRPr="009F0E5C" w:rsidRDefault="006A2A52" w:rsidP="008C2823">
            <w:pPr>
              <w:jc w:val="both"/>
              <w:rPr>
                <w:bCs/>
                <w:sz w:val="22"/>
                <w:szCs w:val="22"/>
              </w:rPr>
            </w:pPr>
            <w:r w:rsidRPr="006A2A52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2A52">
              <w:rPr>
                <w:bCs/>
                <w:sz w:val="22"/>
                <w:szCs w:val="22"/>
              </w:rPr>
              <w:t>Niepołomice</w:t>
            </w:r>
          </w:p>
          <w:p w14:paraId="3F9524E5" w14:textId="77777777" w:rsidR="006A2A52" w:rsidRPr="00D26ED6" w:rsidRDefault="006A2A52" w:rsidP="008C28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B54360" w14:textId="77777777" w:rsidR="006A2A52" w:rsidRPr="00D26ED6" w:rsidRDefault="006A2A52" w:rsidP="008C28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2A52">
              <w:rPr>
                <w:sz w:val="22"/>
                <w:szCs w:val="22"/>
              </w:rPr>
              <w:t>Dostawa wyposażenia informatycznego obejmującego przełączniki sieciowe w ramach programu MSIM.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A2A52">
              <w:rPr>
                <w:b/>
                <w:sz w:val="22"/>
                <w:szCs w:val="22"/>
              </w:rPr>
              <w:t>274 449.90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FE6A013" w14:textId="77777777" w:rsidR="006A2A52" w:rsidRPr="00D26ED6" w:rsidRDefault="006A2A52" w:rsidP="008C28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97EFD1" w14:textId="6759967D" w:rsidR="006A2A52" w:rsidRPr="006A2A52" w:rsidRDefault="0049676F" w:rsidP="008C282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(tekst jednolity Dz. U. z 2022 r. poz. 1710 ) oraz najkorzystniejsza w kryterium cena - 60 %, termin gwarancji 40 %</w:t>
            </w:r>
          </w:p>
        </w:tc>
      </w:tr>
    </w:tbl>
    <w:p w14:paraId="4D19C7A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134"/>
        <w:gridCol w:w="1134"/>
        <w:gridCol w:w="2552"/>
      </w:tblGrid>
      <w:tr w:rsidR="0049676F" w:rsidRPr="008567C7" w14:paraId="47AE0382" w14:textId="77777777" w:rsidTr="0049676F">
        <w:trPr>
          <w:trHeight w:val="510"/>
        </w:trPr>
        <w:tc>
          <w:tcPr>
            <w:tcW w:w="709" w:type="dxa"/>
            <w:vAlign w:val="center"/>
          </w:tcPr>
          <w:p w14:paraId="710C57FB" w14:textId="77777777" w:rsidR="0049676F" w:rsidRPr="008567C7" w:rsidRDefault="004967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14:paraId="019838FD" w14:textId="77777777" w:rsidR="0049676F" w:rsidRPr="008567C7" w:rsidRDefault="004967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7CEFEAD" w14:textId="77777777" w:rsidR="0049676F" w:rsidRPr="008567C7" w:rsidRDefault="004967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B0D1899" w14:textId="77777777" w:rsidR="0049676F" w:rsidRPr="008567C7" w:rsidRDefault="004967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termin gwarancji</w:t>
            </w:r>
          </w:p>
        </w:tc>
        <w:tc>
          <w:tcPr>
            <w:tcW w:w="2552" w:type="dxa"/>
            <w:vAlign w:val="center"/>
          </w:tcPr>
          <w:p w14:paraId="3FE823B1" w14:textId="77777777" w:rsidR="0049676F" w:rsidRPr="008567C7" w:rsidRDefault="004967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9676F" w:rsidRPr="008567C7" w14:paraId="2D8C66BC" w14:textId="77777777" w:rsidTr="0049676F">
        <w:tc>
          <w:tcPr>
            <w:tcW w:w="709" w:type="dxa"/>
            <w:vAlign w:val="center"/>
          </w:tcPr>
          <w:p w14:paraId="79C973A1" w14:textId="77777777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14:paraId="3EAB2448" w14:textId="3FB7AFD1" w:rsidR="0049676F" w:rsidRPr="001B7815" w:rsidRDefault="0049676F" w:rsidP="005F3045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FCA </w:t>
            </w:r>
            <w:r w:rsidR="005F3045">
              <w:rPr>
                <w:rFonts w:ascii="Times New Roman" w:hAnsi="Times New Roman" w:cs="Times New Roman"/>
                <w:b/>
                <w:sz w:val="18"/>
                <w:szCs w:val="18"/>
              </w:rPr>
              <w:t>S.A</w:t>
            </w:r>
            <w:r w:rsidRPr="006A2A52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="005F304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ul. Grabska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F304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32-005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Niepołomice</w:t>
            </w:r>
          </w:p>
        </w:tc>
        <w:tc>
          <w:tcPr>
            <w:tcW w:w="1134" w:type="dxa"/>
            <w:vAlign w:val="center"/>
          </w:tcPr>
          <w:p w14:paraId="469BC1BC" w14:textId="72EF1771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6064327F" w14:textId="596348AE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552" w:type="dxa"/>
            <w:vAlign w:val="center"/>
          </w:tcPr>
          <w:p w14:paraId="3F189802" w14:textId="7259E6F2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9676F" w:rsidRPr="008567C7" w14:paraId="042A0782" w14:textId="77777777" w:rsidTr="0049676F">
        <w:tc>
          <w:tcPr>
            <w:tcW w:w="709" w:type="dxa"/>
            <w:vAlign w:val="center"/>
          </w:tcPr>
          <w:p w14:paraId="7E4E043F" w14:textId="77777777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14:paraId="4F1B4D0A" w14:textId="5154D916" w:rsidR="0049676F" w:rsidRPr="001B7815" w:rsidRDefault="0049676F" w:rsidP="005F3045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b/>
                <w:sz w:val="18"/>
                <w:szCs w:val="18"/>
              </w:rPr>
              <w:t>IT Challenge sp. z o.o.</w:t>
            </w:r>
            <w:r w:rsidR="005F304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F304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30-826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5674DD3" w14:textId="3C29F6F8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59,94</w:t>
            </w:r>
          </w:p>
        </w:tc>
        <w:tc>
          <w:tcPr>
            <w:tcW w:w="1134" w:type="dxa"/>
            <w:vAlign w:val="center"/>
          </w:tcPr>
          <w:p w14:paraId="472185A6" w14:textId="30F44E4E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552" w:type="dxa"/>
            <w:vAlign w:val="center"/>
          </w:tcPr>
          <w:p w14:paraId="584FB044" w14:textId="6131201E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99,94</w:t>
            </w:r>
          </w:p>
        </w:tc>
      </w:tr>
      <w:tr w:rsidR="0049676F" w:rsidRPr="008567C7" w14:paraId="074FD460" w14:textId="77777777" w:rsidTr="0049676F">
        <w:tc>
          <w:tcPr>
            <w:tcW w:w="709" w:type="dxa"/>
            <w:vAlign w:val="center"/>
          </w:tcPr>
          <w:p w14:paraId="5B6EC1CB" w14:textId="77777777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14:paraId="430D7218" w14:textId="77777777" w:rsidR="0049676F" w:rsidRPr="002B6761" w:rsidRDefault="0049676F" w:rsidP="008C28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b/>
                <w:sz w:val="18"/>
                <w:szCs w:val="18"/>
              </w:rPr>
              <w:t>Zakład Systemów Komputerowych ZSK Sp. z o.o.</w:t>
            </w:r>
          </w:p>
          <w:p w14:paraId="03F95205" w14:textId="3C71F0FE" w:rsidR="0049676F" w:rsidRPr="001B7815" w:rsidRDefault="0049676F" w:rsidP="005F304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Babińskiego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62A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F304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30-393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2A5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ECC3281" w14:textId="2E697375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41,84</w:t>
            </w:r>
          </w:p>
        </w:tc>
        <w:tc>
          <w:tcPr>
            <w:tcW w:w="1134" w:type="dxa"/>
            <w:vAlign w:val="center"/>
          </w:tcPr>
          <w:p w14:paraId="4ABA4A8A" w14:textId="77777777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2A5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14:paraId="6FDCDE7A" w14:textId="42735B42" w:rsidR="0049676F" w:rsidRPr="008567C7" w:rsidRDefault="0049676F" w:rsidP="008C28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41,84</w:t>
            </w:r>
          </w:p>
        </w:tc>
      </w:tr>
    </w:tbl>
    <w:p w14:paraId="5472A773" w14:textId="118EF277" w:rsidR="008642B3" w:rsidRPr="00930385" w:rsidRDefault="00B464D3" w:rsidP="005F3045">
      <w:pPr>
        <w:spacing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930385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E46C7" w14:textId="77777777" w:rsidR="00F36A81" w:rsidRDefault="00F36A81">
      <w:r>
        <w:separator/>
      </w:r>
    </w:p>
  </w:endnote>
  <w:endnote w:type="continuationSeparator" w:id="0">
    <w:p w14:paraId="78102B56" w14:textId="77777777" w:rsidR="00F36A81" w:rsidRDefault="00F3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3211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5A53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4D48B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1D89E" w14:textId="77777777" w:rsidR="00F36A81" w:rsidRDefault="00F36A81">
      <w:r>
        <w:separator/>
      </w:r>
    </w:p>
  </w:footnote>
  <w:footnote w:type="continuationSeparator" w:id="0">
    <w:p w14:paraId="4430C15A" w14:textId="77777777" w:rsidR="00F36A81" w:rsidRDefault="00F36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BA932" w14:textId="159FBF47" w:rsidR="006E3089" w:rsidRDefault="005F3045">
    <w:pPr>
      <w:pStyle w:val="Nagwek"/>
    </w:pPr>
    <w:r>
      <w:rPr>
        <w:noProof/>
      </w:rPr>
      <w:pict w14:anchorId="03D4CB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9.6pt;height:26.4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A81"/>
    <w:rsid w:val="00005838"/>
    <w:rsid w:val="00022322"/>
    <w:rsid w:val="00042497"/>
    <w:rsid w:val="000C1E6F"/>
    <w:rsid w:val="000E4E56"/>
    <w:rsid w:val="001A1468"/>
    <w:rsid w:val="001B7815"/>
    <w:rsid w:val="001C089C"/>
    <w:rsid w:val="002B1E4F"/>
    <w:rsid w:val="002B6761"/>
    <w:rsid w:val="003445A0"/>
    <w:rsid w:val="003A0AFC"/>
    <w:rsid w:val="003D611C"/>
    <w:rsid w:val="00431C0B"/>
    <w:rsid w:val="00437CAD"/>
    <w:rsid w:val="004657DA"/>
    <w:rsid w:val="0049676F"/>
    <w:rsid w:val="004B2665"/>
    <w:rsid w:val="004C3459"/>
    <w:rsid w:val="004E324A"/>
    <w:rsid w:val="004E7234"/>
    <w:rsid w:val="0054734E"/>
    <w:rsid w:val="00596FD7"/>
    <w:rsid w:val="005E5BFF"/>
    <w:rsid w:val="005F3045"/>
    <w:rsid w:val="00607F9B"/>
    <w:rsid w:val="00644DCB"/>
    <w:rsid w:val="00657C1E"/>
    <w:rsid w:val="006A2A52"/>
    <w:rsid w:val="006E3089"/>
    <w:rsid w:val="00712C39"/>
    <w:rsid w:val="0075025B"/>
    <w:rsid w:val="00756CDA"/>
    <w:rsid w:val="00776FFD"/>
    <w:rsid w:val="0077799E"/>
    <w:rsid w:val="007E2ACC"/>
    <w:rsid w:val="007E68C5"/>
    <w:rsid w:val="00832144"/>
    <w:rsid w:val="008567C7"/>
    <w:rsid w:val="008642B3"/>
    <w:rsid w:val="008A6C10"/>
    <w:rsid w:val="008E5102"/>
    <w:rsid w:val="00915B9E"/>
    <w:rsid w:val="00930385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1187"/>
    <w:rsid w:val="00E62859"/>
    <w:rsid w:val="00E85D70"/>
    <w:rsid w:val="00F33C66"/>
    <w:rsid w:val="00F36A8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CB85E"/>
  <w15:chartTrackingRefBased/>
  <w15:docId w15:val="{DA1707CB-717E-45A2-B82F-FB774C3C9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249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8</cp:revision>
  <cp:lastPrinted>2023-03-27T08:58:00Z</cp:lastPrinted>
  <dcterms:created xsi:type="dcterms:W3CDTF">2023-03-27T08:57:00Z</dcterms:created>
  <dcterms:modified xsi:type="dcterms:W3CDTF">2023-03-28T07:11:00Z</dcterms:modified>
</cp:coreProperties>
</file>