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D8036" w14:textId="77777777" w:rsidR="00D665F5" w:rsidRDefault="00D40EEC" w:rsidP="00D665F5">
      <w:pPr>
        <w:spacing w:after="240"/>
        <w:jc w:val="right"/>
        <w:rPr>
          <w:sz w:val="22"/>
          <w:szCs w:val="22"/>
        </w:rPr>
      </w:pPr>
      <w:r w:rsidRPr="00D40E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40EEC">
        <w:rPr>
          <w:sz w:val="22"/>
          <w:szCs w:val="22"/>
        </w:rPr>
        <w:t>2023-03-28</w:t>
      </w:r>
    </w:p>
    <w:p w14:paraId="315C3BC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6F43C6" w14:textId="77777777" w:rsidR="00D40EEC" w:rsidRPr="00D40EEC" w:rsidRDefault="00D40EEC" w:rsidP="00577BC6">
      <w:pPr>
        <w:spacing w:after="40"/>
        <w:rPr>
          <w:b/>
          <w:bCs/>
          <w:sz w:val="22"/>
          <w:szCs w:val="22"/>
        </w:rPr>
      </w:pPr>
      <w:r w:rsidRPr="00D40EEC">
        <w:rPr>
          <w:b/>
          <w:bCs/>
          <w:sz w:val="22"/>
          <w:szCs w:val="22"/>
        </w:rPr>
        <w:t>Akademia Górniczo - Hutnicza</w:t>
      </w:r>
    </w:p>
    <w:p w14:paraId="5987D905" w14:textId="77777777" w:rsidR="00D40EEC" w:rsidRPr="00D40EEC" w:rsidRDefault="00D40EEC" w:rsidP="00577BC6">
      <w:pPr>
        <w:spacing w:after="40"/>
        <w:rPr>
          <w:b/>
          <w:bCs/>
          <w:sz w:val="22"/>
          <w:szCs w:val="22"/>
        </w:rPr>
      </w:pPr>
      <w:r w:rsidRPr="00D40EEC">
        <w:rPr>
          <w:b/>
          <w:bCs/>
          <w:sz w:val="22"/>
          <w:szCs w:val="22"/>
        </w:rPr>
        <w:t>im. Stanisława Staszica w Krakowie</w:t>
      </w:r>
    </w:p>
    <w:p w14:paraId="4B9D89B4" w14:textId="77777777" w:rsidR="00D665F5" w:rsidRPr="00D91931" w:rsidRDefault="00D40EEC" w:rsidP="00577BC6">
      <w:pPr>
        <w:spacing w:after="40"/>
        <w:rPr>
          <w:b/>
          <w:bCs/>
          <w:sz w:val="22"/>
          <w:szCs w:val="22"/>
        </w:rPr>
      </w:pPr>
      <w:r w:rsidRPr="00D40EEC">
        <w:rPr>
          <w:b/>
          <w:bCs/>
          <w:sz w:val="22"/>
          <w:szCs w:val="22"/>
        </w:rPr>
        <w:t>Dział Zamówień Publicznych</w:t>
      </w:r>
    </w:p>
    <w:p w14:paraId="75B8A603" w14:textId="77777777" w:rsidR="00D665F5" w:rsidRPr="00BD5546" w:rsidRDefault="00D40EEC" w:rsidP="00D665F5">
      <w:pPr>
        <w:rPr>
          <w:sz w:val="22"/>
          <w:szCs w:val="22"/>
        </w:rPr>
      </w:pPr>
      <w:r w:rsidRPr="00D40E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40EEC">
        <w:rPr>
          <w:sz w:val="22"/>
          <w:szCs w:val="22"/>
        </w:rPr>
        <w:t>30</w:t>
      </w:r>
    </w:p>
    <w:p w14:paraId="47C5C94F" w14:textId="77777777" w:rsidR="00D665F5" w:rsidRPr="00BD5546" w:rsidRDefault="00D40EEC" w:rsidP="00D665F5">
      <w:pPr>
        <w:rPr>
          <w:sz w:val="22"/>
          <w:szCs w:val="22"/>
        </w:rPr>
      </w:pPr>
      <w:r w:rsidRPr="00D40E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40EEC">
        <w:rPr>
          <w:sz w:val="22"/>
          <w:szCs w:val="22"/>
        </w:rPr>
        <w:t>Kraków</w:t>
      </w:r>
    </w:p>
    <w:p w14:paraId="09C8BE3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0EEC" w:rsidRPr="00D40EEC">
        <w:rPr>
          <w:b/>
          <w:sz w:val="22"/>
          <w:szCs w:val="22"/>
        </w:rPr>
        <w:t>KC-zp.272-168/23</w:t>
      </w:r>
      <w:r w:rsidR="00A80738">
        <w:rPr>
          <w:sz w:val="24"/>
        </w:rPr>
        <w:tab/>
        <w:t xml:space="preserve"> </w:t>
      </w:r>
    </w:p>
    <w:p w14:paraId="7536B1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4FF3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3EEE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5F810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E618C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5244D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40EEC" w:rsidRPr="00D40EEC">
        <w:rPr>
          <w:sz w:val="22"/>
          <w:szCs w:val="22"/>
        </w:rPr>
        <w:t xml:space="preserve">Tryb podstawowy bez negocjacji - art. 275 pkt. 1 ustawy </w:t>
      </w:r>
      <w:proofErr w:type="spellStart"/>
      <w:r w:rsidR="00D40EEC" w:rsidRPr="00D40EE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027DA54" w14:textId="77777777" w:rsidR="00A80738" w:rsidRPr="00577BC6" w:rsidRDefault="00D40E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40EEC">
        <w:rPr>
          <w:b/>
          <w:sz w:val="22"/>
          <w:szCs w:val="22"/>
        </w:rPr>
        <w:t>Rozbiórka budynku U-8 wraz z infrastrukturą techniczną przy ul. Budryka 6 na terenie MS AGH w Krakowie - KC-zp.272-168/23</w:t>
      </w:r>
    </w:p>
    <w:p w14:paraId="13EF836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691242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40EEC" w:rsidRPr="00D40EEC">
        <w:rPr>
          <w:sz w:val="22"/>
          <w:szCs w:val="22"/>
        </w:rPr>
        <w:t>28/03/2023</w:t>
      </w:r>
      <w:r w:rsidR="00FF4AB1" w:rsidRPr="00577BC6">
        <w:rPr>
          <w:sz w:val="22"/>
          <w:szCs w:val="22"/>
        </w:rPr>
        <w:t xml:space="preserve"> o godz. </w:t>
      </w:r>
      <w:r w:rsidR="00D40EEC" w:rsidRPr="00D40EEC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94AD43E" w14:textId="77777777" w:rsidTr="003F57CD">
        <w:tc>
          <w:tcPr>
            <w:tcW w:w="993" w:type="dxa"/>
            <w:shd w:val="clear" w:color="auto" w:fill="auto"/>
            <w:vAlign w:val="center"/>
          </w:tcPr>
          <w:p w14:paraId="69246E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BD4A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ED8D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40EEC" w:rsidRPr="00493F8C" w14:paraId="45D08D15" w14:textId="77777777" w:rsidTr="00751B0B">
        <w:tc>
          <w:tcPr>
            <w:tcW w:w="993" w:type="dxa"/>
            <w:shd w:val="clear" w:color="auto" w:fill="auto"/>
            <w:vAlign w:val="center"/>
          </w:tcPr>
          <w:p w14:paraId="76BD3865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</w:t>
            </w:r>
          </w:p>
        </w:tc>
        <w:tc>
          <w:tcPr>
            <w:tcW w:w="5244" w:type="dxa"/>
            <w:shd w:val="clear" w:color="auto" w:fill="auto"/>
          </w:tcPr>
          <w:p w14:paraId="54296DC8" w14:textId="77777777" w:rsidR="00D40EEC" w:rsidRPr="00490DC0" w:rsidRDefault="00D40EEC" w:rsidP="00751B0B">
            <w:pPr>
              <w:spacing w:before="40"/>
            </w:pPr>
            <w:r w:rsidRPr="00D40EEC">
              <w:t>Elektro-</w:t>
            </w:r>
            <w:proofErr w:type="spellStart"/>
            <w:r w:rsidRPr="00D40EEC">
              <w:t>tim</w:t>
            </w:r>
            <w:proofErr w:type="spellEnd"/>
            <w:r w:rsidRPr="00D40EEC">
              <w:t xml:space="preserve"> Jakub </w:t>
            </w:r>
            <w:proofErr w:type="spellStart"/>
            <w:r w:rsidRPr="00D40EEC">
              <w:t>Tylczytński</w:t>
            </w:r>
            <w:proofErr w:type="spellEnd"/>
          </w:p>
          <w:p w14:paraId="54656B7F" w14:textId="77777777" w:rsidR="00D40EEC" w:rsidRPr="00490DC0" w:rsidRDefault="00D40EEC" w:rsidP="00751B0B">
            <w:r w:rsidRPr="00D40EEC">
              <w:t>Rogatka</w:t>
            </w:r>
            <w:r w:rsidRPr="00490DC0">
              <w:t xml:space="preserve"> </w:t>
            </w:r>
            <w:r w:rsidRPr="00D40EEC">
              <w:t>8A</w:t>
            </w:r>
            <w:r w:rsidRPr="00490DC0">
              <w:t xml:space="preserve"> </w:t>
            </w:r>
          </w:p>
          <w:p w14:paraId="51D9B8CF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62-860</w:t>
            </w:r>
            <w:r w:rsidRPr="00490DC0">
              <w:t xml:space="preserve"> </w:t>
            </w:r>
            <w:r w:rsidRPr="00D40EEC">
              <w:t>OPATÓWEK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93B697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229 518.00 zł</w:t>
            </w:r>
          </w:p>
        </w:tc>
      </w:tr>
      <w:tr w:rsidR="00D40EEC" w:rsidRPr="00493F8C" w14:paraId="26C4DA18" w14:textId="77777777" w:rsidTr="00751B0B">
        <w:tc>
          <w:tcPr>
            <w:tcW w:w="993" w:type="dxa"/>
            <w:shd w:val="clear" w:color="auto" w:fill="auto"/>
            <w:vAlign w:val="center"/>
          </w:tcPr>
          <w:p w14:paraId="6CC12A61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2</w:t>
            </w:r>
          </w:p>
        </w:tc>
        <w:tc>
          <w:tcPr>
            <w:tcW w:w="5244" w:type="dxa"/>
            <w:shd w:val="clear" w:color="auto" w:fill="auto"/>
          </w:tcPr>
          <w:p w14:paraId="4983BD94" w14:textId="77777777" w:rsidR="00D40EEC" w:rsidRPr="00490DC0" w:rsidRDefault="00D40EEC" w:rsidP="00751B0B">
            <w:pPr>
              <w:spacing w:before="40"/>
            </w:pPr>
            <w:r w:rsidRPr="00D40EEC">
              <w:t xml:space="preserve">BAKAMAX </w:t>
            </w:r>
            <w:proofErr w:type="spellStart"/>
            <w:r w:rsidRPr="00D40EEC">
              <w:t>Sp.z</w:t>
            </w:r>
            <w:proofErr w:type="spellEnd"/>
            <w:r w:rsidRPr="00D40EEC">
              <w:t xml:space="preserve"> o.o.</w:t>
            </w:r>
          </w:p>
          <w:p w14:paraId="5E0CB7CC" w14:textId="77777777" w:rsidR="00D40EEC" w:rsidRPr="00490DC0" w:rsidRDefault="00D40EEC" w:rsidP="00751B0B">
            <w:r w:rsidRPr="00D40EEC">
              <w:t>Długa</w:t>
            </w:r>
            <w:r w:rsidRPr="00490DC0">
              <w:t xml:space="preserve"> </w:t>
            </w:r>
            <w:r w:rsidRPr="00D40EEC">
              <w:t>67</w:t>
            </w:r>
            <w:r w:rsidRPr="00490DC0">
              <w:t xml:space="preserve"> </w:t>
            </w:r>
          </w:p>
          <w:p w14:paraId="28F3EF91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42-152</w:t>
            </w:r>
            <w:r w:rsidRPr="00490DC0">
              <w:t xml:space="preserve"> </w:t>
            </w:r>
            <w:r w:rsidRPr="00D40EEC">
              <w:t>Opatów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3A5B14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274 290.00 zł</w:t>
            </w:r>
          </w:p>
        </w:tc>
      </w:tr>
      <w:tr w:rsidR="00D40EEC" w:rsidRPr="00493F8C" w14:paraId="23824600" w14:textId="77777777" w:rsidTr="00751B0B">
        <w:tc>
          <w:tcPr>
            <w:tcW w:w="993" w:type="dxa"/>
            <w:shd w:val="clear" w:color="auto" w:fill="auto"/>
            <w:vAlign w:val="center"/>
          </w:tcPr>
          <w:p w14:paraId="68EF9DAA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3</w:t>
            </w:r>
          </w:p>
        </w:tc>
        <w:tc>
          <w:tcPr>
            <w:tcW w:w="5244" w:type="dxa"/>
            <w:shd w:val="clear" w:color="auto" w:fill="auto"/>
          </w:tcPr>
          <w:p w14:paraId="4B805F85" w14:textId="77777777" w:rsidR="00D40EEC" w:rsidRPr="00490DC0" w:rsidRDefault="00D40EEC" w:rsidP="00751B0B">
            <w:pPr>
              <w:spacing w:before="40"/>
            </w:pPr>
            <w:r w:rsidRPr="00D40EEC">
              <w:t>HAMMER WYBURZENIA MICHAŁ KOSZOŁKO</w:t>
            </w:r>
          </w:p>
          <w:p w14:paraId="16DD4637" w14:textId="77777777" w:rsidR="00D40EEC" w:rsidRPr="00490DC0" w:rsidRDefault="00D40EEC" w:rsidP="00751B0B">
            <w:r w:rsidRPr="00D40EEC">
              <w:t>LGIŃ</w:t>
            </w:r>
            <w:r w:rsidRPr="00490DC0">
              <w:t xml:space="preserve"> </w:t>
            </w:r>
            <w:r w:rsidRPr="00D40EEC">
              <w:t>13</w:t>
            </w:r>
            <w:r w:rsidRPr="00490DC0">
              <w:t xml:space="preserve"> </w:t>
            </w:r>
          </w:p>
          <w:p w14:paraId="41DB57BD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67-400</w:t>
            </w:r>
            <w:r w:rsidRPr="00490DC0">
              <w:t xml:space="preserve"> </w:t>
            </w:r>
            <w:r w:rsidRPr="00D40EEC">
              <w:t>WSCHOWA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1CA80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817 950.00 zł</w:t>
            </w:r>
          </w:p>
        </w:tc>
      </w:tr>
      <w:tr w:rsidR="00D40EEC" w:rsidRPr="00493F8C" w14:paraId="7ED90FD4" w14:textId="77777777" w:rsidTr="00751B0B">
        <w:tc>
          <w:tcPr>
            <w:tcW w:w="993" w:type="dxa"/>
            <w:shd w:val="clear" w:color="auto" w:fill="auto"/>
            <w:vAlign w:val="center"/>
          </w:tcPr>
          <w:p w14:paraId="57C43C00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4</w:t>
            </w:r>
          </w:p>
        </w:tc>
        <w:tc>
          <w:tcPr>
            <w:tcW w:w="5244" w:type="dxa"/>
            <w:shd w:val="clear" w:color="auto" w:fill="auto"/>
          </w:tcPr>
          <w:p w14:paraId="1E3EA937" w14:textId="77777777" w:rsidR="00D40EEC" w:rsidRPr="00490DC0" w:rsidRDefault="00D40EEC" w:rsidP="00751B0B">
            <w:pPr>
              <w:spacing w:before="40"/>
            </w:pPr>
            <w:r w:rsidRPr="00D40EEC">
              <w:t>EKO GRAND Rafał Kurzak</w:t>
            </w:r>
          </w:p>
          <w:p w14:paraId="64EE54F5" w14:textId="77777777" w:rsidR="00D40EEC" w:rsidRPr="00490DC0" w:rsidRDefault="00D40EEC" w:rsidP="00751B0B">
            <w:r w:rsidRPr="00D40EEC">
              <w:t>Zielona</w:t>
            </w:r>
            <w:r w:rsidRPr="00490DC0">
              <w:t xml:space="preserve"> </w:t>
            </w:r>
            <w:r w:rsidRPr="00D40EEC">
              <w:t>10</w:t>
            </w:r>
            <w:r w:rsidRPr="00490DC0">
              <w:t xml:space="preserve"> </w:t>
            </w:r>
          </w:p>
          <w:p w14:paraId="263E1AC4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42-350</w:t>
            </w:r>
            <w:r w:rsidRPr="00490DC0">
              <w:t xml:space="preserve"> </w:t>
            </w:r>
            <w:r w:rsidRPr="00D40EEC">
              <w:t>Rzeniszów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9589ED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706 020.00 zł</w:t>
            </w:r>
          </w:p>
        </w:tc>
      </w:tr>
      <w:tr w:rsidR="00D40EEC" w:rsidRPr="00493F8C" w14:paraId="4F0FE1AA" w14:textId="77777777" w:rsidTr="00751B0B">
        <w:tc>
          <w:tcPr>
            <w:tcW w:w="993" w:type="dxa"/>
            <w:shd w:val="clear" w:color="auto" w:fill="auto"/>
            <w:vAlign w:val="center"/>
          </w:tcPr>
          <w:p w14:paraId="684123D6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5</w:t>
            </w:r>
          </w:p>
        </w:tc>
        <w:tc>
          <w:tcPr>
            <w:tcW w:w="5244" w:type="dxa"/>
            <w:shd w:val="clear" w:color="auto" w:fill="auto"/>
          </w:tcPr>
          <w:p w14:paraId="2608B145" w14:textId="77777777" w:rsidR="00D40EEC" w:rsidRPr="00490DC0" w:rsidRDefault="00D40EEC" w:rsidP="00751B0B">
            <w:pPr>
              <w:spacing w:before="40"/>
            </w:pPr>
            <w:proofErr w:type="spellStart"/>
            <w:r w:rsidRPr="00D40EEC">
              <w:t>Dominex</w:t>
            </w:r>
            <w:proofErr w:type="spellEnd"/>
            <w:r w:rsidRPr="00D40EEC">
              <w:t xml:space="preserve"> Sp. z o.o.</w:t>
            </w:r>
          </w:p>
          <w:p w14:paraId="36856674" w14:textId="77777777" w:rsidR="00D40EEC" w:rsidRPr="00490DC0" w:rsidRDefault="00D40EEC" w:rsidP="00751B0B">
            <w:r w:rsidRPr="00D40EEC">
              <w:t>Metalowców</w:t>
            </w:r>
            <w:r w:rsidRPr="00490DC0">
              <w:t xml:space="preserve"> </w:t>
            </w:r>
            <w:r w:rsidRPr="00D40EEC">
              <w:t>3C</w:t>
            </w:r>
            <w:r w:rsidRPr="00490DC0">
              <w:t xml:space="preserve"> </w:t>
            </w:r>
          </w:p>
          <w:p w14:paraId="36B8476F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41-600</w:t>
            </w:r>
            <w:r w:rsidRPr="00490DC0">
              <w:t xml:space="preserve"> </w:t>
            </w:r>
            <w:r w:rsidRPr="00D40EEC">
              <w:t>Świętochłowice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993840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897 068.62 zł</w:t>
            </w:r>
          </w:p>
        </w:tc>
      </w:tr>
      <w:tr w:rsidR="00D40EEC" w:rsidRPr="00493F8C" w14:paraId="37498E28" w14:textId="77777777" w:rsidTr="00751B0B">
        <w:tc>
          <w:tcPr>
            <w:tcW w:w="993" w:type="dxa"/>
            <w:shd w:val="clear" w:color="auto" w:fill="auto"/>
            <w:vAlign w:val="center"/>
          </w:tcPr>
          <w:p w14:paraId="2F511E9C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6</w:t>
            </w:r>
          </w:p>
        </w:tc>
        <w:tc>
          <w:tcPr>
            <w:tcW w:w="5244" w:type="dxa"/>
            <w:shd w:val="clear" w:color="auto" w:fill="auto"/>
          </w:tcPr>
          <w:p w14:paraId="56101712" w14:textId="77777777" w:rsidR="00D40EEC" w:rsidRPr="00490DC0" w:rsidRDefault="00D40EEC" w:rsidP="00751B0B">
            <w:pPr>
              <w:spacing w:before="40"/>
            </w:pPr>
            <w:r w:rsidRPr="00D40EEC">
              <w:t>Firma Usługowo Handlowa "NOWAK" Ryszard Nowak</w:t>
            </w:r>
          </w:p>
          <w:p w14:paraId="4251E38F" w14:textId="77777777" w:rsidR="00D40EEC" w:rsidRPr="00490DC0" w:rsidRDefault="00D40EEC" w:rsidP="00751B0B">
            <w:r w:rsidRPr="00D40EEC">
              <w:t>Widokowa</w:t>
            </w:r>
            <w:r w:rsidRPr="00490DC0">
              <w:t xml:space="preserve"> </w:t>
            </w:r>
            <w:r w:rsidRPr="00D40EEC">
              <w:t>70</w:t>
            </w:r>
            <w:r w:rsidRPr="00490DC0">
              <w:t xml:space="preserve"> </w:t>
            </w:r>
          </w:p>
          <w:p w14:paraId="5A93AC81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32-048</w:t>
            </w:r>
            <w:r w:rsidRPr="00490DC0">
              <w:t xml:space="preserve"> </w:t>
            </w:r>
            <w:r w:rsidRPr="00D40EEC">
              <w:t>Jerzmanowice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4DBC9C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1 564 576.48 zł</w:t>
            </w:r>
          </w:p>
        </w:tc>
      </w:tr>
      <w:tr w:rsidR="00D40EEC" w:rsidRPr="00493F8C" w14:paraId="68056DB3" w14:textId="77777777" w:rsidTr="00751B0B">
        <w:tc>
          <w:tcPr>
            <w:tcW w:w="993" w:type="dxa"/>
            <w:shd w:val="clear" w:color="auto" w:fill="auto"/>
            <w:vAlign w:val="center"/>
          </w:tcPr>
          <w:p w14:paraId="1BDF5426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7</w:t>
            </w:r>
          </w:p>
        </w:tc>
        <w:tc>
          <w:tcPr>
            <w:tcW w:w="5244" w:type="dxa"/>
            <w:shd w:val="clear" w:color="auto" w:fill="auto"/>
          </w:tcPr>
          <w:p w14:paraId="61ABF172" w14:textId="77777777" w:rsidR="00D40EEC" w:rsidRPr="00490DC0" w:rsidRDefault="00D40EEC" w:rsidP="00751B0B">
            <w:pPr>
              <w:spacing w:before="40"/>
            </w:pPr>
            <w:r w:rsidRPr="00D40EEC">
              <w:t>Kamil Trybuś Engineering</w:t>
            </w:r>
          </w:p>
          <w:p w14:paraId="1C5A92BC" w14:textId="77777777" w:rsidR="00D40EEC" w:rsidRPr="00490DC0" w:rsidRDefault="00D40EEC" w:rsidP="00751B0B">
            <w:r w:rsidRPr="00D40EEC">
              <w:t>Wybickiego</w:t>
            </w:r>
            <w:r w:rsidRPr="00490DC0">
              <w:t xml:space="preserve"> </w:t>
            </w:r>
            <w:r w:rsidRPr="00D40EEC">
              <w:t>1/5</w:t>
            </w:r>
            <w:r w:rsidRPr="00490DC0">
              <w:t xml:space="preserve"> </w:t>
            </w:r>
          </w:p>
          <w:p w14:paraId="59BBF47C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31-261</w:t>
            </w:r>
            <w:r w:rsidRPr="00490DC0">
              <w:t xml:space="preserve"> </w:t>
            </w:r>
            <w:r w:rsidRPr="00D40E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9F301C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739 000.00 zł</w:t>
            </w:r>
          </w:p>
        </w:tc>
      </w:tr>
      <w:tr w:rsidR="00D40EEC" w:rsidRPr="00493F8C" w14:paraId="4632370A" w14:textId="77777777" w:rsidTr="00751B0B">
        <w:tc>
          <w:tcPr>
            <w:tcW w:w="993" w:type="dxa"/>
            <w:shd w:val="clear" w:color="auto" w:fill="auto"/>
            <w:vAlign w:val="center"/>
          </w:tcPr>
          <w:p w14:paraId="334E4977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8</w:t>
            </w:r>
          </w:p>
        </w:tc>
        <w:tc>
          <w:tcPr>
            <w:tcW w:w="5244" w:type="dxa"/>
            <w:shd w:val="clear" w:color="auto" w:fill="auto"/>
          </w:tcPr>
          <w:p w14:paraId="5D65211C" w14:textId="77777777" w:rsidR="00D40EEC" w:rsidRPr="00490DC0" w:rsidRDefault="00D40EEC" w:rsidP="00751B0B">
            <w:pPr>
              <w:spacing w:before="40"/>
            </w:pPr>
            <w:r w:rsidRPr="00D40EEC">
              <w:t>ITL MAREK KICIŃSKI, MARCIN CHĘĆ SPÓŁKA JAWNA</w:t>
            </w:r>
          </w:p>
          <w:p w14:paraId="0BB428EF" w14:textId="77777777" w:rsidR="00D40EEC" w:rsidRPr="00490DC0" w:rsidRDefault="00D40EEC" w:rsidP="00751B0B">
            <w:r w:rsidRPr="00D40EEC">
              <w:t>Św. Rocha</w:t>
            </w:r>
            <w:r w:rsidRPr="00490DC0">
              <w:t xml:space="preserve"> </w:t>
            </w:r>
            <w:r w:rsidRPr="00D40EEC">
              <w:t>240</w:t>
            </w:r>
            <w:r w:rsidRPr="00490DC0">
              <w:t xml:space="preserve"> </w:t>
            </w:r>
          </w:p>
          <w:p w14:paraId="199312AC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lastRenderedPageBreak/>
              <w:t>42-221</w:t>
            </w:r>
            <w:r w:rsidRPr="00490DC0">
              <w:t xml:space="preserve"> </w:t>
            </w:r>
            <w:r w:rsidRPr="00D40EE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400CA7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lastRenderedPageBreak/>
              <w:t>281 670.00 zł</w:t>
            </w:r>
          </w:p>
        </w:tc>
      </w:tr>
      <w:tr w:rsidR="00D40EEC" w:rsidRPr="00493F8C" w14:paraId="46898568" w14:textId="77777777" w:rsidTr="00751B0B">
        <w:tc>
          <w:tcPr>
            <w:tcW w:w="993" w:type="dxa"/>
            <w:shd w:val="clear" w:color="auto" w:fill="auto"/>
            <w:vAlign w:val="center"/>
          </w:tcPr>
          <w:p w14:paraId="0F764258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9</w:t>
            </w:r>
          </w:p>
        </w:tc>
        <w:tc>
          <w:tcPr>
            <w:tcW w:w="5244" w:type="dxa"/>
            <w:shd w:val="clear" w:color="auto" w:fill="auto"/>
          </w:tcPr>
          <w:p w14:paraId="46DBD6ED" w14:textId="77777777" w:rsidR="00D40EEC" w:rsidRPr="00490DC0" w:rsidRDefault="00D40EEC" w:rsidP="00751B0B">
            <w:pPr>
              <w:spacing w:before="40"/>
            </w:pPr>
            <w:r w:rsidRPr="00D40EEC">
              <w:t>EUROTEC SPÓŁKA Z OGRANICZONĄ ODPOWIEDZIALNOŚCIĄ</w:t>
            </w:r>
          </w:p>
          <w:p w14:paraId="7AD11B56" w14:textId="77777777" w:rsidR="00D40EEC" w:rsidRPr="00490DC0" w:rsidRDefault="00D40EEC" w:rsidP="00751B0B">
            <w:r w:rsidRPr="00D40EEC">
              <w:t>BIELAŃSKA</w:t>
            </w:r>
            <w:r w:rsidRPr="00490DC0">
              <w:t xml:space="preserve"> </w:t>
            </w:r>
            <w:r w:rsidRPr="00D40EEC">
              <w:t>63</w:t>
            </w:r>
            <w:r w:rsidRPr="00490DC0">
              <w:t xml:space="preserve"> </w:t>
            </w:r>
          </w:p>
          <w:p w14:paraId="431298E5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87-100</w:t>
            </w:r>
            <w:r w:rsidRPr="00490DC0">
              <w:t xml:space="preserve"> </w:t>
            </w:r>
            <w:r w:rsidRPr="00D40EEC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805D56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552 147.00 zł</w:t>
            </w:r>
          </w:p>
        </w:tc>
      </w:tr>
      <w:tr w:rsidR="00D40EEC" w:rsidRPr="00493F8C" w14:paraId="5D606EE8" w14:textId="77777777" w:rsidTr="00751B0B">
        <w:tc>
          <w:tcPr>
            <w:tcW w:w="993" w:type="dxa"/>
            <w:shd w:val="clear" w:color="auto" w:fill="auto"/>
            <w:vAlign w:val="center"/>
          </w:tcPr>
          <w:p w14:paraId="24CFC677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10</w:t>
            </w:r>
          </w:p>
        </w:tc>
        <w:tc>
          <w:tcPr>
            <w:tcW w:w="5244" w:type="dxa"/>
            <w:shd w:val="clear" w:color="auto" w:fill="auto"/>
          </w:tcPr>
          <w:p w14:paraId="51FD9B58" w14:textId="77777777" w:rsidR="00D40EEC" w:rsidRPr="00490DC0" w:rsidRDefault="00D40EEC" w:rsidP="00751B0B">
            <w:pPr>
              <w:spacing w:before="40"/>
            </w:pPr>
            <w:r w:rsidRPr="00D40EEC">
              <w:t>WYKOPY PIEKUS SPÓŁKA JAWNA</w:t>
            </w:r>
          </w:p>
          <w:p w14:paraId="093D7030" w14:textId="77777777" w:rsidR="00D40EEC" w:rsidRPr="00490DC0" w:rsidRDefault="00D40EEC" w:rsidP="00751B0B">
            <w:r w:rsidRPr="00D40EEC">
              <w:t>KALWARYJSKA</w:t>
            </w:r>
            <w:r w:rsidRPr="00490DC0">
              <w:t xml:space="preserve"> </w:t>
            </w:r>
            <w:r w:rsidRPr="00D40EEC">
              <w:t>35A/108</w:t>
            </w:r>
            <w:r w:rsidRPr="00490DC0">
              <w:t xml:space="preserve"> </w:t>
            </w:r>
          </w:p>
          <w:p w14:paraId="1505A686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30-504</w:t>
            </w:r>
            <w:r w:rsidRPr="00490DC0">
              <w:t xml:space="preserve"> </w:t>
            </w:r>
            <w:r w:rsidRPr="00D40E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2284B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305 696.82 zł</w:t>
            </w:r>
          </w:p>
        </w:tc>
      </w:tr>
      <w:tr w:rsidR="00D40EEC" w:rsidRPr="00493F8C" w14:paraId="54D3CE14" w14:textId="77777777" w:rsidTr="00751B0B">
        <w:tc>
          <w:tcPr>
            <w:tcW w:w="993" w:type="dxa"/>
            <w:shd w:val="clear" w:color="auto" w:fill="auto"/>
            <w:vAlign w:val="center"/>
          </w:tcPr>
          <w:p w14:paraId="578B93D2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11</w:t>
            </w:r>
          </w:p>
        </w:tc>
        <w:tc>
          <w:tcPr>
            <w:tcW w:w="5244" w:type="dxa"/>
            <w:shd w:val="clear" w:color="auto" w:fill="auto"/>
          </w:tcPr>
          <w:p w14:paraId="20B2BB74" w14:textId="77777777" w:rsidR="00D40EEC" w:rsidRPr="00490DC0" w:rsidRDefault="00D40EEC" w:rsidP="00751B0B">
            <w:pPr>
              <w:spacing w:before="40"/>
            </w:pPr>
            <w:r w:rsidRPr="00D40EEC">
              <w:t xml:space="preserve">Specjalistyczna Firma Wyburzeniowa </w:t>
            </w:r>
            <w:proofErr w:type="spellStart"/>
            <w:r w:rsidRPr="00D40EEC">
              <w:t>Forest</w:t>
            </w:r>
            <w:proofErr w:type="spellEnd"/>
            <w:r w:rsidRPr="00D40EEC">
              <w:t xml:space="preserve"> Wojciech Foryś</w:t>
            </w:r>
          </w:p>
          <w:p w14:paraId="03CE14A8" w14:textId="77777777" w:rsidR="00D40EEC" w:rsidRPr="00490DC0" w:rsidRDefault="00D40EEC" w:rsidP="00751B0B">
            <w:r w:rsidRPr="00D40EEC">
              <w:t>Alabastrowa</w:t>
            </w:r>
            <w:r w:rsidRPr="00490DC0">
              <w:t xml:space="preserve"> </w:t>
            </w:r>
            <w:r w:rsidRPr="00D40EEC">
              <w:t>12</w:t>
            </w:r>
            <w:r w:rsidRPr="00490DC0">
              <w:t xml:space="preserve"> </w:t>
            </w:r>
          </w:p>
          <w:p w14:paraId="13FB1766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55-095</w:t>
            </w:r>
            <w:r w:rsidRPr="00490DC0">
              <w:t xml:space="preserve"> </w:t>
            </w:r>
            <w:r w:rsidRPr="00D40EEC">
              <w:t>Mirków Kamień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BD5788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359 160.00 zł</w:t>
            </w:r>
          </w:p>
        </w:tc>
      </w:tr>
      <w:tr w:rsidR="00D40EEC" w:rsidRPr="00493F8C" w14:paraId="1BC1BD75" w14:textId="77777777" w:rsidTr="00751B0B">
        <w:tc>
          <w:tcPr>
            <w:tcW w:w="993" w:type="dxa"/>
            <w:shd w:val="clear" w:color="auto" w:fill="auto"/>
            <w:vAlign w:val="center"/>
          </w:tcPr>
          <w:p w14:paraId="5C95AEA7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12</w:t>
            </w:r>
          </w:p>
        </w:tc>
        <w:tc>
          <w:tcPr>
            <w:tcW w:w="5244" w:type="dxa"/>
            <w:shd w:val="clear" w:color="auto" w:fill="auto"/>
          </w:tcPr>
          <w:p w14:paraId="755A3141" w14:textId="77777777" w:rsidR="00D40EEC" w:rsidRPr="00490DC0" w:rsidRDefault="00D40EEC" w:rsidP="00751B0B">
            <w:pPr>
              <w:spacing w:before="40"/>
            </w:pPr>
            <w:r w:rsidRPr="00D40EEC">
              <w:t>FIRMA USŁUGOWO-HANDLOWA STAR-KOP KRZYSZTOF URBAŃCZYK</w:t>
            </w:r>
          </w:p>
          <w:p w14:paraId="20207CBB" w14:textId="77777777" w:rsidR="00D40EEC" w:rsidRPr="00490DC0" w:rsidRDefault="00D40EEC" w:rsidP="00751B0B">
            <w:r w:rsidRPr="00D40EEC">
              <w:t>KOŚCIELNA</w:t>
            </w:r>
            <w:r w:rsidRPr="00490DC0">
              <w:t xml:space="preserve"> </w:t>
            </w:r>
            <w:r w:rsidRPr="00D40EEC">
              <w:t>1</w:t>
            </w:r>
            <w:r w:rsidRPr="00490DC0">
              <w:t xml:space="preserve"> </w:t>
            </w:r>
          </w:p>
          <w:p w14:paraId="195DDDFD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30-070</w:t>
            </w:r>
            <w:r w:rsidRPr="00490DC0">
              <w:t xml:space="preserve"> </w:t>
            </w:r>
            <w:r w:rsidRPr="00D40EEC">
              <w:t>Czernichów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19F466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690 000.00 zł</w:t>
            </w:r>
          </w:p>
        </w:tc>
      </w:tr>
      <w:tr w:rsidR="00D40EEC" w:rsidRPr="00493F8C" w14:paraId="1368415A" w14:textId="77777777" w:rsidTr="00751B0B">
        <w:tc>
          <w:tcPr>
            <w:tcW w:w="993" w:type="dxa"/>
            <w:shd w:val="clear" w:color="auto" w:fill="auto"/>
            <w:vAlign w:val="center"/>
          </w:tcPr>
          <w:p w14:paraId="728DE128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13</w:t>
            </w:r>
          </w:p>
        </w:tc>
        <w:tc>
          <w:tcPr>
            <w:tcW w:w="5244" w:type="dxa"/>
            <w:shd w:val="clear" w:color="auto" w:fill="auto"/>
          </w:tcPr>
          <w:p w14:paraId="4803A973" w14:textId="77777777" w:rsidR="00D40EEC" w:rsidRPr="00490DC0" w:rsidRDefault="00D40EEC" w:rsidP="00751B0B">
            <w:pPr>
              <w:spacing w:before="40"/>
            </w:pPr>
            <w:r w:rsidRPr="00D40EEC">
              <w:t>Zakład Budowlano-Ślusarski TOMBUDOS Kazimierz Tomczyk</w:t>
            </w:r>
          </w:p>
          <w:p w14:paraId="4F888C99" w14:textId="77777777" w:rsidR="00D40EEC" w:rsidRPr="00490DC0" w:rsidRDefault="00D40EEC" w:rsidP="00751B0B">
            <w:r w:rsidRPr="00D40EEC">
              <w:t>Zręczyce</w:t>
            </w:r>
            <w:r w:rsidRPr="00490DC0">
              <w:t xml:space="preserve"> </w:t>
            </w:r>
            <w:r w:rsidRPr="00D40EEC">
              <w:t>60</w:t>
            </w:r>
            <w:r w:rsidRPr="00490DC0">
              <w:t xml:space="preserve"> </w:t>
            </w:r>
          </w:p>
          <w:p w14:paraId="4486B208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32-420</w:t>
            </w:r>
            <w:r w:rsidRPr="00490DC0">
              <w:t xml:space="preserve"> </w:t>
            </w:r>
            <w:r w:rsidRPr="00D40EEC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68BEAF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442 715.35 zł</w:t>
            </w:r>
          </w:p>
        </w:tc>
      </w:tr>
      <w:tr w:rsidR="00D40EEC" w:rsidRPr="00493F8C" w14:paraId="13E9B600" w14:textId="77777777" w:rsidTr="00751B0B">
        <w:tc>
          <w:tcPr>
            <w:tcW w:w="993" w:type="dxa"/>
            <w:shd w:val="clear" w:color="auto" w:fill="auto"/>
            <w:vAlign w:val="center"/>
          </w:tcPr>
          <w:p w14:paraId="219FE440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14</w:t>
            </w:r>
          </w:p>
        </w:tc>
        <w:tc>
          <w:tcPr>
            <w:tcW w:w="5244" w:type="dxa"/>
            <w:shd w:val="clear" w:color="auto" w:fill="auto"/>
          </w:tcPr>
          <w:p w14:paraId="0E043AD4" w14:textId="77777777" w:rsidR="00D40EEC" w:rsidRPr="00490DC0" w:rsidRDefault="00D40EEC" w:rsidP="00751B0B">
            <w:pPr>
              <w:spacing w:before="40"/>
            </w:pPr>
            <w:r w:rsidRPr="00D40EEC">
              <w:t xml:space="preserve">Z.U.H."MEGA-POL" Daniel </w:t>
            </w:r>
            <w:proofErr w:type="spellStart"/>
            <w:r w:rsidRPr="00D40EEC">
              <w:t>Podsiedlik</w:t>
            </w:r>
            <w:proofErr w:type="spellEnd"/>
          </w:p>
          <w:p w14:paraId="535186BE" w14:textId="77777777" w:rsidR="00D40EEC" w:rsidRPr="00490DC0" w:rsidRDefault="00D40EEC" w:rsidP="00751B0B">
            <w:r w:rsidRPr="00D40EEC">
              <w:t>Turów, ul. Długa</w:t>
            </w:r>
            <w:r w:rsidRPr="00490DC0">
              <w:t xml:space="preserve"> </w:t>
            </w:r>
            <w:r w:rsidRPr="00D40EEC">
              <w:t>27B</w:t>
            </w:r>
            <w:r w:rsidRPr="00490DC0">
              <w:t xml:space="preserve"> </w:t>
            </w:r>
          </w:p>
          <w:p w14:paraId="79AB1BE9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42-256</w:t>
            </w:r>
            <w:r w:rsidRPr="00490DC0">
              <w:t xml:space="preserve"> </w:t>
            </w:r>
            <w:r w:rsidRPr="00D40EEC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5AA145" w14:textId="6E8324A9" w:rsidR="00D40EEC" w:rsidRPr="00490DC0" w:rsidRDefault="00D40EEC" w:rsidP="00751B0B">
            <w:pPr>
              <w:spacing w:before="120" w:after="120"/>
              <w:jc w:val="both"/>
            </w:pPr>
            <w:r w:rsidRPr="00D40EEC">
              <w:t>23</w:t>
            </w:r>
            <w:r w:rsidR="00C9384B">
              <w:t>2</w:t>
            </w:r>
            <w:r w:rsidRPr="00D40EEC">
              <w:t xml:space="preserve"> 470.00 zł</w:t>
            </w:r>
          </w:p>
        </w:tc>
      </w:tr>
      <w:tr w:rsidR="00D40EEC" w:rsidRPr="00493F8C" w14:paraId="213A9496" w14:textId="77777777" w:rsidTr="00751B0B">
        <w:tc>
          <w:tcPr>
            <w:tcW w:w="993" w:type="dxa"/>
            <w:shd w:val="clear" w:color="auto" w:fill="auto"/>
            <w:vAlign w:val="center"/>
          </w:tcPr>
          <w:p w14:paraId="07F7E0FD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15</w:t>
            </w:r>
          </w:p>
        </w:tc>
        <w:tc>
          <w:tcPr>
            <w:tcW w:w="5244" w:type="dxa"/>
            <w:shd w:val="clear" w:color="auto" w:fill="auto"/>
          </w:tcPr>
          <w:p w14:paraId="4B7F0C39" w14:textId="77777777" w:rsidR="00D40EEC" w:rsidRPr="00490DC0" w:rsidRDefault="00D40EEC" w:rsidP="00751B0B">
            <w:pPr>
              <w:spacing w:before="40"/>
            </w:pPr>
            <w:r w:rsidRPr="00D40EEC">
              <w:t>Przedsiębiorstwo Budownictwa i Robót Ziemnych Wiesław Szostak</w:t>
            </w:r>
          </w:p>
          <w:p w14:paraId="6404B707" w14:textId="77777777" w:rsidR="00D40EEC" w:rsidRPr="00490DC0" w:rsidRDefault="00D40EEC" w:rsidP="00751B0B">
            <w:r w:rsidRPr="00D40EEC">
              <w:t>Marszowice</w:t>
            </w:r>
            <w:r w:rsidRPr="00490DC0">
              <w:t xml:space="preserve"> </w:t>
            </w:r>
            <w:r w:rsidRPr="00D40EEC">
              <w:t>71</w:t>
            </w:r>
            <w:r w:rsidRPr="00490DC0">
              <w:t xml:space="preserve"> </w:t>
            </w:r>
          </w:p>
          <w:p w14:paraId="23EE7CF5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32-420</w:t>
            </w:r>
            <w:r w:rsidRPr="00490DC0">
              <w:t xml:space="preserve"> </w:t>
            </w:r>
            <w:r w:rsidRPr="00D40EEC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3C8EAF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246 000.00 zł</w:t>
            </w:r>
          </w:p>
        </w:tc>
      </w:tr>
      <w:tr w:rsidR="00D40EEC" w:rsidRPr="00493F8C" w14:paraId="4449DC97" w14:textId="77777777" w:rsidTr="00751B0B">
        <w:tc>
          <w:tcPr>
            <w:tcW w:w="993" w:type="dxa"/>
            <w:shd w:val="clear" w:color="auto" w:fill="auto"/>
            <w:vAlign w:val="center"/>
          </w:tcPr>
          <w:p w14:paraId="5F62FD21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16</w:t>
            </w:r>
          </w:p>
        </w:tc>
        <w:tc>
          <w:tcPr>
            <w:tcW w:w="5244" w:type="dxa"/>
            <w:shd w:val="clear" w:color="auto" w:fill="auto"/>
          </w:tcPr>
          <w:p w14:paraId="7395D57E" w14:textId="77777777" w:rsidR="00D40EEC" w:rsidRPr="00490DC0" w:rsidRDefault="00D40EEC" w:rsidP="00751B0B">
            <w:pPr>
              <w:spacing w:before="40"/>
            </w:pPr>
            <w:r w:rsidRPr="00D40EEC">
              <w:t>ENERGOKON-PLUS SP. ZO.O.</w:t>
            </w:r>
          </w:p>
          <w:p w14:paraId="562C424D" w14:textId="77777777" w:rsidR="00D40EEC" w:rsidRPr="00490DC0" w:rsidRDefault="00D40EEC" w:rsidP="00751B0B">
            <w:r w:rsidRPr="00D40EEC">
              <w:t>MIEROSŁAWSKIEGO</w:t>
            </w:r>
            <w:r w:rsidRPr="00490DC0">
              <w:t xml:space="preserve"> </w:t>
            </w:r>
            <w:r w:rsidRPr="00D40EEC">
              <w:t>3</w:t>
            </w:r>
            <w:r w:rsidRPr="00490DC0">
              <w:t xml:space="preserve"> </w:t>
            </w:r>
          </w:p>
          <w:p w14:paraId="7AF863CD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41-200</w:t>
            </w:r>
            <w:r w:rsidRPr="00490DC0">
              <w:t xml:space="preserve"> </w:t>
            </w:r>
            <w:r w:rsidRPr="00D40EEC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19BBE4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1 045 500.00 zł</w:t>
            </w:r>
          </w:p>
        </w:tc>
      </w:tr>
      <w:tr w:rsidR="00D40EEC" w:rsidRPr="00493F8C" w14:paraId="33E69486" w14:textId="77777777" w:rsidTr="00751B0B">
        <w:tc>
          <w:tcPr>
            <w:tcW w:w="993" w:type="dxa"/>
            <w:shd w:val="clear" w:color="auto" w:fill="auto"/>
            <w:vAlign w:val="center"/>
          </w:tcPr>
          <w:p w14:paraId="60A060A0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17</w:t>
            </w:r>
          </w:p>
        </w:tc>
        <w:tc>
          <w:tcPr>
            <w:tcW w:w="5244" w:type="dxa"/>
            <w:shd w:val="clear" w:color="auto" w:fill="auto"/>
          </w:tcPr>
          <w:p w14:paraId="03A7B6D1" w14:textId="77777777" w:rsidR="00D40EEC" w:rsidRPr="00C9384B" w:rsidRDefault="00D40EEC" w:rsidP="00751B0B">
            <w:pPr>
              <w:spacing w:before="40"/>
              <w:rPr>
                <w:lang w:val="en-US"/>
              </w:rPr>
            </w:pPr>
            <w:proofErr w:type="spellStart"/>
            <w:r w:rsidRPr="00C9384B">
              <w:rPr>
                <w:lang w:val="en-US"/>
              </w:rPr>
              <w:t>Impuls</w:t>
            </w:r>
            <w:proofErr w:type="spellEnd"/>
            <w:r w:rsidRPr="00C9384B">
              <w:rPr>
                <w:lang w:val="en-US"/>
              </w:rPr>
              <w:t xml:space="preserve"> Contractor Sp. z </w:t>
            </w:r>
            <w:proofErr w:type="spellStart"/>
            <w:r w:rsidRPr="00C9384B">
              <w:rPr>
                <w:lang w:val="en-US"/>
              </w:rPr>
              <w:t>o.o.</w:t>
            </w:r>
            <w:proofErr w:type="spellEnd"/>
            <w:r w:rsidRPr="00C9384B">
              <w:rPr>
                <w:lang w:val="en-US"/>
              </w:rPr>
              <w:t xml:space="preserve"> Sp. K.</w:t>
            </w:r>
          </w:p>
          <w:p w14:paraId="541D177D" w14:textId="77777777" w:rsidR="00D40EEC" w:rsidRPr="00490DC0" w:rsidRDefault="00D40EEC" w:rsidP="00751B0B">
            <w:r w:rsidRPr="00D40EEC">
              <w:t>Drukarska</w:t>
            </w:r>
            <w:r w:rsidRPr="00490DC0">
              <w:t xml:space="preserve"> </w:t>
            </w:r>
            <w:r w:rsidRPr="00D40EEC">
              <w:t>7/49</w:t>
            </w:r>
            <w:r w:rsidRPr="00490DC0">
              <w:t xml:space="preserve"> </w:t>
            </w:r>
          </w:p>
          <w:p w14:paraId="7B1AECA6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30-348</w:t>
            </w:r>
            <w:r w:rsidRPr="00490DC0">
              <w:t xml:space="preserve"> </w:t>
            </w:r>
            <w:r w:rsidRPr="00D40E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F59F21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676 500.00 zł</w:t>
            </w:r>
          </w:p>
        </w:tc>
      </w:tr>
      <w:tr w:rsidR="00D40EEC" w:rsidRPr="00493F8C" w14:paraId="3FB046B0" w14:textId="77777777" w:rsidTr="00751B0B">
        <w:tc>
          <w:tcPr>
            <w:tcW w:w="993" w:type="dxa"/>
            <w:shd w:val="clear" w:color="auto" w:fill="auto"/>
            <w:vAlign w:val="center"/>
          </w:tcPr>
          <w:p w14:paraId="2FDCA2DC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18</w:t>
            </w:r>
          </w:p>
        </w:tc>
        <w:tc>
          <w:tcPr>
            <w:tcW w:w="5244" w:type="dxa"/>
            <w:shd w:val="clear" w:color="auto" w:fill="auto"/>
          </w:tcPr>
          <w:p w14:paraId="3E60A505" w14:textId="77777777" w:rsidR="00D40EEC" w:rsidRPr="00490DC0" w:rsidRDefault="00D40EEC" w:rsidP="00751B0B">
            <w:pPr>
              <w:spacing w:before="40"/>
            </w:pPr>
            <w:r w:rsidRPr="00D40EEC">
              <w:t xml:space="preserve">ŁZWR KRUSZ-KOP Łukasz </w:t>
            </w:r>
            <w:proofErr w:type="spellStart"/>
            <w:r w:rsidRPr="00D40EEC">
              <w:t>Tomankiewicz</w:t>
            </w:r>
            <w:proofErr w:type="spellEnd"/>
          </w:p>
          <w:p w14:paraId="1CA77527" w14:textId="77777777" w:rsidR="00D40EEC" w:rsidRPr="00490DC0" w:rsidRDefault="00D40EEC" w:rsidP="00751B0B">
            <w:r w:rsidRPr="00D40EEC">
              <w:t>Borysławice Zamkowe</w:t>
            </w:r>
            <w:r w:rsidRPr="00490DC0">
              <w:t xml:space="preserve"> </w:t>
            </w:r>
            <w:r w:rsidRPr="00D40EEC">
              <w:t>18</w:t>
            </w:r>
            <w:r w:rsidRPr="00490DC0">
              <w:t xml:space="preserve"> </w:t>
            </w:r>
          </w:p>
          <w:p w14:paraId="5F4625D1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62-640</w:t>
            </w:r>
            <w:r w:rsidRPr="00490DC0">
              <w:t xml:space="preserve"> </w:t>
            </w:r>
            <w:r w:rsidRPr="00D40EEC">
              <w:t>Grzegorzew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25BC29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269 247.00 zł</w:t>
            </w:r>
          </w:p>
        </w:tc>
      </w:tr>
      <w:tr w:rsidR="00D40EEC" w:rsidRPr="00493F8C" w14:paraId="4E0E8C44" w14:textId="77777777" w:rsidTr="00751B0B">
        <w:tc>
          <w:tcPr>
            <w:tcW w:w="993" w:type="dxa"/>
            <w:shd w:val="clear" w:color="auto" w:fill="auto"/>
            <w:vAlign w:val="center"/>
          </w:tcPr>
          <w:p w14:paraId="6894A6F3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19</w:t>
            </w:r>
          </w:p>
        </w:tc>
        <w:tc>
          <w:tcPr>
            <w:tcW w:w="5244" w:type="dxa"/>
            <w:shd w:val="clear" w:color="auto" w:fill="auto"/>
          </w:tcPr>
          <w:p w14:paraId="29D5B064" w14:textId="77777777" w:rsidR="00D40EEC" w:rsidRPr="00490DC0" w:rsidRDefault="00D40EEC" w:rsidP="00751B0B">
            <w:pPr>
              <w:spacing w:before="40"/>
            </w:pPr>
            <w:r w:rsidRPr="00D40EEC">
              <w:t>FHU Patryk Zieliński</w:t>
            </w:r>
          </w:p>
          <w:p w14:paraId="05DCA654" w14:textId="38226786" w:rsidR="00D40EEC" w:rsidRPr="00490DC0" w:rsidRDefault="00D40EEC" w:rsidP="00751B0B">
            <w:r w:rsidRPr="00D40EEC">
              <w:t>Kusocińskiego 6/56</w:t>
            </w:r>
            <w:r w:rsidRPr="00490DC0">
              <w:t xml:space="preserve"> </w:t>
            </w:r>
          </w:p>
          <w:p w14:paraId="7CE58841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88-100</w:t>
            </w:r>
            <w:r w:rsidRPr="00490DC0">
              <w:t xml:space="preserve"> </w:t>
            </w:r>
            <w:r w:rsidRPr="00D40EEC">
              <w:t>Inowrocław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9181B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208 854.00 zł</w:t>
            </w:r>
          </w:p>
        </w:tc>
      </w:tr>
      <w:tr w:rsidR="00D40EEC" w:rsidRPr="00493F8C" w14:paraId="4FC740A0" w14:textId="77777777" w:rsidTr="00751B0B">
        <w:tc>
          <w:tcPr>
            <w:tcW w:w="993" w:type="dxa"/>
            <w:shd w:val="clear" w:color="auto" w:fill="auto"/>
            <w:vAlign w:val="center"/>
          </w:tcPr>
          <w:p w14:paraId="1F27D8FC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20</w:t>
            </w:r>
          </w:p>
        </w:tc>
        <w:tc>
          <w:tcPr>
            <w:tcW w:w="5244" w:type="dxa"/>
            <w:shd w:val="clear" w:color="auto" w:fill="auto"/>
          </w:tcPr>
          <w:p w14:paraId="56BBEB93" w14:textId="77777777" w:rsidR="00D40EEC" w:rsidRPr="00490DC0" w:rsidRDefault="00D40EEC" w:rsidP="00751B0B">
            <w:pPr>
              <w:spacing w:before="40"/>
            </w:pPr>
            <w:r w:rsidRPr="00D40EEC">
              <w:t>ULMAN Dariusz Małek</w:t>
            </w:r>
          </w:p>
          <w:p w14:paraId="024950CE" w14:textId="77777777" w:rsidR="00D40EEC" w:rsidRPr="00490DC0" w:rsidRDefault="00D40EEC" w:rsidP="00751B0B">
            <w:r w:rsidRPr="00D40EEC">
              <w:t>Podgórna</w:t>
            </w:r>
            <w:r w:rsidRPr="00490DC0">
              <w:t xml:space="preserve"> </w:t>
            </w:r>
            <w:r w:rsidRPr="00D40EEC">
              <w:t>14</w:t>
            </w:r>
            <w:r w:rsidRPr="00490DC0">
              <w:t xml:space="preserve"> </w:t>
            </w:r>
          </w:p>
          <w:p w14:paraId="51AD9F9D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43-190</w:t>
            </w:r>
            <w:r w:rsidRPr="00490DC0">
              <w:t xml:space="preserve"> </w:t>
            </w:r>
            <w:r w:rsidRPr="00D40EEC"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D12D65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590 000.00 zł</w:t>
            </w:r>
          </w:p>
        </w:tc>
      </w:tr>
      <w:tr w:rsidR="00D40EEC" w:rsidRPr="00493F8C" w14:paraId="0619E154" w14:textId="77777777" w:rsidTr="00751B0B">
        <w:tc>
          <w:tcPr>
            <w:tcW w:w="993" w:type="dxa"/>
            <w:shd w:val="clear" w:color="auto" w:fill="auto"/>
            <w:vAlign w:val="center"/>
          </w:tcPr>
          <w:p w14:paraId="2A071829" w14:textId="77777777" w:rsidR="00D40EEC" w:rsidRPr="00490DC0" w:rsidRDefault="00D40EEC" w:rsidP="00751B0B">
            <w:pPr>
              <w:spacing w:before="120" w:after="120"/>
              <w:jc w:val="center"/>
            </w:pPr>
            <w:r w:rsidRPr="00D40EEC">
              <w:t>21</w:t>
            </w:r>
          </w:p>
        </w:tc>
        <w:tc>
          <w:tcPr>
            <w:tcW w:w="5244" w:type="dxa"/>
            <w:shd w:val="clear" w:color="auto" w:fill="auto"/>
          </w:tcPr>
          <w:p w14:paraId="6D36B528" w14:textId="77777777" w:rsidR="00D40EEC" w:rsidRPr="00490DC0" w:rsidRDefault="00D40EEC" w:rsidP="00751B0B">
            <w:pPr>
              <w:spacing w:before="40"/>
            </w:pPr>
            <w:proofErr w:type="spellStart"/>
            <w:r w:rsidRPr="00D40EEC">
              <w:t>Tree</w:t>
            </w:r>
            <w:proofErr w:type="spellEnd"/>
            <w:r w:rsidRPr="00D40EEC">
              <w:t xml:space="preserve"> Capital</w:t>
            </w:r>
          </w:p>
          <w:p w14:paraId="66D0BEAF" w14:textId="77777777" w:rsidR="00D40EEC" w:rsidRPr="00490DC0" w:rsidRDefault="00D40EEC" w:rsidP="00751B0B">
            <w:r w:rsidRPr="00D40EEC">
              <w:t>Łubna</w:t>
            </w:r>
            <w:r w:rsidRPr="00490DC0">
              <w:t xml:space="preserve"> </w:t>
            </w:r>
            <w:r w:rsidRPr="00D40EEC">
              <w:t>50C</w:t>
            </w:r>
            <w:r w:rsidRPr="00490DC0">
              <w:t xml:space="preserve"> </w:t>
            </w:r>
          </w:p>
          <w:p w14:paraId="713022DA" w14:textId="77777777" w:rsidR="00D40EEC" w:rsidRPr="00490DC0" w:rsidRDefault="00D40EEC" w:rsidP="00751B0B">
            <w:pPr>
              <w:spacing w:after="40"/>
              <w:jc w:val="both"/>
            </w:pPr>
            <w:r w:rsidRPr="00D40EEC">
              <w:t>05-532</w:t>
            </w:r>
            <w:r w:rsidRPr="00490DC0">
              <w:t xml:space="preserve"> </w:t>
            </w:r>
            <w:r w:rsidRPr="00D40EEC">
              <w:t>Baniocha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B5F8E2" w14:textId="77777777" w:rsidR="00D40EEC" w:rsidRPr="00490DC0" w:rsidRDefault="00D40EEC" w:rsidP="00751B0B">
            <w:pPr>
              <w:spacing w:before="120" w:after="120"/>
              <w:jc w:val="both"/>
            </w:pPr>
            <w:r w:rsidRPr="00D40EEC">
              <w:t>613 831.00 zł</w:t>
            </w:r>
          </w:p>
        </w:tc>
      </w:tr>
    </w:tbl>
    <w:p w14:paraId="29E6043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BDC41" w14:textId="77777777" w:rsidR="00685A0B" w:rsidRDefault="00685A0B">
      <w:r>
        <w:separator/>
      </w:r>
    </w:p>
  </w:endnote>
  <w:endnote w:type="continuationSeparator" w:id="0">
    <w:p w14:paraId="0B7E1EBB" w14:textId="77777777" w:rsidR="00685A0B" w:rsidRDefault="0068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5CA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C4F5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278E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C4552B">
        <v:line id="_x0000_s1025" style="position:absolute;left:0;text-align:left;z-index:251657728" from="-3.85pt,8.7pt" to="455.15pt,8.7pt"/>
      </w:pict>
    </w:r>
  </w:p>
  <w:p w14:paraId="05D5DA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49E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3FA653" w14:textId="77777777" w:rsidR="009F189D" w:rsidRDefault="009F189D">
    <w:pPr>
      <w:pStyle w:val="Stopka"/>
      <w:tabs>
        <w:tab w:val="clear" w:pos="4536"/>
      </w:tabs>
      <w:jc w:val="center"/>
    </w:pPr>
  </w:p>
  <w:p w14:paraId="26DCA4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E4A43" w14:textId="77777777" w:rsidR="00685A0B" w:rsidRDefault="00685A0B">
      <w:r>
        <w:separator/>
      </w:r>
    </w:p>
  </w:footnote>
  <w:footnote w:type="continuationSeparator" w:id="0">
    <w:p w14:paraId="664F7E4F" w14:textId="77777777" w:rsidR="00685A0B" w:rsidRDefault="00685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72DA5" w14:textId="77777777" w:rsidR="00D40EEC" w:rsidRDefault="00D40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BA34E" w14:textId="77777777" w:rsidR="00D40EEC" w:rsidRDefault="00D40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97254" w14:textId="77777777" w:rsidR="00D40EEC" w:rsidRDefault="00D40E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A0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85A0B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9384B"/>
    <w:rsid w:val="00CB0802"/>
    <w:rsid w:val="00D40EE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4D2680"/>
  <w15:chartTrackingRefBased/>
  <w15:docId w15:val="{AB46CE13-0AB4-462B-BD64-4A0B781E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2023-03-28T11:52:00Z</dcterms:created>
  <dcterms:modified xsi:type="dcterms:W3CDTF">2023-03-28T11:56:00Z</dcterms:modified>
</cp:coreProperties>
</file>