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0FDFB2" w14:textId="0E73A156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73294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7A05702D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3DAD573F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3DF8F11E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1246CE96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41701D4B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0520A70F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50B591A3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60A0F3FA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19BCAEE4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768E17F9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443A9FAC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180C58D6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2CB8CAEE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484DE759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6FB127D5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7A5202CC" w14:textId="6B5CFE27"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EB040D" w:rsidRPr="00EB040D">
        <w:rPr>
          <w:rFonts w:eastAsia="Times New Roman" w:cs="Calibri"/>
          <w:b/>
          <w:lang w:eastAsia="pl-PL"/>
        </w:rPr>
        <w:t>Dostawa urządzeń AGD dla Miasteczka Studenckiego AGH w Krakowie</w:t>
      </w:r>
      <w:r w:rsidRPr="00432E10">
        <w:rPr>
          <w:rFonts w:eastAsia="Times New Roman" w:cs="Calibri"/>
          <w:lang w:eastAsia="pl-PL"/>
        </w:rPr>
        <w:t>,</w:t>
      </w:r>
      <w:r w:rsidR="00732942">
        <w:rPr>
          <w:rFonts w:eastAsia="Times New Roman" w:cs="Calibri"/>
          <w:lang w:eastAsia="pl-PL"/>
        </w:rPr>
        <w:t xml:space="preserve"> znak sprawy: </w:t>
      </w:r>
      <w:r w:rsidR="00732942" w:rsidRPr="00732942">
        <w:rPr>
          <w:rFonts w:eastAsia="Times New Roman" w:cs="Calibri"/>
          <w:b/>
          <w:bCs/>
          <w:lang w:eastAsia="pl-PL"/>
        </w:rPr>
        <w:t>KC-zp.272-187/23</w:t>
      </w:r>
      <w:r w:rsidRPr="00432E10">
        <w:rPr>
          <w:rFonts w:eastAsia="Times New Roman" w:cs="Calibri"/>
          <w:lang w:eastAsia="pl-PL"/>
        </w:rPr>
        <w:t xml:space="preserve">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37424605" w14:textId="77777777"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0484F5AD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7BD1A8BD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35435206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72AE714A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293D1E2B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28BB1BE2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2D2972C9" w14:textId="77777777"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2A256003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76E12881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36DBDFC4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01437029" w14:textId="698F16F3" w:rsidR="005103B9" w:rsidRPr="009475A8" w:rsidRDefault="008F3D36" w:rsidP="00732942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20C8F3" w14:textId="77777777" w:rsidR="00E74786" w:rsidRDefault="00E74786" w:rsidP="0038231F">
      <w:pPr>
        <w:spacing w:after="0" w:line="240" w:lineRule="auto"/>
      </w:pPr>
      <w:r>
        <w:separator/>
      </w:r>
    </w:p>
  </w:endnote>
  <w:endnote w:type="continuationSeparator" w:id="0">
    <w:p w14:paraId="477F608B" w14:textId="77777777" w:rsidR="00E74786" w:rsidRDefault="00E7478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0E8306" w14:textId="77777777" w:rsidR="00EB040D" w:rsidRDefault="00EB040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67EA5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0F9638B1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4C29BA" w14:textId="77777777" w:rsidR="00EB040D" w:rsidRDefault="00EB040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503A11" w14:textId="77777777" w:rsidR="00E74786" w:rsidRDefault="00E74786" w:rsidP="0038231F">
      <w:pPr>
        <w:spacing w:after="0" w:line="240" w:lineRule="auto"/>
      </w:pPr>
      <w:r>
        <w:separator/>
      </w:r>
    </w:p>
  </w:footnote>
  <w:footnote w:type="continuationSeparator" w:id="0">
    <w:p w14:paraId="29C8F386" w14:textId="77777777" w:rsidR="00E74786" w:rsidRDefault="00E74786" w:rsidP="0038231F">
      <w:pPr>
        <w:spacing w:after="0" w:line="240" w:lineRule="auto"/>
      </w:pPr>
      <w:r>
        <w:continuationSeparator/>
      </w:r>
    </w:p>
  </w:footnote>
  <w:footnote w:id="1">
    <w:p w14:paraId="1F11A354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02B38A83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0C4AEA" w14:textId="77777777" w:rsidR="00EB040D" w:rsidRDefault="00EB040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8DF306" w14:textId="77777777" w:rsidR="00EB040D" w:rsidRDefault="00EB040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8E69E9" w14:textId="77777777" w:rsidR="00EB040D" w:rsidRDefault="00EB040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011658">
    <w:abstractNumId w:val="7"/>
  </w:num>
  <w:num w:numId="2" w16cid:durableId="1299146672">
    <w:abstractNumId w:val="0"/>
  </w:num>
  <w:num w:numId="3" w16cid:durableId="573709933">
    <w:abstractNumId w:val="6"/>
  </w:num>
  <w:num w:numId="4" w16cid:durableId="1793402742">
    <w:abstractNumId w:val="9"/>
  </w:num>
  <w:num w:numId="5" w16cid:durableId="187184308">
    <w:abstractNumId w:val="8"/>
  </w:num>
  <w:num w:numId="6" w16cid:durableId="681663407">
    <w:abstractNumId w:val="5"/>
  </w:num>
  <w:num w:numId="7" w16cid:durableId="423838200">
    <w:abstractNumId w:val="1"/>
  </w:num>
  <w:num w:numId="8" w16cid:durableId="226453980">
    <w:abstractNumId w:val="3"/>
  </w:num>
  <w:num w:numId="9" w16cid:durableId="1680159917">
    <w:abstractNumId w:val="2"/>
  </w:num>
  <w:num w:numId="10" w16cid:durableId="2093356849">
    <w:abstractNumId w:val="4"/>
  </w:num>
  <w:num w:numId="11" w16cid:durableId="194591378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74786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32942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74786"/>
    <w:rsid w:val="00EB040D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AB1150"/>
  <w15:chartTrackingRefBased/>
  <w15:docId w15:val="{ADF25D92-D34F-4E15-B743-0ABE64070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309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2016-07-26T10:32:00Z</cp:lastPrinted>
  <dcterms:created xsi:type="dcterms:W3CDTF">2023-03-23T09:29:00Z</dcterms:created>
  <dcterms:modified xsi:type="dcterms:W3CDTF">2023-03-23T09:30:00Z</dcterms:modified>
</cp:coreProperties>
</file>