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20974" w14:textId="7FA2642F" w:rsidR="0092151A" w:rsidRDefault="0092151A" w:rsidP="0092151A">
      <w:pPr>
        <w:spacing w:line="480" w:lineRule="auto"/>
        <w:ind w:left="5246" w:firstLine="708"/>
        <w:jc w:val="right"/>
        <w:rPr>
          <w:rFonts w:ascii="Arial" w:hAnsi="Arial" w:cs="Arial"/>
          <w:bCs/>
          <w:i/>
          <w:iCs/>
          <w:sz w:val="21"/>
          <w:szCs w:val="21"/>
        </w:rPr>
      </w:pPr>
      <w:r>
        <w:rPr>
          <w:rFonts w:ascii="Arial" w:hAnsi="Arial" w:cs="Arial"/>
          <w:bCs/>
          <w:i/>
          <w:iCs/>
          <w:sz w:val="21"/>
          <w:szCs w:val="21"/>
        </w:rPr>
        <w:t xml:space="preserve">Załącznik nr </w:t>
      </w:r>
      <w:r w:rsidR="00E34C9C">
        <w:rPr>
          <w:rFonts w:ascii="Arial" w:hAnsi="Arial" w:cs="Arial"/>
          <w:bCs/>
          <w:i/>
          <w:iCs/>
          <w:sz w:val="21"/>
          <w:szCs w:val="21"/>
        </w:rPr>
        <w:t>5</w:t>
      </w:r>
      <w:r>
        <w:rPr>
          <w:rFonts w:ascii="Arial" w:hAnsi="Arial" w:cs="Arial"/>
          <w:bCs/>
          <w:i/>
          <w:iCs/>
          <w:sz w:val="21"/>
          <w:szCs w:val="21"/>
        </w:rPr>
        <w:t xml:space="preserve"> do SWZ</w:t>
      </w:r>
    </w:p>
    <w:p w14:paraId="33416568" w14:textId="77777777" w:rsidR="0092151A" w:rsidRDefault="0092151A" w:rsidP="0092151A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6EDC1E72" w14:textId="77777777" w:rsidR="0092151A" w:rsidRDefault="0092151A" w:rsidP="0092151A">
      <w:pPr>
        <w:spacing w:after="60"/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bookmarkStart w:id="1" w:name="_Hlk129939878"/>
      <w:r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</w:p>
    <w:bookmarkEnd w:id="0"/>
    <w:p w14:paraId="0D88E930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os. Na Skarpie 66</w:t>
      </w:r>
    </w:p>
    <w:p w14:paraId="58668DF5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31-913 Kraków</w:t>
      </w:r>
    </w:p>
    <w:bookmarkEnd w:id="1"/>
    <w:p w14:paraId="7160E0B2" w14:textId="77777777" w:rsidR="0092151A" w:rsidRDefault="0092151A" w:rsidP="0092151A">
      <w:pPr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21"/>
          <w:szCs w:val="21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2C98EDB3" w14:textId="77777777" w:rsidR="0092151A" w:rsidRDefault="0092151A" w:rsidP="0092151A">
      <w:pPr>
        <w:spacing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14:paraId="01E3A833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15B85A89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5C76017A" w14:textId="77777777" w:rsidR="0092151A" w:rsidRDefault="0092151A" w:rsidP="0092151A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36238FA5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0D4A7D1E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7DAEA902" w14:textId="77777777" w:rsidR="0092151A" w:rsidRDefault="0092151A" w:rsidP="0092151A">
      <w:pPr>
        <w:rPr>
          <w:rFonts w:ascii="Arial" w:hAnsi="Arial" w:cs="Arial"/>
          <w:sz w:val="21"/>
          <w:szCs w:val="21"/>
        </w:rPr>
      </w:pPr>
    </w:p>
    <w:p w14:paraId="3096AC03" w14:textId="77777777" w:rsidR="0092151A" w:rsidRDefault="0092151A" w:rsidP="0092151A">
      <w:pPr>
        <w:spacing w:after="120"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1F51B35A" w14:textId="6434ACF9" w:rsidR="0092151A" w:rsidRPr="003A6CB7" w:rsidRDefault="0092151A" w:rsidP="0092151A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3A6CB7">
        <w:rPr>
          <w:rFonts w:ascii="Arial" w:hAnsi="Arial" w:cs="Arial"/>
          <w:b/>
          <w:sz w:val="24"/>
          <w:szCs w:val="24"/>
          <w:u w:val="single"/>
        </w:rPr>
        <w:t>Oświadczenia wykonawcy</w:t>
      </w:r>
    </w:p>
    <w:p w14:paraId="29CF02CE" w14:textId="49D60598" w:rsidR="004629DE" w:rsidRPr="003A6CB7" w:rsidRDefault="0092151A" w:rsidP="00574714">
      <w:pPr>
        <w:spacing w:before="600" w:line="276" w:lineRule="auto"/>
        <w:jc w:val="both"/>
        <w:rPr>
          <w:rFonts w:ascii="Arial" w:hAnsi="Arial" w:cs="Arial"/>
          <w:sz w:val="22"/>
          <w:szCs w:val="22"/>
        </w:rPr>
      </w:pPr>
      <w:r w:rsidRPr="003A6CB7">
        <w:rPr>
          <w:rFonts w:ascii="Arial" w:hAnsi="Arial" w:cs="Arial"/>
          <w:sz w:val="22"/>
          <w:szCs w:val="22"/>
        </w:rPr>
        <w:t>Na potrzeby postępowania o udzielenie zamówienia publicznego</w:t>
      </w:r>
      <w:r w:rsidR="00574714" w:rsidRPr="003A6CB7">
        <w:rPr>
          <w:rFonts w:ascii="Arial" w:hAnsi="Arial" w:cs="Arial"/>
          <w:sz w:val="22"/>
          <w:szCs w:val="22"/>
        </w:rPr>
        <w:t xml:space="preserve"> </w:t>
      </w:r>
      <w:r w:rsidRPr="003A6CB7">
        <w:rPr>
          <w:rFonts w:ascii="Arial" w:hAnsi="Arial" w:cs="Arial"/>
          <w:sz w:val="22"/>
          <w:szCs w:val="22"/>
        </w:rPr>
        <w:t>pn</w:t>
      </w:r>
      <w:r w:rsidR="00FD7506" w:rsidRPr="003A6CB7">
        <w:rPr>
          <w:rFonts w:ascii="Arial" w:hAnsi="Arial" w:cs="Arial"/>
          <w:sz w:val="22"/>
          <w:szCs w:val="22"/>
        </w:rPr>
        <w:t xml:space="preserve">. </w:t>
      </w:r>
      <w:r w:rsidR="003A6CB7" w:rsidRPr="003A6CB7">
        <w:rPr>
          <w:rFonts w:ascii="Arial" w:hAnsi="Arial" w:cs="Arial"/>
          <w:b/>
          <w:sz w:val="22"/>
          <w:szCs w:val="22"/>
        </w:rPr>
        <w:t xml:space="preserve">Dostawa sprzętu jednorazowego sterylnego </w:t>
      </w:r>
      <w:r w:rsidR="001F0338" w:rsidRPr="003A6CB7">
        <w:rPr>
          <w:rFonts w:ascii="Arial" w:hAnsi="Arial" w:cs="Arial"/>
          <w:b/>
          <w:sz w:val="22"/>
          <w:szCs w:val="22"/>
        </w:rPr>
        <w:t xml:space="preserve">– </w:t>
      </w:r>
      <w:r w:rsidR="003A6CB7" w:rsidRPr="003A6CB7">
        <w:rPr>
          <w:rFonts w:ascii="Arial" w:hAnsi="Arial" w:cs="Arial"/>
          <w:b/>
          <w:sz w:val="22"/>
          <w:szCs w:val="22"/>
        </w:rPr>
        <w:t>SZP-271-3-2023</w:t>
      </w:r>
      <w:r w:rsidR="001F0338" w:rsidRPr="003A6CB7">
        <w:rPr>
          <w:rFonts w:ascii="Arial" w:hAnsi="Arial" w:cs="Arial"/>
          <w:b/>
          <w:sz w:val="22"/>
          <w:szCs w:val="22"/>
        </w:rPr>
        <w:t xml:space="preserve">, </w:t>
      </w:r>
      <w:r w:rsidRPr="003A6CB7">
        <w:rPr>
          <w:rFonts w:ascii="Arial" w:hAnsi="Arial" w:cs="Arial"/>
          <w:sz w:val="22"/>
          <w:szCs w:val="22"/>
        </w:rPr>
        <w:t>prowadzonego przez Szpital Specjalistyczny im. Stefana Żeromskiego SPZOZ w Krakowie</w:t>
      </w:r>
      <w:r w:rsidRPr="003A6CB7">
        <w:rPr>
          <w:rFonts w:ascii="Arial" w:hAnsi="Arial" w:cs="Arial"/>
          <w:i/>
          <w:sz w:val="22"/>
          <w:szCs w:val="22"/>
        </w:rPr>
        <w:t xml:space="preserve">, </w:t>
      </w:r>
      <w:r w:rsidRPr="003A6CB7">
        <w:rPr>
          <w:rFonts w:ascii="Arial" w:hAnsi="Arial" w:cs="Arial"/>
          <w:sz w:val="22"/>
          <w:szCs w:val="22"/>
        </w:rPr>
        <w:t>oświadczam</w:t>
      </w:r>
      <w:r w:rsidR="00574714" w:rsidRPr="003A6CB7">
        <w:rPr>
          <w:rFonts w:ascii="Arial" w:hAnsi="Arial" w:cs="Arial"/>
          <w:sz w:val="22"/>
          <w:szCs w:val="22"/>
        </w:rPr>
        <w:t xml:space="preserve">, </w:t>
      </w:r>
      <w:r w:rsidR="004629DE" w:rsidRPr="003A6CB7">
        <w:rPr>
          <w:rFonts w:ascii="Arial" w:hAnsi="Arial" w:cs="Arial"/>
          <w:sz w:val="22"/>
          <w:szCs w:val="22"/>
        </w:rPr>
        <w:t xml:space="preserve">że </w:t>
      </w:r>
      <w:r w:rsidR="00881CF8" w:rsidRPr="003A6CB7">
        <w:rPr>
          <w:rFonts w:ascii="Arial" w:hAnsi="Arial" w:cs="Arial"/>
          <w:sz w:val="22"/>
          <w:szCs w:val="22"/>
        </w:rPr>
        <w:t xml:space="preserve">zaoferowane </w:t>
      </w:r>
      <w:r w:rsidR="004629DE" w:rsidRPr="003A6CB7">
        <w:rPr>
          <w:rFonts w:ascii="Arial" w:hAnsi="Arial" w:cs="Arial"/>
          <w:sz w:val="22"/>
          <w:szCs w:val="22"/>
        </w:rPr>
        <w:t xml:space="preserve">przedmioty zamówienia są dopuszczone do obrotu i używania zgodnie z obowiązującymi przepisami, w szczególności zgodnie z </w:t>
      </w:r>
      <w:r w:rsidR="00F62644" w:rsidRPr="003A6CB7">
        <w:rPr>
          <w:rFonts w:ascii="Arial" w:hAnsi="Arial" w:cs="Arial"/>
          <w:sz w:val="22"/>
          <w:szCs w:val="22"/>
        </w:rPr>
        <w:t xml:space="preserve">ustawą z dnia 7 kwietnia 2022 </w:t>
      </w:r>
      <w:r w:rsidR="004B3495" w:rsidRPr="003A6CB7">
        <w:rPr>
          <w:rFonts w:ascii="Arial" w:hAnsi="Arial" w:cs="Arial"/>
          <w:sz w:val="22"/>
          <w:szCs w:val="22"/>
        </w:rPr>
        <w:t xml:space="preserve">r o wyrobach medycznych </w:t>
      </w:r>
      <w:r w:rsidR="004629DE" w:rsidRPr="003A6CB7">
        <w:rPr>
          <w:rFonts w:ascii="Arial" w:hAnsi="Arial" w:cs="Arial"/>
          <w:sz w:val="22"/>
          <w:szCs w:val="22"/>
        </w:rPr>
        <w:t xml:space="preserve"> (Dz. U. Nr 2022 r. poz. 974) </w:t>
      </w:r>
    </w:p>
    <w:p w14:paraId="05AB6BB6" w14:textId="77777777" w:rsidR="004629DE" w:rsidRPr="003A6CB7" w:rsidRDefault="004629DE" w:rsidP="00574714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A6CB7">
        <w:rPr>
          <w:rFonts w:ascii="Arial" w:hAnsi="Arial" w:cs="Arial"/>
          <w:sz w:val="22"/>
          <w:szCs w:val="22"/>
        </w:rPr>
        <w:t xml:space="preserve">oraz </w:t>
      </w:r>
    </w:p>
    <w:p w14:paraId="041D4614" w14:textId="1C4FD48D" w:rsidR="0040509B" w:rsidRPr="003A6CB7" w:rsidRDefault="004629DE" w:rsidP="00574714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A6CB7">
        <w:rPr>
          <w:rFonts w:ascii="Arial" w:hAnsi="Arial" w:cs="Arial"/>
          <w:sz w:val="22"/>
          <w:szCs w:val="22"/>
        </w:rPr>
        <w:t>ROZPORZĄDZENIEM PARLAMENTU EUROPEJSKIEGO I RADY (UE) 2017/745 z dnia 5 kwietnia 2017 r. w sprawie wyrobów medycznych, zmiany dyrektywy 2001/83/WE, rozporządzenia (WE) nr 178/2002 i rozporządzenia (WE) nr 1223/2009 oraz uchylenia dyrektyw Rady 90/385/EWG i 93/42/EWG (MDR)</w:t>
      </w:r>
    </w:p>
    <w:p w14:paraId="19236630" w14:textId="77777777" w:rsidR="0040509B" w:rsidRDefault="0040509B" w:rsidP="0092151A">
      <w:pPr>
        <w:spacing w:line="360" w:lineRule="auto"/>
        <w:rPr>
          <w:sz w:val="22"/>
        </w:rPr>
      </w:pPr>
    </w:p>
    <w:p w14:paraId="4FB7653B" w14:textId="3CE9629B" w:rsidR="0040509B" w:rsidRPr="0092151A" w:rsidRDefault="0040509B" w:rsidP="00881CF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</w:p>
    <w:sectPr w:rsidR="0040509B" w:rsidRPr="0092151A">
      <w:footerReference w:type="even" r:id="rId6"/>
      <w:footerReference w:type="default" r:id="rId7"/>
      <w:headerReference w:type="firs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1B7E35" w14:textId="77777777" w:rsidR="00EC7ABD" w:rsidRDefault="00EC7ABD">
      <w:r>
        <w:separator/>
      </w:r>
    </w:p>
  </w:endnote>
  <w:endnote w:type="continuationSeparator" w:id="0">
    <w:p w14:paraId="73F0F9A0" w14:textId="77777777" w:rsidR="00EC7ABD" w:rsidRDefault="00EC7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1A2B0" w14:textId="77777777"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4B2A42" w14:textId="77777777"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E1652" w14:textId="784662E4" w:rsidR="0040509B" w:rsidRDefault="00F6264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8E95F6" wp14:editId="5D148BD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60A57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88B1364" w14:textId="77777777"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5B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195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2B208" w14:textId="77777777"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64AAD5" w14:textId="77777777" w:rsidR="0040509B" w:rsidRDefault="0040509B">
    <w:pPr>
      <w:pStyle w:val="Stopka"/>
      <w:tabs>
        <w:tab w:val="clear" w:pos="4536"/>
      </w:tabs>
      <w:jc w:val="center"/>
    </w:pPr>
  </w:p>
  <w:p w14:paraId="57FA839F" w14:textId="77777777" w:rsidR="0040509B" w:rsidRDefault="0040509B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5A916B" w14:textId="77777777" w:rsidR="00EC7ABD" w:rsidRDefault="00EC7ABD">
      <w:r>
        <w:separator/>
      </w:r>
    </w:p>
  </w:footnote>
  <w:footnote w:type="continuationSeparator" w:id="0">
    <w:p w14:paraId="5E948833" w14:textId="77777777" w:rsidR="00EC7ABD" w:rsidRDefault="00EC7A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23A10" w14:textId="77777777"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155"/>
    <w:rsid w:val="000C5B68"/>
    <w:rsid w:val="001F0338"/>
    <w:rsid w:val="00256155"/>
    <w:rsid w:val="003A6CB7"/>
    <w:rsid w:val="003D7607"/>
    <w:rsid w:val="0040509B"/>
    <w:rsid w:val="004629DE"/>
    <w:rsid w:val="004B0268"/>
    <w:rsid w:val="004B3495"/>
    <w:rsid w:val="004D7F4A"/>
    <w:rsid w:val="004F6BFC"/>
    <w:rsid w:val="00511954"/>
    <w:rsid w:val="00574714"/>
    <w:rsid w:val="006A3A96"/>
    <w:rsid w:val="0083512F"/>
    <w:rsid w:val="00881CF8"/>
    <w:rsid w:val="0092151A"/>
    <w:rsid w:val="009C4B96"/>
    <w:rsid w:val="00C83A35"/>
    <w:rsid w:val="00CB70D0"/>
    <w:rsid w:val="00CD13E9"/>
    <w:rsid w:val="00CD4F41"/>
    <w:rsid w:val="00DE48D8"/>
    <w:rsid w:val="00E34C9C"/>
    <w:rsid w:val="00E65950"/>
    <w:rsid w:val="00EC7ABD"/>
    <w:rsid w:val="00F42F2F"/>
    <w:rsid w:val="00F62644"/>
    <w:rsid w:val="00F64A20"/>
    <w:rsid w:val="00FD28D4"/>
    <w:rsid w:val="00FD7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C43BB2"/>
  <w15:chartTrackingRefBased/>
  <w15:docId w15:val="{F4056BE0-5218-4059-8E39-9008BDDB8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101</TotalTime>
  <Pages>1</Pages>
  <Words>142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Małgorzata Marzec</cp:lastModifiedBy>
  <cp:revision>6</cp:revision>
  <cp:lastPrinted>2000-12-12T17:01:00Z</cp:lastPrinted>
  <dcterms:created xsi:type="dcterms:W3CDTF">2023-03-17T09:02:00Z</dcterms:created>
  <dcterms:modified xsi:type="dcterms:W3CDTF">2023-03-21T12:21:00Z</dcterms:modified>
</cp:coreProperties>
</file>